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03" w:type="dxa"/>
        <w:tblInd w:w="227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"/>
        <w:gridCol w:w="398"/>
        <w:gridCol w:w="57"/>
        <w:gridCol w:w="944"/>
        <w:gridCol w:w="57"/>
        <w:gridCol w:w="1237"/>
        <w:gridCol w:w="2977"/>
        <w:gridCol w:w="1984"/>
        <w:gridCol w:w="284"/>
        <w:gridCol w:w="252"/>
        <w:gridCol w:w="970"/>
        <w:gridCol w:w="57"/>
        <w:gridCol w:w="372"/>
        <w:gridCol w:w="57"/>
      </w:tblGrid>
      <w:tr w:rsidR="00BA688D" w:rsidRPr="00E01648" w:rsidTr="000A328C">
        <w:trPr>
          <w:gridBefore w:val="1"/>
          <w:wBefore w:w="57" w:type="dxa"/>
          <w:cantSplit/>
          <w:trHeight w:val="1588"/>
        </w:trPr>
        <w:tc>
          <w:tcPr>
            <w:tcW w:w="455" w:type="dxa"/>
            <w:gridSpan w:val="2"/>
          </w:tcPr>
          <w:p w:rsidR="00BA688D" w:rsidRPr="00E01648" w:rsidRDefault="00BA688D">
            <w:pPr>
              <w:pStyle w:val="a3"/>
              <w:tabs>
                <w:tab w:val="clear" w:pos="4252"/>
                <w:tab w:val="clear" w:pos="8504"/>
              </w:tabs>
              <w:snapToGrid/>
              <w:ind w:left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62" w:type="dxa"/>
            <w:gridSpan w:val="9"/>
          </w:tcPr>
          <w:p w:rsidR="00BA688D" w:rsidRPr="00E01648" w:rsidRDefault="00BA688D">
            <w:pPr>
              <w:pStyle w:val="a3"/>
              <w:tabs>
                <w:tab w:val="clear" w:pos="4252"/>
                <w:tab w:val="clear" w:pos="8504"/>
              </w:tabs>
              <w:snapToGrid/>
              <w:ind w:left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29" w:type="dxa"/>
            <w:gridSpan w:val="2"/>
          </w:tcPr>
          <w:p w:rsidR="00BA688D" w:rsidRPr="00E01648" w:rsidRDefault="00BA688D">
            <w:pPr>
              <w:pStyle w:val="a3"/>
              <w:tabs>
                <w:tab w:val="clear" w:pos="4252"/>
                <w:tab w:val="clear" w:pos="8504"/>
              </w:tabs>
              <w:snapToGrid/>
              <w:ind w:left="0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 w:rsidTr="000A328C">
        <w:trPr>
          <w:gridBefore w:val="1"/>
          <w:wBefore w:w="57" w:type="dxa"/>
          <w:cantSplit/>
          <w:trHeight w:val="1060"/>
        </w:trPr>
        <w:tc>
          <w:tcPr>
            <w:tcW w:w="455" w:type="dxa"/>
            <w:gridSpan w:val="2"/>
            <w:vAlign w:val="center"/>
          </w:tcPr>
          <w:p w:rsidR="00BA688D" w:rsidRPr="00E01648" w:rsidRDefault="00BA688D">
            <w:pPr>
              <w:ind w:left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62" w:type="dxa"/>
            <w:gridSpan w:val="9"/>
            <w:vAlign w:val="center"/>
          </w:tcPr>
          <w:p w:rsidR="00863E57" w:rsidRDefault="00991ED4" w:rsidP="00E01648">
            <w:pPr>
              <w:ind w:leftChars="-187" w:left="-374"/>
              <w:jc w:val="center"/>
              <w:rPr>
                <w:rFonts w:asciiTheme="minorEastAsia" w:eastAsiaTheme="minorEastAsia" w:hAnsiTheme="minorEastAsia"/>
                <w:b/>
                <w:sz w:val="48"/>
                <w:szCs w:val="48"/>
              </w:rPr>
            </w:pPr>
            <w:r>
              <w:rPr>
                <w:rFonts w:asciiTheme="minorEastAsia" w:eastAsiaTheme="minorEastAsia" w:hAnsiTheme="minorEastAsia" w:hint="eastAsia"/>
                <w:b/>
                <w:sz w:val="48"/>
                <w:szCs w:val="48"/>
              </w:rPr>
              <w:t xml:space="preserve">수집플랫폼 </w:t>
            </w:r>
            <w:r w:rsidR="00CB3F72">
              <w:rPr>
                <w:rFonts w:asciiTheme="minorEastAsia" w:eastAsiaTheme="minorEastAsia" w:hAnsiTheme="minorEastAsia" w:hint="eastAsia"/>
                <w:b/>
                <w:sz w:val="48"/>
                <w:szCs w:val="48"/>
              </w:rPr>
              <w:t>모바일앱</w:t>
            </w:r>
            <w:r w:rsidR="00863E57">
              <w:rPr>
                <w:rFonts w:asciiTheme="minorEastAsia" w:eastAsiaTheme="minorEastAsia" w:hAnsiTheme="minorEastAsia" w:hint="eastAsia"/>
                <w:b/>
                <w:sz w:val="48"/>
                <w:szCs w:val="48"/>
              </w:rPr>
              <w:t>-</w:t>
            </w:r>
            <w:r w:rsidR="009129F4">
              <w:rPr>
                <w:rFonts w:asciiTheme="minorEastAsia" w:eastAsiaTheme="minorEastAsia" w:hAnsiTheme="minorEastAsia" w:hint="eastAsia"/>
                <w:b/>
                <w:sz w:val="48"/>
                <w:szCs w:val="48"/>
              </w:rPr>
              <w:t>플랫폼</w:t>
            </w:r>
            <w:r w:rsidR="00863E57">
              <w:rPr>
                <w:rFonts w:asciiTheme="minorEastAsia" w:eastAsiaTheme="minorEastAsia" w:hAnsiTheme="minorEastAsia" w:hint="eastAsia"/>
                <w:b/>
                <w:sz w:val="48"/>
                <w:szCs w:val="48"/>
              </w:rPr>
              <w:t xml:space="preserve"> </w:t>
            </w:r>
          </w:p>
          <w:p w:rsidR="006F00F5" w:rsidRPr="00E01648" w:rsidRDefault="00863E57" w:rsidP="00E01648">
            <w:pPr>
              <w:ind w:leftChars="-187" w:left="-374"/>
              <w:jc w:val="center"/>
              <w:rPr>
                <w:rFonts w:asciiTheme="minorEastAsia" w:eastAsiaTheme="minorEastAsia" w:hAnsiTheme="minorEastAsia"/>
                <w:b/>
                <w:sz w:val="48"/>
                <w:szCs w:val="48"/>
              </w:rPr>
            </w:pPr>
            <w:r>
              <w:rPr>
                <w:rFonts w:asciiTheme="minorEastAsia" w:eastAsiaTheme="minorEastAsia" w:hAnsiTheme="minorEastAsia" w:hint="eastAsia"/>
                <w:b/>
                <w:sz w:val="48"/>
                <w:szCs w:val="48"/>
              </w:rPr>
              <w:t>인터페이스 정의서</w:t>
            </w:r>
          </w:p>
          <w:p w:rsidR="006F00F5" w:rsidRPr="00E01648" w:rsidRDefault="006F00F5" w:rsidP="006F00F5">
            <w:pPr>
              <w:ind w:left="0"/>
              <w:rPr>
                <w:rFonts w:asciiTheme="minorEastAsia" w:eastAsiaTheme="minorEastAsia" w:hAnsiTheme="minorEastAsia"/>
                <w:sz w:val="48"/>
                <w:szCs w:val="48"/>
              </w:rPr>
            </w:pPr>
          </w:p>
        </w:tc>
        <w:tc>
          <w:tcPr>
            <w:tcW w:w="429" w:type="dxa"/>
            <w:gridSpan w:val="2"/>
            <w:vAlign w:val="center"/>
          </w:tcPr>
          <w:p w:rsidR="00BA688D" w:rsidRPr="00E01648" w:rsidRDefault="00BA688D">
            <w:pPr>
              <w:widowControl/>
              <w:wordWrap/>
              <w:autoSpaceDE/>
              <w:autoSpaceDN/>
              <w:ind w:left="0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 w:rsidTr="00E01648">
        <w:trPr>
          <w:gridAfter w:val="1"/>
          <w:wAfter w:w="57" w:type="dxa"/>
          <w:cantSplit/>
          <w:trHeight w:val="340"/>
        </w:trPr>
        <w:tc>
          <w:tcPr>
            <w:tcW w:w="455" w:type="dxa"/>
            <w:gridSpan w:val="2"/>
            <w:vMerge w:val="restart"/>
          </w:tcPr>
          <w:p w:rsidR="00BA688D" w:rsidRPr="00E01648" w:rsidRDefault="00BA688D">
            <w:pPr>
              <w:ind w:left="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001" w:type="dxa"/>
            <w:gridSpan w:val="2"/>
            <w:vMerge w:val="restart"/>
            <w:vAlign w:val="center"/>
          </w:tcPr>
          <w:p w:rsidR="00BA688D" w:rsidRPr="00E01648" w:rsidRDefault="00BA688D">
            <w:pPr>
              <w:ind w:left="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6539" w:type="dxa"/>
            <w:gridSpan w:val="5"/>
            <w:vAlign w:val="center"/>
          </w:tcPr>
          <w:p w:rsidR="00BA688D" w:rsidRPr="00E01648" w:rsidRDefault="0033111A" w:rsidP="006F00F5">
            <w:pPr>
              <w:pStyle w:val="-M-9"/>
              <w:ind w:leftChars="-90" w:left="-180"/>
              <w:rPr>
                <w:rFonts w:asciiTheme="minorEastAsia" w:eastAsiaTheme="minorEastAsia" w:hAnsiTheme="minorEastAsia"/>
                <w:noProof/>
                <w:sz w:val="24"/>
                <w:u w:val="single"/>
              </w:rPr>
            </w:pPr>
            <w:r w:rsidRPr="00E01648">
              <w:rPr>
                <w:rFonts w:asciiTheme="minorEastAsia" w:eastAsiaTheme="minorEastAsia" w:hAnsiTheme="minorEastAsia"/>
                <w:noProof/>
                <w:sz w:val="24"/>
                <w:u w:val="single"/>
              </w:rPr>
              <w:t xml:space="preserve">IoT </w:t>
            </w:r>
            <w:r w:rsidRPr="00E01648">
              <w:rPr>
                <w:rFonts w:asciiTheme="minorEastAsia" w:eastAsiaTheme="minorEastAsia" w:hAnsiTheme="minorEastAsia" w:hint="eastAsia"/>
                <w:noProof/>
                <w:sz w:val="24"/>
                <w:u w:val="single"/>
              </w:rPr>
              <w:t>가전 빅데이터 공동플랫폼 구축 프로젝트</w:t>
            </w:r>
          </w:p>
          <w:p w:rsidR="0033111A" w:rsidRPr="00E01648" w:rsidRDefault="0033111A">
            <w:pPr>
              <w:pStyle w:val="-M-9"/>
              <w:ind w:left="0"/>
              <w:rPr>
                <w:rFonts w:asciiTheme="minorEastAsia" w:eastAsiaTheme="minorEastAsia" w:hAnsiTheme="minorEastAsia"/>
                <w:noProof/>
                <w:sz w:val="24"/>
              </w:rPr>
            </w:pPr>
          </w:p>
        </w:tc>
        <w:tc>
          <w:tcPr>
            <w:tcW w:w="1222" w:type="dxa"/>
            <w:gridSpan w:val="2"/>
            <w:vMerge w:val="restart"/>
            <w:vAlign w:val="center"/>
          </w:tcPr>
          <w:p w:rsidR="00BA688D" w:rsidRPr="00E01648" w:rsidRDefault="00BA688D">
            <w:pPr>
              <w:ind w:left="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429" w:type="dxa"/>
            <w:gridSpan w:val="2"/>
            <w:vMerge w:val="restart"/>
          </w:tcPr>
          <w:p w:rsidR="00BA688D" w:rsidRPr="00E01648" w:rsidRDefault="00BA688D">
            <w:pPr>
              <w:ind w:left="0"/>
              <w:rPr>
                <w:rFonts w:asciiTheme="minorEastAsia" w:eastAsiaTheme="minorEastAsia" w:hAnsiTheme="minorEastAsia"/>
                <w:noProof/>
              </w:rPr>
            </w:pPr>
          </w:p>
        </w:tc>
      </w:tr>
      <w:tr w:rsidR="00BA688D" w:rsidRPr="00E01648" w:rsidTr="00E01648">
        <w:trPr>
          <w:gridAfter w:val="1"/>
          <w:wAfter w:w="57" w:type="dxa"/>
          <w:cantSplit/>
          <w:trHeight w:val="340"/>
        </w:trPr>
        <w:tc>
          <w:tcPr>
            <w:tcW w:w="455" w:type="dxa"/>
            <w:gridSpan w:val="2"/>
            <w:vMerge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001" w:type="dxa"/>
            <w:gridSpan w:val="2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94" w:type="dxa"/>
            <w:gridSpan w:val="2"/>
            <w:vAlign w:val="center"/>
          </w:tcPr>
          <w:p w:rsidR="00BA688D" w:rsidRPr="00E01648" w:rsidRDefault="00875B01" w:rsidP="00E01648">
            <w:pPr>
              <w:pStyle w:val="-M-9"/>
              <w:ind w:left="0"/>
              <w:jc w:val="distribute"/>
              <w:rPr>
                <w:rFonts w:asciiTheme="minorEastAsia" w:eastAsiaTheme="minorEastAsia" w:hAnsiTheme="minorEastAsia"/>
                <w:noProof/>
                <w:szCs w:val="18"/>
              </w:rPr>
            </w:pPr>
            <w:r w:rsidRPr="00E01648">
              <w:rPr>
                <w:rFonts w:asciiTheme="minorEastAsia" w:eastAsiaTheme="minorEastAsia" w:hAnsiTheme="minorEastAsia" w:hint="eastAsia"/>
                <w:noProof/>
                <w:szCs w:val="18"/>
              </w:rPr>
              <w:t>발행</w:t>
            </w:r>
            <w:r w:rsidR="00E01648" w:rsidRPr="00E01648">
              <w:rPr>
                <w:rFonts w:asciiTheme="minorEastAsia" w:eastAsiaTheme="minorEastAsia" w:hAnsiTheme="minorEastAsia" w:hint="eastAsia"/>
                <w:noProof/>
                <w:szCs w:val="18"/>
              </w:rPr>
              <w:t>부</w:t>
            </w:r>
            <w:r w:rsidR="00E01648">
              <w:rPr>
                <w:rFonts w:asciiTheme="minorEastAsia" w:eastAsiaTheme="minorEastAsia" w:hAnsiTheme="minorEastAsia" w:hint="eastAsia"/>
                <w:noProof/>
                <w:szCs w:val="18"/>
              </w:rPr>
              <w:t>서</w:t>
            </w:r>
          </w:p>
        </w:tc>
        <w:tc>
          <w:tcPr>
            <w:tcW w:w="5245" w:type="dxa"/>
            <w:gridSpan w:val="3"/>
            <w:vAlign w:val="center"/>
          </w:tcPr>
          <w:p w:rsidR="00BA688D" w:rsidRPr="00E01648" w:rsidRDefault="002C3E4D" w:rsidP="000A328C">
            <w:pPr>
              <w:pStyle w:val="-L-9"/>
              <w:ind w:left="0"/>
              <w:rPr>
                <w:rFonts w:asciiTheme="minorEastAsia" w:eastAsiaTheme="minorEastAsia" w:hAnsiTheme="minorEastAsia"/>
                <w:noProof/>
              </w:rPr>
            </w:pPr>
            <w:r w:rsidRPr="00E01648">
              <w:rPr>
                <w:rFonts w:asciiTheme="minorEastAsia" w:eastAsiaTheme="minorEastAsia" w:hAnsiTheme="minorEastAsia" w:hint="eastAsia"/>
                <w:noProof/>
              </w:rPr>
              <w:t>빅데이터 공동플랫폼 구축 팀</w:t>
            </w:r>
          </w:p>
        </w:tc>
        <w:tc>
          <w:tcPr>
            <w:tcW w:w="1222" w:type="dxa"/>
            <w:gridSpan w:val="2"/>
            <w:vMerge/>
            <w:vAlign w:val="center"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429" w:type="dxa"/>
            <w:gridSpan w:val="2"/>
            <w:vMerge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</w:tr>
      <w:tr w:rsidR="00BA688D" w:rsidRPr="00E01648" w:rsidTr="00E01648">
        <w:trPr>
          <w:gridAfter w:val="1"/>
          <w:wAfter w:w="57" w:type="dxa"/>
          <w:cantSplit/>
          <w:trHeight w:val="340"/>
        </w:trPr>
        <w:tc>
          <w:tcPr>
            <w:tcW w:w="455" w:type="dxa"/>
            <w:gridSpan w:val="2"/>
            <w:vMerge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001" w:type="dxa"/>
            <w:gridSpan w:val="2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94" w:type="dxa"/>
            <w:gridSpan w:val="2"/>
            <w:vAlign w:val="center"/>
          </w:tcPr>
          <w:p w:rsidR="00BA688D" w:rsidRPr="00E01648" w:rsidRDefault="00E01648" w:rsidP="00E01648">
            <w:pPr>
              <w:pStyle w:val="-M-9"/>
              <w:ind w:left="0"/>
              <w:jc w:val="distribute"/>
              <w:rPr>
                <w:rFonts w:asciiTheme="minorEastAsia" w:eastAsiaTheme="minorEastAsia" w:hAnsiTheme="minorEastAsia"/>
                <w:noProof/>
                <w:szCs w:val="18"/>
              </w:rPr>
            </w:pPr>
            <w:r>
              <w:rPr>
                <w:rFonts w:asciiTheme="minorEastAsia" w:eastAsiaTheme="minorEastAsia" w:hAnsiTheme="minorEastAsia" w:hint="eastAsia"/>
                <w:noProof/>
                <w:szCs w:val="18"/>
              </w:rPr>
              <w:t>버전</w:t>
            </w:r>
          </w:p>
        </w:tc>
        <w:tc>
          <w:tcPr>
            <w:tcW w:w="5245" w:type="dxa"/>
            <w:gridSpan w:val="3"/>
            <w:vAlign w:val="center"/>
          </w:tcPr>
          <w:p w:rsidR="00BA688D" w:rsidRPr="00E01648" w:rsidRDefault="002C3E4D" w:rsidP="00376E67">
            <w:pPr>
              <w:pStyle w:val="-L-9"/>
              <w:ind w:left="0"/>
              <w:rPr>
                <w:rFonts w:asciiTheme="minorEastAsia" w:eastAsiaTheme="minorEastAsia" w:hAnsiTheme="minorEastAsia"/>
                <w:noProof/>
              </w:rPr>
            </w:pPr>
            <w:r w:rsidRPr="00E01648">
              <w:rPr>
                <w:rFonts w:asciiTheme="minorEastAsia" w:eastAsiaTheme="minorEastAsia" w:hAnsiTheme="minorEastAsia" w:hint="eastAsia"/>
                <w:noProof/>
              </w:rPr>
              <w:t>V</w:t>
            </w:r>
            <w:r w:rsidR="005114F0">
              <w:rPr>
                <w:rFonts w:asciiTheme="minorEastAsia" w:eastAsiaTheme="minorEastAsia" w:hAnsiTheme="minorEastAsia"/>
                <w:noProof/>
              </w:rPr>
              <w:t>1.0</w:t>
            </w:r>
          </w:p>
        </w:tc>
        <w:tc>
          <w:tcPr>
            <w:tcW w:w="1222" w:type="dxa"/>
            <w:gridSpan w:val="2"/>
            <w:vMerge/>
            <w:vAlign w:val="center"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429" w:type="dxa"/>
            <w:gridSpan w:val="2"/>
            <w:vMerge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</w:tr>
      <w:tr w:rsidR="00BA688D" w:rsidRPr="00E01648" w:rsidTr="00E01648">
        <w:trPr>
          <w:gridAfter w:val="1"/>
          <w:wAfter w:w="57" w:type="dxa"/>
          <w:cantSplit/>
          <w:trHeight w:val="340"/>
        </w:trPr>
        <w:tc>
          <w:tcPr>
            <w:tcW w:w="455" w:type="dxa"/>
            <w:gridSpan w:val="2"/>
            <w:vMerge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001" w:type="dxa"/>
            <w:gridSpan w:val="2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94" w:type="dxa"/>
            <w:gridSpan w:val="2"/>
            <w:vAlign w:val="center"/>
          </w:tcPr>
          <w:p w:rsidR="00BA688D" w:rsidRPr="00E01648" w:rsidRDefault="00E01648" w:rsidP="00E01648">
            <w:pPr>
              <w:pStyle w:val="-M-9"/>
              <w:ind w:left="0"/>
              <w:jc w:val="distribute"/>
              <w:rPr>
                <w:rFonts w:asciiTheme="minorEastAsia" w:eastAsiaTheme="minorEastAsia" w:hAnsiTheme="minorEastAsia"/>
                <w:noProof/>
                <w:szCs w:val="18"/>
              </w:rPr>
            </w:pPr>
            <w:r w:rsidRPr="00E01648">
              <w:rPr>
                <w:rFonts w:asciiTheme="minorEastAsia" w:eastAsiaTheme="minorEastAsia" w:hAnsiTheme="minorEastAsia" w:hint="eastAsia"/>
                <w:noProof/>
                <w:szCs w:val="18"/>
              </w:rPr>
              <w:t>배포일</w:t>
            </w:r>
          </w:p>
        </w:tc>
        <w:tc>
          <w:tcPr>
            <w:tcW w:w="5245" w:type="dxa"/>
            <w:gridSpan w:val="3"/>
            <w:vAlign w:val="center"/>
          </w:tcPr>
          <w:p w:rsidR="00BA688D" w:rsidRPr="00E01648" w:rsidRDefault="00991ED4" w:rsidP="002531D6">
            <w:pPr>
              <w:pStyle w:val="-L-9"/>
              <w:ind w:left="0"/>
              <w:rPr>
                <w:rFonts w:asciiTheme="minorEastAsia" w:eastAsiaTheme="minorEastAsia" w:hAnsiTheme="minorEastAsia"/>
                <w:noProof/>
              </w:rPr>
            </w:pPr>
            <w:r>
              <w:rPr>
                <w:rFonts w:asciiTheme="minorEastAsia" w:eastAsiaTheme="minorEastAsia" w:hAnsiTheme="minorEastAsia" w:hint="eastAsia"/>
                <w:noProof/>
              </w:rPr>
              <w:t>2019/</w:t>
            </w:r>
            <w:r w:rsidR="002531D6">
              <w:rPr>
                <w:rFonts w:asciiTheme="minorEastAsia" w:eastAsiaTheme="minorEastAsia" w:hAnsiTheme="minorEastAsia"/>
                <w:noProof/>
              </w:rPr>
              <w:t>12</w:t>
            </w:r>
            <w:r>
              <w:rPr>
                <w:rFonts w:asciiTheme="minorEastAsia" w:eastAsiaTheme="minorEastAsia" w:hAnsiTheme="minorEastAsia" w:hint="eastAsia"/>
                <w:noProof/>
              </w:rPr>
              <w:t>/</w:t>
            </w:r>
            <w:r w:rsidR="002531D6">
              <w:rPr>
                <w:rFonts w:asciiTheme="minorEastAsia" w:eastAsiaTheme="minorEastAsia" w:hAnsiTheme="minorEastAsia"/>
                <w:noProof/>
              </w:rPr>
              <w:t>20</w:t>
            </w:r>
          </w:p>
        </w:tc>
        <w:tc>
          <w:tcPr>
            <w:tcW w:w="1222" w:type="dxa"/>
            <w:gridSpan w:val="2"/>
            <w:vMerge/>
            <w:vAlign w:val="center"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429" w:type="dxa"/>
            <w:gridSpan w:val="2"/>
            <w:vMerge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</w:tr>
      <w:tr w:rsidR="00BA688D" w:rsidRPr="00E01648" w:rsidTr="00E01648">
        <w:trPr>
          <w:gridAfter w:val="1"/>
          <w:wAfter w:w="57" w:type="dxa"/>
          <w:cantSplit/>
          <w:trHeight w:val="340"/>
        </w:trPr>
        <w:tc>
          <w:tcPr>
            <w:tcW w:w="455" w:type="dxa"/>
            <w:gridSpan w:val="2"/>
            <w:vMerge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001" w:type="dxa"/>
            <w:gridSpan w:val="2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94" w:type="dxa"/>
            <w:gridSpan w:val="2"/>
            <w:vAlign w:val="center"/>
          </w:tcPr>
          <w:p w:rsidR="00BA688D" w:rsidRPr="00E01648" w:rsidRDefault="00E01648" w:rsidP="00E01648">
            <w:pPr>
              <w:pStyle w:val="-M-9"/>
              <w:ind w:left="0"/>
              <w:jc w:val="distribute"/>
              <w:rPr>
                <w:rFonts w:asciiTheme="minorEastAsia" w:eastAsiaTheme="minorEastAsia" w:hAnsiTheme="minorEastAsia"/>
                <w:noProof/>
                <w:szCs w:val="18"/>
              </w:rPr>
            </w:pPr>
            <w:r>
              <w:rPr>
                <w:rFonts w:asciiTheme="minorEastAsia" w:eastAsiaTheme="minorEastAsia" w:hAnsiTheme="minorEastAsia" w:hint="eastAsia"/>
                <w:noProof/>
                <w:szCs w:val="18"/>
              </w:rPr>
              <w:t>작성</w:t>
            </w:r>
            <w:r w:rsidRPr="00E01648">
              <w:rPr>
                <w:rFonts w:asciiTheme="minorEastAsia" w:eastAsiaTheme="minorEastAsia" w:hAnsiTheme="minorEastAsia" w:hint="eastAsia"/>
                <w:noProof/>
                <w:szCs w:val="18"/>
              </w:rPr>
              <w:t>자</w:t>
            </w:r>
          </w:p>
        </w:tc>
        <w:tc>
          <w:tcPr>
            <w:tcW w:w="2977" w:type="dxa"/>
            <w:vAlign w:val="center"/>
          </w:tcPr>
          <w:p w:rsidR="00BA688D" w:rsidRPr="00E01648" w:rsidRDefault="002531D6" w:rsidP="000A328C">
            <w:pPr>
              <w:pStyle w:val="-L-9"/>
              <w:ind w:left="0"/>
              <w:rPr>
                <w:rFonts w:asciiTheme="minorEastAsia" w:eastAsiaTheme="minorEastAsia" w:hAnsiTheme="minorEastAsia"/>
                <w:noProof/>
              </w:rPr>
            </w:pPr>
            <w:r>
              <w:rPr>
                <w:rFonts w:asciiTheme="minorEastAsia" w:eastAsiaTheme="minorEastAsia" w:hAnsiTheme="minorEastAsia" w:hint="eastAsia"/>
                <w:noProof/>
              </w:rPr>
              <w:t>배민우</w:t>
            </w:r>
          </w:p>
        </w:tc>
        <w:tc>
          <w:tcPr>
            <w:tcW w:w="1984" w:type="dxa"/>
            <w:vAlign w:val="center"/>
          </w:tcPr>
          <w:p w:rsidR="00BA688D" w:rsidRPr="00E01648" w:rsidRDefault="00871F6F" w:rsidP="000A328C">
            <w:pPr>
              <w:pStyle w:val="-L-9"/>
              <w:ind w:left="0"/>
              <w:rPr>
                <w:rFonts w:asciiTheme="minorEastAsia" w:eastAsiaTheme="minorEastAsia" w:hAnsiTheme="minorEastAsia"/>
                <w:noProof/>
              </w:rPr>
            </w:pPr>
            <w:r w:rsidRPr="00E01648">
              <w:rPr>
                <w:rFonts w:asciiTheme="minorEastAsia" w:eastAsiaTheme="minorEastAsia" w:hAnsiTheme="minorEastAsia" w:hint="eastAsia"/>
                <w:noProof/>
              </w:rPr>
              <w:t>서명 / 일자</w:t>
            </w:r>
          </w:p>
        </w:tc>
        <w:tc>
          <w:tcPr>
            <w:tcW w:w="1506" w:type="dxa"/>
            <w:gridSpan w:val="3"/>
            <w:vMerge w:val="restart"/>
            <w:vAlign w:val="center"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429" w:type="dxa"/>
            <w:gridSpan w:val="2"/>
            <w:vMerge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</w:tr>
      <w:tr w:rsidR="00BA688D" w:rsidRPr="00E01648" w:rsidTr="00E01648">
        <w:trPr>
          <w:gridAfter w:val="1"/>
          <w:wAfter w:w="57" w:type="dxa"/>
          <w:cantSplit/>
          <w:trHeight w:val="340"/>
        </w:trPr>
        <w:tc>
          <w:tcPr>
            <w:tcW w:w="455" w:type="dxa"/>
            <w:gridSpan w:val="2"/>
            <w:vMerge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001" w:type="dxa"/>
            <w:gridSpan w:val="2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94" w:type="dxa"/>
            <w:gridSpan w:val="2"/>
            <w:vAlign w:val="center"/>
          </w:tcPr>
          <w:p w:rsidR="00BA688D" w:rsidRPr="00E01648" w:rsidRDefault="00875B01" w:rsidP="00E01648">
            <w:pPr>
              <w:pStyle w:val="-M-9"/>
              <w:ind w:left="0"/>
              <w:jc w:val="distribute"/>
              <w:rPr>
                <w:rFonts w:asciiTheme="minorEastAsia" w:eastAsiaTheme="minorEastAsia" w:hAnsiTheme="minorEastAsia"/>
                <w:noProof/>
                <w:szCs w:val="18"/>
              </w:rPr>
            </w:pPr>
            <w:r w:rsidRPr="00E01648">
              <w:rPr>
                <w:rFonts w:asciiTheme="minorEastAsia" w:eastAsiaTheme="minorEastAsia" w:hAnsiTheme="minorEastAsia" w:hint="eastAsia"/>
                <w:noProof/>
                <w:szCs w:val="18"/>
              </w:rPr>
              <w:t>승</w:t>
            </w:r>
            <w:r w:rsidR="00E01648">
              <w:rPr>
                <w:rFonts w:asciiTheme="minorEastAsia" w:eastAsiaTheme="minorEastAsia" w:hAnsiTheme="minorEastAsia" w:hint="eastAsia"/>
                <w:noProof/>
                <w:szCs w:val="18"/>
              </w:rPr>
              <w:t>인자</w:t>
            </w:r>
          </w:p>
        </w:tc>
        <w:tc>
          <w:tcPr>
            <w:tcW w:w="2977" w:type="dxa"/>
            <w:vAlign w:val="center"/>
          </w:tcPr>
          <w:p w:rsidR="00BA688D" w:rsidRPr="00E01648" w:rsidRDefault="00BA688D" w:rsidP="000A328C">
            <w:pPr>
              <w:pStyle w:val="-L-9"/>
              <w:ind w:left="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984" w:type="dxa"/>
            <w:vAlign w:val="center"/>
          </w:tcPr>
          <w:p w:rsidR="00BA688D" w:rsidRPr="00E01648" w:rsidRDefault="00871F6F" w:rsidP="000A328C">
            <w:pPr>
              <w:pStyle w:val="-L-9"/>
              <w:ind w:left="0"/>
              <w:rPr>
                <w:rFonts w:asciiTheme="minorEastAsia" w:eastAsiaTheme="minorEastAsia" w:hAnsiTheme="minorEastAsia"/>
                <w:noProof/>
              </w:rPr>
            </w:pPr>
            <w:r w:rsidRPr="00E01648">
              <w:rPr>
                <w:rFonts w:asciiTheme="minorEastAsia" w:eastAsiaTheme="minorEastAsia" w:hAnsiTheme="minorEastAsia" w:hint="eastAsia"/>
                <w:noProof/>
              </w:rPr>
              <w:t>서명 / 일자</w:t>
            </w:r>
          </w:p>
        </w:tc>
        <w:tc>
          <w:tcPr>
            <w:tcW w:w="1506" w:type="dxa"/>
            <w:gridSpan w:val="3"/>
            <w:vMerge/>
            <w:vAlign w:val="center"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429" w:type="dxa"/>
            <w:gridSpan w:val="2"/>
            <w:vMerge/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  <w:noProof/>
              </w:rPr>
            </w:pPr>
          </w:p>
        </w:tc>
      </w:tr>
      <w:tr w:rsidR="00BA688D" w:rsidRPr="00E01648" w:rsidTr="000A328C">
        <w:trPr>
          <w:gridBefore w:val="1"/>
          <w:wBefore w:w="57" w:type="dxa"/>
          <w:cantSplit/>
          <w:trHeight w:val="950"/>
        </w:trPr>
        <w:tc>
          <w:tcPr>
            <w:tcW w:w="455" w:type="dxa"/>
            <w:gridSpan w:val="2"/>
          </w:tcPr>
          <w:p w:rsidR="00BA688D" w:rsidRPr="00E01648" w:rsidRDefault="00BA688D">
            <w:pPr>
              <w:ind w:left="0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001" w:type="dxa"/>
            <w:gridSpan w:val="2"/>
          </w:tcPr>
          <w:p w:rsidR="00BA688D" w:rsidRPr="00E01648" w:rsidRDefault="00BA688D">
            <w:pPr>
              <w:pStyle w:val="-M-9"/>
              <w:ind w:left="0"/>
              <w:jc w:val="both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D12AF8" w:rsidRPr="00E01648" w:rsidRDefault="00D12AF8">
            <w:pPr>
              <w:pStyle w:val="-M-9"/>
              <w:ind w:left="0"/>
              <w:jc w:val="both"/>
              <w:rPr>
                <w:rFonts w:asciiTheme="minorEastAsia" w:eastAsiaTheme="minorEastAsia" w:hAnsiTheme="minorEastAsia"/>
                <w:noProof/>
                <w:sz w:val="16"/>
              </w:rPr>
            </w:pPr>
          </w:p>
          <w:p w:rsidR="00D12AF8" w:rsidRPr="00E01648" w:rsidRDefault="00D12AF8">
            <w:pPr>
              <w:pStyle w:val="-M-9"/>
              <w:ind w:left="0"/>
              <w:jc w:val="both"/>
              <w:rPr>
                <w:rFonts w:asciiTheme="minorEastAsia" w:eastAsiaTheme="minorEastAsia" w:hAnsiTheme="minorEastAsia"/>
                <w:noProof/>
                <w:sz w:val="16"/>
              </w:rPr>
            </w:pPr>
          </w:p>
          <w:p w:rsidR="00BA688D" w:rsidRPr="00E01648" w:rsidRDefault="00875B01">
            <w:pPr>
              <w:pStyle w:val="-M-9"/>
              <w:ind w:left="0"/>
              <w:jc w:val="both"/>
              <w:rPr>
                <w:rFonts w:asciiTheme="minorEastAsia" w:eastAsiaTheme="minorEastAsia" w:hAnsiTheme="minorEastAsia"/>
                <w:noProof/>
                <w:sz w:val="16"/>
              </w:rPr>
            </w:pPr>
            <w:r w:rsidRPr="00E01648">
              <w:rPr>
                <w:rFonts w:asciiTheme="minorEastAsia" w:eastAsiaTheme="minorEastAsia" w:hAnsiTheme="minorEastAsia" w:hint="eastAsia"/>
                <w:noProof/>
                <w:sz w:val="16"/>
              </w:rPr>
              <w:t>인쇄된 표지의 서명은 본 문서가 승인되었음을 의미하며, 승인된 표지 문서는 본문과 분리한 후 프로</w:t>
            </w:r>
            <w:r w:rsidR="000A328C" w:rsidRPr="00E01648">
              <w:rPr>
                <w:rFonts w:asciiTheme="minorEastAsia" w:eastAsiaTheme="minorEastAsia" w:hAnsiTheme="minorEastAsia" w:hint="eastAsia"/>
                <w:noProof/>
                <w:sz w:val="16"/>
              </w:rPr>
              <w:t xml:space="preserve">젝트 서버에 등록 후 </w:t>
            </w:r>
            <w:r w:rsidRPr="00E01648">
              <w:rPr>
                <w:rFonts w:asciiTheme="minorEastAsia" w:eastAsiaTheme="minorEastAsia" w:hAnsiTheme="minorEastAsia" w:hint="eastAsia"/>
                <w:noProof/>
                <w:sz w:val="16"/>
              </w:rPr>
              <w:t>관리된다.</w:t>
            </w:r>
          </w:p>
          <w:p w:rsidR="00E336CA" w:rsidRPr="00E01648" w:rsidRDefault="00E336CA">
            <w:pPr>
              <w:pStyle w:val="-M-9"/>
              <w:ind w:left="0"/>
              <w:jc w:val="both"/>
              <w:rPr>
                <w:rFonts w:asciiTheme="minorEastAsia" w:eastAsiaTheme="minorEastAsia" w:hAnsiTheme="minorEastAsia"/>
                <w:noProof/>
                <w:sz w:val="16"/>
              </w:rPr>
            </w:pPr>
          </w:p>
          <w:p w:rsidR="006F00F5" w:rsidRDefault="006F00F5">
            <w:pPr>
              <w:pStyle w:val="-M-9"/>
              <w:ind w:left="0"/>
              <w:jc w:val="both"/>
              <w:rPr>
                <w:rFonts w:asciiTheme="minorEastAsia" w:eastAsiaTheme="minorEastAsia" w:hAnsiTheme="minorEastAsia"/>
                <w:noProof/>
              </w:rPr>
            </w:pPr>
          </w:p>
          <w:p w:rsidR="003E3452" w:rsidRPr="00E01648" w:rsidRDefault="003E3452">
            <w:pPr>
              <w:pStyle w:val="-M-9"/>
              <w:ind w:left="0"/>
              <w:jc w:val="both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027" w:type="dxa"/>
            <w:gridSpan w:val="2"/>
          </w:tcPr>
          <w:p w:rsidR="00BA688D" w:rsidRPr="00E01648" w:rsidRDefault="00BA688D">
            <w:pPr>
              <w:pStyle w:val="-M-9"/>
              <w:ind w:left="0"/>
              <w:jc w:val="both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429" w:type="dxa"/>
            <w:gridSpan w:val="2"/>
          </w:tcPr>
          <w:p w:rsidR="00BA688D" w:rsidRPr="00E01648" w:rsidRDefault="00BA688D">
            <w:pPr>
              <w:ind w:left="0"/>
              <w:rPr>
                <w:rFonts w:asciiTheme="minorEastAsia" w:eastAsiaTheme="minorEastAsia" w:hAnsiTheme="minorEastAsia"/>
                <w:noProof/>
              </w:rPr>
            </w:pPr>
          </w:p>
        </w:tc>
      </w:tr>
      <w:tr w:rsidR="00BA688D" w:rsidRPr="00E01648" w:rsidTr="000A328C">
        <w:trPr>
          <w:gridBefore w:val="1"/>
          <w:wBefore w:w="57" w:type="dxa"/>
          <w:cantSplit/>
          <w:trHeight w:val="1109"/>
        </w:trPr>
        <w:tc>
          <w:tcPr>
            <w:tcW w:w="455" w:type="dxa"/>
            <w:gridSpan w:val="2"/>
          </w:tcPr>
          <w:p w:rsidR="00BA688D" w:rsidRPr="00E01648" w:rsidRDefault="00BA688D" w:rsidP="000A328C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62" w:type="dxa"/>
            <w:gridSpan w:val="9"/>
          </w:tcPr>
          <w:p w:rsidR="00BA688D" w:rsidRPr="003E3452" w:rsidRDefault="000778D8" w:rsidP="003E3452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/>
                <w:noProof/>
                <w:kern w:val="0"/>
              </w:rPr>
              <w:drawing>
                <wp:inline distT="0" distB="0" distL="0" distR="0" wp14:anchorId="1290CAF9" wp14:editId="57C76E19">
                  <wp:extent cx="616527" cy="443600"/>
                  <wp:effectExtent l="0" t="0" r="0" b="8890"/>
                  <wp:docPr id="39" name="그림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KakaoTalk_20191210_150849673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27" cy="44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eastAsiaTheme="minorEastAsia" w:hAnsiTheme="minorEastAsia"/>
              </w:rPr>
              <w:t xml:space="preserve">  </w:t>
            </w:r>
            <w:r w:rsidR="000A328C" w:rsidRPr="00E01648">
              <w:rPr>
                <w:rFonts w:asciiTheme="minorEastAsia" w:eastAsiaTheme="minorEastAsia" w:hAnsiTheme="minorEastAsia"/>
              </w:rPr>
              <w:fldChar w:fldCharType="begin"/>
            </w:r>
            <w:r w:rsidR="000A328C" w:rsidRPr="00E01648">
              <w:rPr>
                <w:rFonts w:asciiTheme="minorEastAsia" w:eastAsiaTheme="minorEastAsia" w:hAnsiTheme="minorEastAsia"/>
              </w:rPr>
              <w:instrText xml:space="preserve"> INCLUDEPICTURE "https://www.boannews.com/media/upFiles2/2018/02/20180222kea.jpg" \* MERGEFORMATINET </w:instrText>
            </w:r>
            <w:r w:rsidR="000A328C" w:rsidRPr="00E01648">
              <w:rPr>
                <w:rFonts w:asciiTheme="minorEastAsia" w:eastAsiaTheme="minorEastAsia" w:hAnsiTheme="minorEastAsia"/>
              </w:rPr>
              <w:fldChar w:fldCharType="separate"/>
            </w:r>
            <w:r w:rsidR="000A328C" w:rsidRPr="00E01648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 wp14:anchorId="18D7A567" wp14:editId="23F11E9C">
                  <wp:extent cx="1447582" cy="495300"/>
                  <wp:effectExtent l="0" t="0" r="635" b="0"/>
                  <wp:docPr id="4" name="그림 4" descr="íêµ­ì ìì ë³´íµì ì§í¥í logoì ëí ì´ë¯¸ì§ ê²ìê²°ê³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íêµ­ì ìì ë³´íµì ì§í¥í logoì ëí ì´ë¯¸ì§ ê²ìê²°ê³¼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16129"/>
                          <a:stretch/>
                        </pic:blipFill>
                        <pic:spPr bwMode="auto">
                          <a:xfrm>
                            <a:off x="0" y="0"/>
                            <a:ext cx="1447800" cy="4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A328C" w:rsidRPr="00E01648">
              <w:rPr>
                <w:rFonts w:asciiTheme="minorEastAsia" w:eastAsiaTheme="minorEastAsia" w:hAnsiTheme="minorEastAsia"/>
              </w:rPr>
              <w:fldChar w:fldCharType="end"/>
            </w:r>
          </w:p>
        </w:tc>
        <w:tc>
          <w:tcPr>
            <w:tcW w:w="429" w:type="dxa"/>
            <w:gridSpan w:val="2"/>
          </w:tcPr>
          <w:p w:rsidR="00BA688D" w:rsidRPr="00E01648" w:rsidRDefault="00BA688D">
            <w:pPr>
              <w:ind w:left="0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 w:rsidTr="000A328C">
        <w:trPr>
          <w:gridBefore w:val="1"/>
          <w:wBefore w:w="57" w:type="dxa"/>
          <w:cantSplit/>
          <w:trHeight w:val="340"/>
        </w:trPr>
        <w:tc>
          <w:tcPr>
            <w:tcW w:w="455" w:type="dxa"/>
            <w:gridSpan w:val="2"/>
            <w:vAlign w:val="center"/>
          </w:tcPr>
          <w:p w:rsidR="00BA688D" w:rsidRPr="00E01648" w:rsidRDefault="00BA688D">
            <w:pPr>
              <w:ind w:left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62" w:type="dxa"/>
            <w:gridSpan w:val="9"/>
            <w:vAlign w:val="center"/>
          </w:tcPr>
          <w:p w:rsidR="00BA688D" w:rsidRPr="00E01648" w:rsidRDefault="00BA688D">
            <w:pPr>
              <w:pStyle w:val="a3"/>
              <w:spacing w:line="0" w:lineRule="atLeast"/>
              <w:ind w:left="0"/>
              <w:rPr>
                <w:rFonts w:asciiTheme="minorEastAsia" w:eastAsiaTheme="minorEastAsia" w:hAnsiTheme="minorEastAsia"/>
                <w:b w:val="0"/>
                <w:iCs/>
                <w:color w:val="000000"/>
                <w:sz w:val="24"/>
              </w:rPr>
            </w:pPr>
          </w:p>
        </w:tc>
        <w:tc>
          <w:tcPr>
            <w:tcW w:w="429" w:type="dxa"/>
            <w:gridSpan w:val="2"/>
            <w:vAlign w:val="center"/>
          </w:tcPr>
          <w:p w:rsidR="00BA688D" w:rsidRPr="00E01648" w:rsidRDefault="00BA688D">
            <w:pPr>
              <w:pStyle w:val="-L-9"/>
              <w:ind w:left="0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 w:rsidTr="000A328C">
        <w:trPr>
          <w:gridBefore w:val="1"/>
          <w:wBefore w:w="57" w:type="dxa"/>
          <w:cantSplit/>
          <w:trHeight w:val="2419"/>
        </w:trPr>
        <w:tc>
          <w:tcPr>
            <w:tcW w:w="455" w:type="dxa"/>
            <w:gridSpan w:val="2"/>
          </w:tcPr>
          <w:p w:rsidR="00BA688D" w:rsidRPr="00E01648" w:rsidRDefault="00BA688D">
            <w:pPr>
              <w:pStyle w:val="-L-9"/>
              <w:ind w:left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62" w:type="dxa"/>
            <w:gridSpan w:val="9"/>
            <w:vAlign w:val="center"/>
          </w:tcPr>
          <w:p w:rsidR="00BA688D" w:rsidRPr="00E01648" w:rsidRDefault="00875B01">
            <w:pPr>
              <w:pStyle w:val="-M-9"/>
              <w:ind w:left="250"/>
              <w:rPr>
                <w:rFonts w:asciiTheme="minorEastAsia" w:eastAsiaTheme="minorEastAsia" w:hAnsiTheme="minorEastAsia"/>
                <w:u w:val="single"/>
              </w:rPr>
            </w:pPr>
            <w:r w:rsidRPr="00E01648">
              <w:rPr>
                <w:rFonts w:asciiTheme="minorEastAsia" w:eastAsiaTheme="minorEastAsia" w:hAnsiTheme="minorEastAsia" w:hint="eastAsia"/>
                <w:u w:val="single"/>
              </w:rPr>
              <w:t>주</w:t>
            </w:r>
            <w:r w:rsidR="0033111A" w:rsidRPr="00E01648">
              <w:rPr>
                <w:rFonts w:asciiTheme="minorEastAsia" w:eastAsiaTheme="minorEastAsia" w:hAnsiTheme="minorEastAsia" w:hint="eastAsia"/>
                <w:u w:val="single"/>
              </w:rPr>
              <w:t xml:space="preserve"> </w:t>
            </w:r>
            <w:r w:rsidRPr="00E01648">
              <w:rPr>
                <w:rFonts w:asciiTheme="minorEastAsia" w:eastAsiaTheme="minorEastAsia" w:hAnsiTheme="minorEastAsia" w:hint="eastAsia"/>
                <w:u w:val="single"/>
              </w:rPr>
              <w:t>의</w:t>
            </w:r>
          </w:p>
          <w:p w:rsidR="00BA688D" w:rsidRPr="00E01648" w:rsidRDefault="00BA688D">
            <w:pPr>
              <w:pStyle w:val="-M-9"/>
              <w:ind w:left="250"/>
              <w:rPr>
                <w:rFonts w:asciiTheme="minorEastAsia" w:eastAsiaTheme="minorEastAsia" w:hAnsiTheme="minorEastAsia"/>
                <w:u w:val="single"/>
              </w:rPr>
            </w:pPr>
          </w:p>
          <w:p w:rsidR="00BA688D" w:rsidRPr="00E01648" w:rsidRDefault="00875B01">
            <w:pPr>
              <w:pStyle w:val="-L-9"/>
              <w:ind w:left="0"/>
              <w:rPr>
                <w:rFonts w:asciiTheme="minorEastAsia" w:eastAsiaTheme="minorEastAsia" w:hAnsiTheme="minorEastAsia"/>
                <w:sz w:val="16"/>
              </w:rPr>
            </w:pPr>
            <w:r w:rsidRPr="00E01648">
              <w:rPr>
                <w:rFonts w:asciiTheme="minorEastAsia" w:eastAsiaTheme="minorEastAsia" w:hAnsiTheme="minorEastAsia" w:hint="eastAsia"/>
                <w:sz w:val="16"/>
              </w:rPr>
              <w:t xml:space="preserve">본 문서의 내용은 </w:t>
            </w:r>
            <w:r w:rsidR="0033111A" w:rsidRPr="00E01648">
              <w:rPr>
                <w:rFonts w:asciiTheme="minorEastAsia" w:eastAsiaTheme="minorEastAsia" w:hAnsiTheme="minorEastAsia" w:hint="eastAsia"/>
                <w:sz w:val="16"/>
              </w:rPr>
              <w:t xml:space="preserve">KEA </w:t>
            </w:r>
            <w:r w:rsidRPr="00E01648">
              <w:rPr>
                <w:rFonts w:asciiTheme="minorEastAsia" w:eastAsiaTheme="minorEastAsia" w:hAnsiTheme="minorEastAsia" w:hint="eastAsia"/>
                <w:sz w:val="16"/>
              </w:rPr>
              <w:t xml:space="preserve">소유 자료임. </w:t>
            </w:r>
            <w:r w:rsidR="0033111A" w:rsidRPr="00E01648">
              <w:rPr>
                <w:rFonts w:asciiTheme="minorEastAsia" w:eastAsiaTheme="minorEastAsia" w:hAnsiTheme="minorEastAsia"/>
                <w:sz w:val="16"/>
              </w:rPr>
              <w:t>KEA</w:t>
            </w:r>
            <w:r w:rsidRPr="00E01648">
              <w:rPr>
                <w:rFonts w:asciiTheme="minorEastAsia" w:eastAsiaTheme="minorEastAsia" w:hAnsiTheme="minorEastAsia" w:hint="eastAsia"/>
                <w:sz w:val="16"/>
              </w:rPr>
              <w:t xml:space="preserve"> 소속이 아닌 외부 인원은 사전 서면 허가 없이 열람할 수 없다. 본 문서에 포함된 정보를 숙지한 사람은 본 정보의 기밀을 보호할 책임을 진다.</w:t>
            </w:r>
          </w:p>
        </w:tc>
        <w:tc>
          <w:tcPr>
            <w:tcW w:w="429" w:type="dxa"/>
            <w:gridSpan w:val="2"/>
          </w:tcPr>
          <w:p w:rsidR="00BA688D" w:rsidRPr="00E01648" w:rsidRDefault="00BA688D">
            <w:pPr>
              <w:pStyle w:val="-L-9"/>
              <w:ind w:left="0"/>
              <w:rPr>
                <w:rFonts w:asciiTheme="minorEastAsia" w:eastAsiaTheme="minorEastAsia" w:hAnsiTheme="minorEastAsia"/>
              </w:rPr>
            </w:pPr>
          </w:p>
        </w:tc>
      </w:tr>
    </w:tbl>
    <w:p w:rsidR="00BA688D" w:rsidRPr="00E01648" w:rsidRDefault="00BA688D" w:rsidP="00E01648">
      <w:pPr>
        <w:spacing w:line="0" w:lineRule="atLeast"/>
        <w:ind w:left="0"/>
        <w:rPr>
          <w:rFonts w:asciiTheme="minorEastAsia" w:eastAsiaTheme="minorEastAsia" w:hAnsiTheme="minorEastAsia"/>
          <w:sz w:val="16"/>
        </w:rPr>
        <w:sectPr w:rsidR="00BA688D" w:rsidRPr="00E01648">
          <w:footerReference w:type="even" r:id="rId10"/>
          <w:footerReference w:type="default" r:id="rId11"/>
          <w:pgSz w:w="11906" w:h="16838"/>
          <w:pgMar w:top="1418" w:right="1134" w:bottom="1134" w:left="1134" w:header="851" w:footer="851" w:gutter="0"/>
          <w:cols w:space="425"/>
          <w:docGrid w:type="lines" w:linePitch="360"/>
        </w:sectPr>
      </w:pPr>
    </w:p>
    <w:p w:rsidR="00BA688D" w:rsidRPr="00E01648" w:rsidRDefault="00BA688D">
      <w:pPr>
        <w:ind w:left="0"/>
        <w:rPr>
          <w:rFonts w:asciiTheme="minorEastAsia" w:eastAsiaTheme="minorEastAsia" w:hAnsiTheme="minorEastAsia"/>
          <w:b/>
          <w:color w:val="000000"/>
          <w:sz w:val="24"/>
        </w:rPr>
      </w:pPr>
    </w:p>
    <w:p w:rsidR="00BA688D" w:rsidRPr="00E01648" w:rsidRDefault="00875B01">
      <w:pPr>
        <w:ind w:left="0"/>
        <w:jc w:val="center"/>
        <w:rPr>
          <w:rFonts w:asciiTheme="minorEastAsia" w:eastAsiaTheme="minorEastAsia" w:hAnsiTheme="minorEastAsia"/>
          <w:b/>
          <w:color w:val="000000"/>
          <w:sz w:val="28"/>
          <w:u w:val="single"/>
        </w:rPr>
      </w:pPr>
      <w:r w:rsidRPr="00E01648">
        <w:rPr>
          <w:rFonts w:asciiTheme="minorEastAsia" w:eastAsiaTheme="minorEastAsia" w:hAnsiTheme="minorEastAsia" w:hint="eastAsia"/>
          <w:b/>
          <w:color w:val="000000"/>
          <w:sz w:val="28"/>
          <w:u w:val="single"/>
        </w:rPr>
        <w:t>개</w:t>
      </w:r>
      <w:r w:rsidR="0033111A" w:rsidRPr="00E01648">
        <w:rPr>
          <w:rFonts w:asciiTheme="minorEastAsia" w:eastAsiaTheme="minorEastAsia" w:hAnsiTheme="minorEastAsia" w:hint="eastAsia"/>
          <w:b/>
          <w:color w:val="000000"/>
          <w:sz w:val="28"/>
          <w:u w:val="single"/>
        </w:rPr>
        <w:t xml:space="preserve"> </w:t>
      </w:r>
      <w:r w:rsidRPr="00E01648">
        <w:rPr>
          <w:rFonts w:asciiTheme="minorEastAsia" w:eastAsiaTheme="minorEastAsia" w:hAnsiTheme="minorEastAsia" w:hint="eastAsia"/>
          <w:b/>
          <w:color w:val="000000"/>
          <w:sz w:val="28"/>
          <w:u w:val="single"/>
        </w:rPr>
        <w:t>정 이</w:t>
      </w:r>
      <w:r w:rsidR="00E01648">
        <w:rPr>
          <w:rFonts w:asciiTheme="minorEastAsia" w:eastAsiaTheme="minorEastAsia" w:hAnsiTheme="minorEastAsia"/>
          <w:b/>
          <w:color w:val="000000"/>
          <w:sz w:val="28"/>
          <w:u w:val="single"/>
        </w:rPr>
        <w:t xml:space="preserve"> </w:t>
      </w:r>
      <w:r w:rsidRPr="00E01648">
        <w:rPr>
          <w:rFonts w:asciiTheme="minorEastAsia" w:eastAsiaTheme="minorEastAsia" w:hAnsiTheme="minorEastAsia" w:hint="eastAsia"/>
          <w:b/>
          <w:color w:val="000000"/>
          <w:sz w:val="28"/>
          <w:u w:val="single"/>
        </w:rPr>
        <w:t>력</w:t>
      </w:r>
    </w:p>
    <w:p w:rsidR="00BA688D" w:rsidRPr="00E01648" w:rsidRDefault="00BA688D">
      <w:pPr>
        <w:tabs>
          <w:tab w:val="clear" w:pos="709"/>
          <w:tab w:val="left" w:pos="3220"/>
        </w:tabs>
        <w:ind w:left="0"/>
        <w:rPr>
          <w:rFonts w:asciiTheme="minorEastAsia" w:eastAsiaTheme="minorEastAsia" w:hAnsiTheme="minorEastAsia"/>
        </w:rPr>
      </w:pPr>
    </w:p>
    <w:tbl>
      <w:tblPr>
        <w:tblW w:w="964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9"/>
        <w:gridCol w:w="2275"/>
        <w:gridCol w:w="1365"/>
        <w:gridCol w:w="4004"/>
        <w:gridCol w:w="1183"/>
      </w:tblGrid>
      <w:tr w:rsidR="00BA688D" w:rsidRPr="00E01648">
        <w:trPr>
          <w:cantSplit/>
          <w:trHeight w:val="308"/>
        </w:trPr>
        <w:tc>
          <w:tcPr>
            <w:tcW w:w="819" w:type="dxa"/>
            <w:vMerge w:val="restart"/>
            <w:vAlign w:val="center"/>
          </w:tcPr>
          <w:p w:rsidR="00BA688D" w:rsidRPr="00E01648" w:rsidRDefault="00875B01">
            <w:pPr>
              <w:pStyle w:val="-M-9"/>
              <w:ind w:left="0"/>
              <w:rPr>
                <w:rFonts w:asciiTheme="minorEastAsia" w:eastAsiaTheme="minorEastAsia" w:hAnsiTheme="minorEastAsia"/>
              </w:rPr>
            </w:pPr>
            <w:r w:rsidRPr="00E01648">
              <w:rPr>
                <w:rFonts w:asciiTheme="minorEastAsia" w:eastAsiaTheme="minorEastAsia" w:hAnsiTheme="minorEastAsia" w:hint="eastAsia"/>
              </w:rPr>
              <w:t>버전</w:t>
            </w:r>
          </w:p>
        </w:tc>
        <w:tc>
          <w:tcPr>
            <w:tcW w:w="2275" w:type="dxa"/>
            <w:tcBorders>
              <w:bottom w:val="single" w:sz="4" w:space="0" w:color="auto"/>
            </w:tcBorders>
            <w:vAlign w:val="center"/>
          </w:tcPr>
          <w:p w:rsidR="00BA688D" w:rsidRPr="00E01648" w:rsidRDefault="00875B01">
            <w:pPr>
              <w:pStyle w:val="-M-9"/>
              <w:ind w:left="0"/>
              <w:rPr>
                <w:rFonts w:asciiTheme="minorEastAsia" w:eastAsiaTheme="minorEastAsia" w:hAnsiTheme="minorEastAsia"/>
              </w:rPr>
            </w:pPr>
            <w:r w:rsidRPr="00E01648">
              <w:rPr>
                <w:rFonts w:asciiTheme="minorEastAsia" w:eastAsiaTheme="minorEastAsia" w:hAnsiTheme="minorEastAsia" w:hint="eastAsia"/>
              </w:rPr>
              <w:t>작성자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BA688D" w:rsidRPr="00E01648" w:rsidRDefault="00875B01">
            <w:pPr>
              <w:pStyle w:val="-M-9"/>
              <w:ind w:left="0"/>
              <w:rPr>
                <w:rFonts w:asciiTheme="minorEastAsia" w:eastAsiaTheme="minorEastAsia" w:hAnsiTheme="minorEastAsia"/>
              </w:rPr>
            </w:pPr>
            <w:r w:rsidRPr="00E01648">
              <w:rPr>
                <w:rFonts w:asciiTheme="minorEastAsia" w:eastAsiaTheme="minorEastAsia" w:hAnsiTheme="minorEastAsia" w:hint="eastAsia"/>
              </w:rPr>
              <w:t>일자</w:t>
            </w: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875B01">
            <w:pPr>
              <w:pStyle w:val="-M-9"/>
              <w:ind w:left="0"/>
              <w:rPr>
                <w:rFonts w:asciiTheme="minorEastAsia" w:eastAsiaTheme="minorEastAsia" w:hAnsiTheme="minorEastAsia"/>
              </w:rPr>
            </w:pPr>
            <w:r w:rsidRPr="00E01648">
              <w:rPr>
                <w:rFonts w:asciiTheme="minorEastAsia" w:eastAsiaTheme="minorEastAsia" w:hAnsiTheme="minorEastAsia" w:hint="eastAsia"/>
              </w:rPr>
              <w:t>상세 개정 내용</w:t>
            </w: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875B01">
            <w:pPr>
              <w:pStyle w:val="-M-9"/>
              <w:ind w:left="0"/>
              <w:rPr>
                <w:rFonts w:asciiTheme="minorEastAsia" w:eastAsiaTheme="minorEastAsia" w:hAnsiTheme="minorEastAsia"/>
              </w:rPr>
            </w:pPr>
            <w:r w:rsidRPr="00E01648">
              <w:rPr>
                <w:rFonts w:asciiTheme="minorEastAsia" w:eastAsiaTheme="minorEastAsia" w:hAnsiTheme="minorEastAsia" w:hint="eastAsia"/>
              </w:rPr>
              <w:t>개정부분</w:t>
            </w:r>
          </w:p>
        </w:tc>
      </w:tr>
      <w:tr w:rsidR="00BA688D" w:rsidRPr="00E01648">
        <w:trPr>
          <w:cantSplit/>
          <w:trHeight w:val="309"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spacing w:line="0" w:lineRule="atLeast"/>
              <w:ind w:left="250"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</w:p>
        </w:tc>
        <w:tc>
          <w:tcPr>
            <w:tcW w:w="2275" w:type="dxa"/>
            <w:tcBorders>
              <w:top w:val="single" w:sz="4" w:space="0" w:color="auto"/>
            </w:tcBorders>
            <w:vAlign w:val="center"/>
          </w:tcPr>
          <w:p w:rsidR="00BA688D" w:rsidRPr="00E01648" w:rsidRDefault="00875B01">
            <w:pPr>
              <w:pStyle w:val="-M-9"/>
              <w:ind w:left="0"/>
              <w:rPr>
                <w:rFonts w:asciiTheme="minorEastAsia" w:eastAsiaTheme="minorEastAsia" w:hAnsiTheme="minorEastAsia"/>
              </w:rPr>
            </w:pPr>
            <w:r w:rsidRPr="00E01648">
              <w:rPr>
                <w:rFonts w:asciiTheme="minorEastAsia" w:eastAsiaTheme="minorEastAsia" w:hAnsiTheme="minorEastAsia" w:hint="eastAsia"/>
              </w:rPr>
              <w:t>검토자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vAlign w:val="center"/>
          </w:tcPr>
          <w:p w:rsidR="00BA688D" w:rsidRPr="00E01648" w:rsidRDefault="00875B01">
            <w:pPr>
              <w:pStyle w:val="-M-9"/>
              <w:ind w:left="0"/>
              <w:rPr>
                <w:rFonts w:asciiTheme="minorEastAsia" w:eastAsiaTheme="minorEastAsia" w:hAnsiTheme="minorEastAsia"/>
              </w:rPr>
            </w:pPr>
            <w:r w:rsidRPr="00E01648">
              <w:rPr>
                <w:rFonts w:asciiTheme="minorEastAsia" w:eastAsiaTheme="minorEastAsia" w:hAnsiTheme="minorEastAsia" w:hint="eastAsia"/>
              </w:rPr>
              <w:t>일자</w:t>
            </w: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spacing w:line="0" w:lineRule="atLeast"/>
              <w:ind w:left="250"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spacing w:line="0" w:lineRule="atLeast"/>
              <w:ind w:left="250"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875B01" w:rsidP="003650B5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  <w:r w:rsidRPr="00E01648">
              <w:rPr>
                <w:rFonts w:asciiTheme="minorEastAsia" w:eastAsiaTheme="minorEastAsia" w:hAnsiTheme="minorEastAsia" w:hint="eastAsia"/>
              </w:rPr>
              <w:t>V</w:t>
            </w:r>
            <w:r w:rsidR="005114F0">
              <w:rPr>
                <w:rFonts w:asciiTheme="minorEastAsia" w:eastAsiaTheme="minorEastAsia" w:hAnsiTheme="minorEastAsia"/>
              </w:rPr>
              <w:t>1.0</w:t>
            </w:r>
          </w:p>
        </w:tc>
        <w:tc>
          <w:tcPr>
            <w:tcW w:w="2275" w:type="dxa"/>
            <w:vAlign w:val="center"/>
          </w:tcPr>
          <w:p w:rsidR="00BA688D" w:rsidRPr="00E01648" w:rsidRDefault="00CB3F72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배민우</w:t>
            </w:r>
          </w:p>
        </w:tc>
        <w:tc>
          <w:tcPr>
            <w:tcW w:w="1365" w:type="dxa"/>
            <w:vAlign w:val="center"/>
          </w:tcPr>
          <w:p w:rsidR="00BA688D" w:rsidRPr="00E01648" w:rsidRDefault="0033111A" w:rsidP="00637DBC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  <w:r w:rsidRPr="00E01648">
              <w:rPr>
                <w:rFonts w:asciiTheme="minorEastAsia" w:eastAsiaTheme="minorEastAsia" w:hAnsiTheme="minorEastAsia"/>
              </w:rPr>
              <w:t>2019.</w:t>
            </w:r>
            <w:r w:rsidR="00637DBC">
              <w:rPr>
                <w:rFonts w:asciiTheme="minorEastAsia" w:eastAsiaTheme="minorEastAsia" w:hAnsiTheme="minorEastAsia"/>
              </w:rPr>
              <w:t>12</w:t>
            </w:r>
            <w:r w:rsidRPr="00E01648">
              <w:rPr>
                <w:rFonts w:asciiTheme="minorEastAsia" w:eastAsiaTheme="minorEastAsia" w:hAnsiTheme="minorEastAsia"/>
              </w:rPr>
              <w:t>.</w:t>
            </w:r>
            <w:r w:rsidR="00991ED4">
              <w:rPr>
                <w:rFonts w:asciiTheme="minorEastAsia" w:eastAsiaTheme="minorEastAsia" w:hAnsiTheme="minorEastAsia"/>
              </w:rPr>
              <w:t>2</w:t>
            </w:r>
            <w:r w:rsidR="00637DBC">
              <w:rPr>
                <w:rFonts w:asciiTheme="minorEastAsia" w:eastAsiaTheme="minorEastAsia" w:hAnsiTheme="minorEastAsia"/>
              </w:rPr>
              <w:t>0</w:t>
            </w: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875B01">
            <w:pPr>
              <w:ind w:left="0"/>
              <w:rPr>
                <w:rFonts w:asciiTheme="minorEastAsia" w:eastAsiaTheme="minorEastAsia" w:hAnsiTheme="minorEastAsia"/>
              </w:rPr>
            </w:pPr>
            <w:r w:rsidRPr="00E01648">
              <w:rPr>
                <w:rFonts w:asciiTheme="minorEastAsia" w:eastAsiaTheme="minorEastAsia" w:hAnsiTheme="minorEastAsia" w:hint="eastAsia"/>
              </w:rPr>
              <w:t>최초 작성</w:t>
            </w: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 w:rsidP="00C43F5C">
            <w:pPr>
              <w:ind w:left="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bookmarkStart w:id="0" w:name="_GoBack"/>
        <w:bookmarkEnd w:id="0"/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 w:val="restart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 w:val="restart"/>
            <w:tcBorders>
              <w:righ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</w:tcBorders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A688D" w:rsidRPr="00E01648">
        <w:trPr>
          <w:cantSplit/>
        </w:trPr>
        <w:tc>
          <w:tcPr>
            <w:tcW w:w="819" w:type="dxa"/>
            <w:vMerge/>
            <w:vAlign w:val="center"/>
          </w:tcPr>
          <w:p w:rsidR="00BA688D" w:rsidRPr="00E01648" w:rsidRDefault="00BA688D">
            <w:pPr>
              <w:ind w:left="25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7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65" w:type="dxa"/>
            <w:vAlign w:val="center"/>
          </w:tcPr>
          <w:p w:rsidR="00BA688D" w:rsidRPr="00E01648" w:rsidRDefault="00BA688D">
            <w:pPr>
              <w:ind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04" w:type="dxa"/>
            <w:vMerge/>
            <w:tcBorders>
              <w:right w:val="single" w:sz="4" w:space="0" w:color="auto"/>
            </w:tcBorders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</w:tcBorders>
          </w:tcPr>
          <w:p w:rsidR="00BA688D" w:rsidRPr="00E01648" w:rsidRDefault="00BA688D">
            <w:pPr>
              <w:ind w:left="250"/>
              <w:rPr>
                <w:rFonts w:asciiTheme="minorEastAsia" w:eastAsiaTheme="minorEastAsia" w:hAnsiTheme="minorEastAsia"/>
              </w:rPr>
            </w:pPr>
          </w:p>
        </w:tc>
      </w:tr>
    </w:tbl>
    <w:p w:rsidR="00BA688D" w:rsidRPr="00E01648" w:rsidRDefault="00BA688D">
      <w:pPr>
        <w:pStyle w:val="aa"/>
        <w:spacing w:after="0"/>
        <w:ind w:left="0"/>
        <w:jc w:val="center"/>
        <w:rPr>
          <w:rFonts w:asciiTheme="minorEastAsia" w:eastAsiaTheme="minorEastAsia" w:hAnsiTheme="minorEastAsia" w:cs="Arial"/>
          <w:b/>
          <w:color w:val="000000"/>
          <w:sz w:val="32"/>
          <w:u w:val="single"/>
          <w:lang w:eastAsia="ko-KR"/>
        </w:rPr>
        <w:sectPr w:rsidR="00BA688D" w:rsidRPr="00E01648" w:rsidSect="002D7D8B">
          <w:headerReference w:type="default" r:id="rId12"/>
          <w:footerReference w:type="default" r:id="rId13"/>
          <w:pgSz w:w="11906" w:h="16838" w:code="9"/>
          <w:pgMar w:top="1701" w:right="1134" w:bottom="1418" w:left="1134" w:header="1418" w:footer="882" w:gutter="0"/>
          <w:pgNumType w:fmt="lowerRoman" w:start="1"/>
          <w:cols w:space="425"/>
          <w:docGrid w:type="linesAndChars" w:linePitch="360"/>
        </w:sectPr>
      </w:pPr>
    </w:p>
    <w:p w:rsidR="00863E57" w:rsidRPr="00863E57" w:rsidRDefault="00863E57" w:rsidP="00863E57">
      <w:pPr>
        <w:tabs>
          <w:tab w:val="clear" w:pos="709"/>
        </w:tabs>
        <w:wordWrap/>
        <w:autoSpaceDE/>
        <w:autoSpaceDN/>
        <w:ind w:left="0"/>
        <w:rPr>
          <w:rFonts w:ascii="나눔고딕코딩" w:eastAsia="맑은 고딕" w:hAnsi="나눔고딕코딩" w:cs="나눔고딕코딩" w:hint="eastAsia"/>
          <w:kern w:val="0"/>
          <w:szCs w:val="22"/>
        </w:rPr>
      </w:pPr>
    </w:p>
    <w:p w:rsidR="00863E57" w:rsidRPr="00863E57" w:rsidRDefault="00863E57" w:rsidP="00863E57">
      <w:pPr>
        <w:tabs>
          <w:tab w:val="clear" w:pos="709"/>
        </w:tabs>
        <w:wordWrap/>
        <w:autoSpaceDE/>
        <w:autoSpaceDN/>
        <w:ind w:left="0"/>
        <w:jc w:val="center"/>
        <w:rPr>
          <w:rFonts w:ascii="나눔고딕코딩" w:eastAsia="나눔고딕코딩" w:hAnsi="나눔고딕코딩" w:cs="나눔고딕코딩"/>
          <w:b/>
          <w:kern w:val="0"/>
          <w:sz w:val="22"/>
          <w:szCs w:val="22"/>
        </w:rPr>
      </w:pPr>
      <w:r w:rsidRPr="00863E57">
        <w:rPr>
          <w:rFonts w:ascii="나눔고딕코딩" w:eastAsia="나눔고딕코딩" w:hAnsi="나눔고딕코딩" w:cs="나눔고딕코딩"/>
          <w:b/>
          <w:kern w:val="0"/>
          <w:sz w:val="22"/>
          <w:szCs w:val="22"/>
        </w:rPr>
        <w:t>목      차</w:t>
      </w:r>
    </w:p>
    <w:bookmarkStart w:id="1" w:name="_30j0zll" w:colFirst="0" w:colLast="0" w:displacedByCustomXml="next"/>
    <w:bookmarkEnd w:id="1" w:displacedByCustomXml="next"/>
    <w:sdt>
      <w:sdtPr>
        <w:rPr>
          <w:rFonts w:ascii="나눔고딕코딩" w:eastAsia="굴림" w:hAnsi="나눔고딕코딩" w:cs="나눔고딕코딩"/>
          <w:b w:val="0"/>
          <w:bCs w:val="0"/>
          <w:smallCaps w:val="0"/>
          <w:kern w:val="0"/>
          <w:sz w:val="20"/>
          <w:szCs w:val="22"/>
        </w:rPr>
        <w:id w:val="676012280"/>
        <w:docPartObj>
          <w:docPartGallery w:val="Table of Contents"/>
          <w:docPartUnique/>
        </w:docPartObj>
      </w:sdtPr>
      <w:sdtEndPr/>
      <w:sdtContent>
        <w:p w:rsidR="00637DBC" w:rsidRDefault="00863E57">
          <w:pPr>
            <w:pStyle w:val="11"/>
            <w:tabs>
              <w:tab w:val="left" w:pos="454"/>
              <w:tab w:val="right" w:leader="dot" w:pos="9628"/>
            </w:tabs>
            <w:rPr>
              <w:rFonts w:asciiTheme="minorHAnsi" w:eastAsiaTheme="minorEastAsia" w:hAnsiTheme="minorHAnsi" w:cstheme="minorBidi"/>
              <w:b w:val="0"/>
              <w:bCs w:val="0"/>
              <w:smallCaps w:val="0"/>
              <w:noProof/>
              <w:sz w:val="20"/>
              <w:szCs w:val="22"/>
            </w:rPr>
          </w:pPr>
          <w:r w:rsidRPr="00863E57">
            <w:rPr>
              <w:rFonts w:ascii="나눔고딕코딩" w:eastAsia="굴림" w:hAnsi="나눔고딕코딩" w:cs="나눔고딕코딩"/>
              <w:kern w:val="0"/>
              <w:szCs w:val="22"/>
            </w:rPr>
            <w:fldChar w:fldCharType="begin"/>
          </w:r>
          <w:r w:rsidRPr="00863E57">
            <w:rPr>
              <w:rFonts w:ascii="나눔고딕코딩" w:eastAsia="굴림" w:hAnsi="나눔고딕코딩" w:cs="나눔고딕코딩"/>
              <w:kern w:val="0"/>
              <w:szCs w:val="22"/>
            </w:rPr>
            <w:instrText xml:space="preserve"> TOC \o "1-4" \h \z \u </w:instrText>
          </w:r>
          <w:r w:rsidRPr="00863E57">
            <w:rPr>
              <w:rFonts w:ascii="나눔고딕코딩" w:eastAsia="굴림" w:hAnsi="나눔고딕코딩" w:cs="나눔고딕코딩"/>
              <w:kern w:val="0"/>
              <w:szCs w:val="22"/>
            </w:rPr>
            <w:fldChar w:fldCharType="separate"/>
          </w:r>
          <w:hyperlink w:anchor="_Toc27759594" w:history="1">
            <w:r w:rsidR="00637DBC" w:rsidRPr="002229E4">
              <w:rPr>
                <w:rStyle w:val="a5"/>
                <w:rFonts w:ascii="굴림" w:eastAsia="굴림" w:hAnsi="굴림" w:cs="나눔고딕코딩"/>
                <w:noProof/>
                <w:kern w:val="0"/>
              </w:rPr>
              <w:t>1.</w:t>
            </w:r>
            <w:r w:rsidR="00637DBC">
              <w:rPr>
                <w:rFonts w:asciiTheme="minorHAnsi" w:eastAsiaTheme="minorEastAsia" w:hAnsiTheme="minorHAnsi" w:cstheme="minorBidi"/>
                <w:b w:val="0"/>
                <w:bCs w:val="0"/>
                <w:smallCaps w:val="0"/>
                <w:noProof/>
                <w:sz w:val="20"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noProof/>
                <w:kern w:val="0"/>
              </w:rPr>
              <w:t>개요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_Toc27759594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4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22"/>
            <w:tabs>
              <w:tab w:val="left" w:pos="1200"/>
              <w:tab w:val="right" w:leader="dot" w:pos="9628"/>
            </w:tabs>
            <w:rPr>
              <w:rFonts w:asciiTheme="minorHAnsi" w:eastAsiaTheme="minorEastAsia" w:hAnsiTheme="minorHAnsi" w:cstheme="minorBidi"/>
              <w:smallCaps w:val="0"/>
              <w:noProof/>
              <w:sz w:val="20"/>
              <w:szCs w:val="22"/>
            </w:rPr>
          </w:pPr>
          <w:hyperlink w:anchor="_Toc27759595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1.1.</w:t>
            </w:r>
            <w:r w:rsidR="00637DBC">
              <w:rPr>
                <w:rFonts w:asciiTheme="minorHAnsi" w:eastAsiaTheme="minorEastAsia" w:hAnsiTheme="minorHAnsi" w:cstheme="minorBidi"/>
                <w:smallCaps w:val="0"/>
                <w:noProof/>
                <w:sz w:val="20"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목적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_Toc27759595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4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22"/>
            <w:tabs>
              <w:tab w:val="left" w:pos="1200"/>
              <w:tab w:val="right" w:leader="dot" w:pos="9628"/>
            </w:tabs>
            <w:rPr>
              <w:rFonts w:asciiTheme="minorHAnsi" w:eastAsiaTheme="minorEastAsia" w:hAnsiTheme="minorHAnsi" w:cstheme="minorBidi"/>
              <w:smallCaps w:val="0"/>
              <w:noProof/>
              <w:sz w:val="20"/>
              <w:szCs w:val="22"/>
            </w:rPr>
          </w:pPr>
          <w:hyperlink w:anchor="_Toc27759596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1.2.</w:t>
            </w:r>
            <w:r w:rsidR="00637DBC">
              <w:rPr>
                <w:rFonts w:asciiTheme="minorHAnsi" w:eastAsiaTheme="minorEastAsia" w:hAnsiTheme="minorHAnsi" w:cstheme="minorBidi"/>
                <w:smallCaps w:val="0"/>
                <w:noProof/>
                <w:sz w:val="20"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적용범위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_Toc27759596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4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22"/>
            <w:tabs>
              <w:tab w:val="left" w:pos="1021"/>
              <w:tab w:val="right" w:leader="dot" w:pos="9628"/>
            </w:tabs>
            <w:rPr>
              <w:rFonts w:asciiTheme="minorHAnsi" w:eastAsiaTheme="minorEastAsia" w:hAnsiTheme="minorHAnsi" w:cstheme="minorBidi"/>
              <w:smallCaps w:val="0"/>
              <w:noProof/>
              <w:sz w:val="20"/>
              <w:szCs w:val="22"/>
            </w:rPr>
          </w:pPr>
          <w:hyperlink w:anchor="_Toc27759597" w:history="1">
            <w:r w:rsidR="00637DBC" w:rsidRPr="002229E4">
              <w:rPr>
                <w:rStyle w:val="a5"/>
                <w:rFonts w:ascii="나눔고딕코딩" w:eastAsia="나눔고딕코딩" w:hAnsi="나눔고딕코딩" w:cs="나눔고딕코딩"/>
                <w:b/>
                <w:noProof/>
                <w:kern w:val="0"/>
              </w:rPr>
              <w:t>1.3.</w:t>
            </w:r>
            <w:r w:rsidR="00637DBC">
              <w:rPr>
                <w:rFonts w:asciiTheme="minorHAnsi" w:eastAsiaTheme="minorEastAsia" w:hAnsiTheme="minorHAnsi" w:cstheme="minorBidi"/>
                <w:smallCaps w:val="0"/>
                <w:noProof/>
                <w:sz w:val="20"/>
                <w:szCs w:val="22"/>
              </w:rPr>
              <w:tab/>
            </w:r>
            <w:r w:rsidR="00637DBC" w:rsidRPr="002229E4">
              <w:rPr>
                <w:rStyle w:val="a5"/>
                <w:rFonts w:ascii="나눔고딕코딩" w:eastAsia="나눔고딕코딩" w:hAnsi="나눔고딕코딩" w:cs="나눔고딕코딩"/>
                <w:b/>
                <w:noProof/>
                <w:kern w:val="0"/>
              </w:rPr>
              <w:t>약어 및 용어 정리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_Toc27759597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4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11"/>
            <w:tabs>
              <w:tab w:val="left" w:pos="454"/>
              <w:tab w:val="right" w:leader="dot" w:pos="9628"/>
            </w:tabs>
            <w:rPr>
              <w:rFonts w:asciiTheme="minorHAnsi" w:eastAsiaTheme="minorEastAsia" w:hAnsiTheme="minorHAnsi" w:cstheme="minorBidi"/>
              <w:b w:val="0"/>
              <w:bCs w:val="0"/>
              <w:smallCaps w:val="0"/>
              <w:noProof/>
              <w:sz w:val="20"/>
              <w:szCs w:val="22"/>
            </w:rPr>
          </w:pPr>
          <w:hyperlink w:anchor="_Toc27759598" w:history="1">
            <w:r w:rsidR="00637DBC" w:rsidRPr="002229E4">
              <w:rPr>
                <w:rStyle w:val="a5"/>
                <w:rFonts w:ascii="굴림" w:eastAsia="굴림" w:hAnsi="굴림" w:cs="나눔고딕코딩"/>
                <w:noProof/>
                <w:kern w:val="0"/>
              </w:rPr>
              <w:t>2.</w:t>
            </w:r>
            <w:r w:rsidR="00637DBC">
              <w:rPr>
                <w:rFonts w:asciiTheme="minorHAnsi" w:eastAsiaTheme="minorEastAsia" w:hAnsiTheme="minorHAnsi" w:cstheme="minorBidi"/>
                <w:b w:val="0"/>
                <w:bCs w:val="0"/>
                <w:smallCaps w:val="0"/>
                <w:noProof/>
                <w:sz w:val="20"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noProof/>
                <w:kern w:val="0"/>
              </w:rPr>
              <w:t>연동 개요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_Toc27759598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5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22"/>
            <w:tabs>
              <w:tab w:val="left" w:pos="1200"/>
              <w:tab w:val="right" w:leader="dot" w:pos="9628"/>
            </w:tabs>
            <w:rPr>
              <w:rFonts w:asciiTheme="minorHAnsi" w:eastAsiaTheme="minorEastAsia" w:hAnsiTheme="minorHAnsi" w:cstheme="minorBidi"/>
              <w:smallCaps w:val="0"/>
              <w:noProof/>
              <w:sz w:val="20"/>
              <w:szCs w:val="22"/>
            </w:rPr>
          </w:pPr>
          <w:hyperlink w:anchor="_Toc27759599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2.1.</w:t>
            </w:r>
            <w:r w:rsidR="00637DBC">
              <w:rPr>
                <w:rFonts w:asciiTheme="minorHAnsi" w:eastAsiaTheme="minorEastAsia" w:hAnsiTheme="minorHAnsi" w:cstheme="minorBidi"/>
                <w:smallCaps w:val="0"/>
                <w:noProof/>
                <w:sz w:val="20"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연동 구성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_Toc27759599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5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22"/>
            <w:tabs>
              <w:tab w:val="left" w:pos="1200"/>
              <w:tab w:val="right" w:leader="dot" w:pos="9628"/>
            </w:tabs>
            <w:rPr>
              <w:rFonts w:asciiTheme="minorHAnsi" w:eastAsiaTheme="minorEastAsia" w:hAnsiTheme="minorHAnsi" w:cstheme="minorBidi"/>
              <w:smallCaps w:val="0"/>
              <w:noProof/>
              <w:sz w:val="20"/>
              <w:szCs w:val="22"/>
            </w:rPr>
          </w:pPr>
          <w:hyperlink w:anchor="_Toc27759600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2.2.</w:t>
            </w:r>
            <w:r w:rsidR="00637DBC">
              <w:rPr>
                <w:rFonts w:asciiTheme="minorHAnsi" w:eastAsiaTheme="minorEastAsia" w:hAnsiTheme="minorHAnsi" w:cstheme="minorBidi"/>
                <w:smallCaps w:val="0"/>
                <w:noProof/>
                <w:sz w:val="20"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연동 시퀀스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_Toc27759600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6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11"/>
            <w:tabs>
              <w:tab w:val="left" w:pos="454"/>
              <w:tab w:val="right" w:leader="dot" w:pos="9628"/>
            </w:tabs>
            <w:rPr>
              <w:rFonts w:asciiTheme="minorHAnsi" w:eastAsiaTheme="minorEastAsia" w:hAnsiTheme="minorHAnsi" w:cstheme="minorBidi"/>
              <w:b w:val="0"/>
              <w:bCs w:val="0"/>
              <w:smallCaps w:val="0"/>
              <w:noProof/>
              <w:sz w:val="20"/>
              <w:szCs w:val="22"/>
            </w:rPr>
          </w:pPr>
          <w:hyperlink w:anchor="_Toc27759601" w:history="1">
            <w:r w:rsidR="00637DBC" w:rsidRPr="002229E4">
              <w:rPr>
                <w:rStyle w:val="a5"/>
                <w:rFonts w:ascii="굴림" w:eastAsia="굴림" w:hAnsi="굴림" w:cs="나눔고딕코딩"/>
                <w:noProof/>
                <w:kern w:val="0"/>
              </w:rPr>
              <w:t>3.</w:t>
            </w:r>
            <w:r w:rsidR="00637DBC">
              <w:rPr>
                <w:rFonts w:asciiTheme="minorHAnsi" w:eastAsiaTheme="minorEastAsia" w:hAnsiTheme="minorHAnsi" w:cstheme="minorBidi"/>
                <w:b w:val="0"/>
                <w:bCs w:val="0"/>
                <w:smallCaps w:val="0"/>
                <w:noProof/>
                <w:sz w:val="20"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noProof/>
                <w:kern w:val="0"/>
              </w:rPr>
              <w:t>연동 규격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_Toc27759601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22"/>
            <w:tabs>
              <w:tab w:val="left" w:pos="1200"/>
              <w:tab w:val="right" w:leader="dot" w:pos="9628"/>
            </w:tabs>
            <w:rPr>
              <w:rFonts w:asciiTheme="minorHAnsi" w:eastAsiaTheme="minorEastAsia" w:hAnsiTheme="minorHAnsi" w:cstheme="minorBidi"/>
              <w:smallCaps w:val="0"/>
              <w:noProof/>
              <w:sz w:val="20"/>
              <w:szCs w:val="22"/>
            </w:rPr>
          </w:pPr>
          <w:hyperlink w:anchor="_Toc27759602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3.1.</w:t>
            </w:r>
            <w:r w:rsidR="00637DBC">
              <w:rPr>
                <w:rFonts w:asciiTheme="minorHAnsi" w:eastAsiaTheme="minorEastAsia" w:hAnsiTheme="minorHAnsi" w:cstheme="minorBidi"/>
                <w:smallCaps w:val="0"/>
                <w:noProof/>
                <w:sz w:val="20"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개요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_Toc27759602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757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03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3.1.1.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전송 프로토콜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_Toc27759603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757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04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3.1.2.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연동 정보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_Toc27759604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757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05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3.1.3.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접속 제어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_Toc27759605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40"/>
            <w:tabs>
              <w:tab w:val="left" w:pos="160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27759606" w:history="1">
            <w:r w:rsidR="00637DBC" w:rsidRPr="002229E4">
              <w:rPr>
                <w:rStyle w:val="a5"/>
                <w:rFonts w:ascii="굴림" w:eastAsia="굴림" w:hAnsi="굴림" w:cs="나눔고딕코딩"/>
                <w:noProof/>
                <w:kern w:val="0"/>
              </w:rPr>
              <w:t>3.1.3.1.</w:t>
            </w:r>
            <w:r w:rsidR="00637DBC">
              <w:rPr>
                <w:rFonts w:asciiTheme="minorHAnsi" w:eastAsiaTheme="minorEastAsia" w:hAnsiTheme="minorHAnsi" w:cstheme="minorBidi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noProof/>
                <w:kern w:val="0"/>
              </w:rPr>
              <w:t>Server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_Toc27759606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40"/>
            <w:tabs>
              <w:tab w:val="left" w:pos="160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27759607" w:history="1">
            <w:r w:rsidR="00637DBC" w:rsidRPr="002229E4">
              <w:rPr>
                <w:rStyle w:val="a5"/>
                <w:rFonts w:ascii="굴림" w:eastAsia="굴림" w:hAnsi="굴림" w:cs="나눔고딕코딩"/>
                <w:noProof/>
                <w:kern w:val="0"/>
              </w:rPr>
              <w:t>3.1.3.2.</w:t>
            </w:r>
            <w:r w:rsidR="00637DBC">
              <w:rPr>
                <w:rFonts w:asciiTheme="minorHAnsi" w:eastAsiaTheme="minorEastAsia" w:hAnsiTheme="minorHAnsi" w:cstheme="minorBidi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noProof/>
                <w:kern w:val="0"/>
              </w:rPr>
              <w:t>Client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_Toc27759607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757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08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3.1.4.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흐름 제어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_Toc27759608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8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757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09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3.1.5.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클라이언트 인증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_Toc27759609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8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757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10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3.1.6.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전송 규격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_Toc27759610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8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757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11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3.1.7.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데이터 규격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_Toc27759611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8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22"/>
            <w:tabs>
              <w:tab w:val="left" w:pos="1200"/>
              <w:tab w:val="right" w:leader="dot" w:pos="9628"/>
            </w:tabs>
            <w:rPr>
              <w:rFonts w:asciiTheme="minorHAnsi" w:eastAsiaTheme="minorEastAsia" w:hAnsiTheme="minorHAnsi" w:cstheme="minorBidi"/>
              <w:smallCaps w:val="0"/>
              <w:noProof/>
              <w:sz w:val="20"/>
              <w:szCs w:val="22"/>
            </w:rPr>
          </w:pPr>
          <w:hyperlink w:anchor="_Toc27759612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</w:t>
            </w:r>
            <w:r w:rsidR="00637DBC">
              <w:rPr>
                <w:rFonts w:asciiTheme="minorHAnsi" w:eastAsiaTheme="minorEastAsia" w:hAnsiTheme="minorHAnsi" w:cstheme="minorBidi"/>
                <w:smallCaps w:val="0"/>
                <w:noProof/>
                <w:sz w:val="20"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연동 API 정의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_Toc27759612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9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757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13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회원 API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_Toc27759613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9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14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3.2.1.1.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회원 가입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_Toc27759614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9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15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3.2.1.2.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로그인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_Toc27759615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13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16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3.2.1.3.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임시인증 번호요청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_Toc27759616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16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17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3.2.1.4.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임시번호 유효성 체크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_Toc27759617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18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18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3.2.1.5.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아이디 찾기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_Toc27759618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20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19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3.2.1.6.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비밀번호 리셋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_Toc27759619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23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20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3.2.1.7.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로그아웃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_Toc27759620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25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21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3.2.1.8.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SNS 계정 추가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_Toc27759621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27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22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3.2.1.9.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SNS 로그인 삭제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_Toc27759622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29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23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3.2.1.10.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아이디/이메일/전화번호 중복확인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_Toc27759623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32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24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3.2.1.11.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로그인 아이디 수정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_Toc27759624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34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25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3.2.1.12.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회원탈퇴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_Toc27759625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37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26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3.2.1.13.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사용자정보 조회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_Toc27759626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39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27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3.2.1.14.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사용자정보 편집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_Toc27759627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42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28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3.2.1.15.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그룹 닉네임 편집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_Toc27759628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44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29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3.2.1.16.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그룹초대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_Toc27759629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47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30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3.2.1.17.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그룹초대조회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_Toc27759630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49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31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3.2.1.18.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그룹초대 발송 조회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_Toc27759631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52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32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3.2.1.19.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그룹초대리스트 삭제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_Toc27759632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55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33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3.2.1.20.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그룹 초대 결과입력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_Toc27759633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57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34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3.2.1.21.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그룹 아이디 조회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_Toc27759634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59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35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3.2.1.22.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그룹 구성원 조회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_Toc27759635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62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36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3.2.1.23.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그룹탈퇴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_Toc27759636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65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37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3.2.1.24.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그룹 구성원 삭제(추방)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_Toc27759637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67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38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3.2.1.25.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이벤트 이력 조회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_Toc27759638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69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2048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39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3.2.1.26.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이벤트 이력 업데이트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_Toc27759639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72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757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40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3.2.2.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디바이스 API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_Toc27759640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75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41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3.2.2.1.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디바이스 등록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_Toc27759641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75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42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3.2.2.2.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디바이스 등록 해제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_Toc27759642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78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43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3.2.2.3.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디바이스 정보 수정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_Toc27759643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80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44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3.2.2.4.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디바이스 이력 조회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_Toc27759644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83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45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3.2.2.5.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디바이스 제어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_Toc27759645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86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46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3.2.2.6.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가전 정보 조회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_Toc27759646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89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757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47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3.2.3.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서비스 API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_Toc27759647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92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48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3.2.3.1.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공지사항 목록조회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_Toc27759648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92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49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3.2.3.2.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알림설정 조회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_Toc27759649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95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50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3.2.3.3.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알림설정 수정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_Toc27759650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98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757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51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3.2.4.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이벤트 API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_Toc27759651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101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52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3.2.4.1.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예악제어 설정 조회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_Toc27759652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101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53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3.2.4.2.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예약제어 설정 추가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_Toc27759653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104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54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3.2.4.3.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예약제어 설정 편집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_Toc27759654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107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637DBC" w:rsidRDefault="00F436C4">
          <w:pPr>
            <w:pStyle w:val="32"/>
            <w:tabs>
              <w:tab w:val="left" w:pos="1935"/>
              <w:tab w:val="right" w:leader="dot" w:pos="9628"/>
            </w:tabs>
            <w:rPr>
              <w:rFonts w:asciiTheme="minorHAnsi" w:eastAsiaTheme="minorEastAsia" w:hAnsiTheme="minorHAnsi" w:cstheme="minorBidi"/>
              <w:iCs w:val="0"/>
              <w:smallCaps w:val="0"/>
              <w:noProof/>
              <w:szCs w:val="22"/>
            </w:rPr>
          </w:pPr>
          <w:hyperlink w:anchor="_Toc27759655" w:history="1"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3.2.4.4.</w:t>
            </w:r>
            <w:r w:rsidR="00637DBC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szCs w:val="22"/>
              </w:rPr>
              <w:tab/>
            </w:r>
            <w:r w:rsidR="00637DBC" w:rsidRPr="002229E4">
              <w:rPr>
                <w:rStyle w:val="a5"/>
                <w:rFonts w:ascii="굴림" w:eastAsia="굴림" w:hAnsi="굴림" w:cs="나눔고딕코딩"/>
                <w:b/>
                <w:noProof/>
                <w:kern w:val="0"/>
              </w:rPr>
              <w:t>예약제어 설정 삭제</w:t>
            </w:r>
            <w:r w:rsidR="00637DBC">
              <w:rPr>
                <w:noProof/>
                <w:webHidden/>
              </w:rPr>
              <w:tab/>
            </w:r>
            <w:r w:rsidR="00637DBC">
              <w:rPr>
                <w:noProof/>
                <w:webHidden/>
              </w:rPr>
              <w:fldChar w:fldCharType="begin"/>
            </w:r>
            <w:r w:rsidR="00637DBC">
              <w:rPr>
                <w:noProof/>
                <w:webHidden/>
              </w:rPr>
              <w:instrText xml:space="preserve"> PAGEREF _Toc27759655 \h </w:instrText>
            </w:r>
            <w:r w:rsidR="00637DBC">
              <w:rPr>
                <w:noProof/>
                <w:webHidden/>
              </w:rPr>
            </w:r>
            <w:r w:rsidR="00637DBC">
              <w:rPr>
                <w:noProof/>
                <w:webHidden/>
              </w:rPr>
              <w:fldChar w:fldCharType="separate"/>
            </w:r>
            <w:r w:rsidR="00637DBC">
              <w:rPr>
                <w:noProof/>
                <w:webHidden/>
              </w:rPr>
              <w:t>109</w:t>
            </w:r>
            <w:r w:rsidR="00637DBC">
              <w:rPr>
                <w:noProof/>
                <w:webHidden/>
              </w:rPr>
              <w:fldChar w:fldCharType="end"/>
            </w:r>
          </w:hyperlink>
        </w:p>
        <w:p w:rsidR="00863E57" w:rsidRPr="00863E57" w:rsidRDefault="00863E57" w:rsidP="00863E57">
          <w:pPr>
            <w:tabs>
              <w:tab w:val="clear" w:pos="709"/>
              <w:tab w:val="left" w:pos="425"/>
              <w:tab w:val="right" w:leader="dot" w:pos="9060"/>
            </w:tabs>
            <w:wordWrap/>
            <w:autoSpaceDE/>
            <w:autoSpaceDN/>
            <w:ind w:left="0"/>
            <w:rPr>
              <w:rFonts w:ascii="나눔고딕코딩" w:eastAsia="나눔고딕코딩" w:hAnsi="나눔고딕코딩" w:cs="나눔고딕코딩"/>
              <w:b/>
              <w:smallCaps/>
              <w:color w:val="000000"/>
              <w:kern w:val="0"/>
              <w:sz w:val="22"/>
              <w:szCs w:val="22"/>
            </w:rPr>
          </w:pPr>
          <w:r w:rsidRPr="00863E57">
            <w:rPr>
              <w:rFonts w:ascii="나눔고딕코딩" w:eastAsia="굴림" w:hAnsi="나눔고딕코딩" w:cs="나눔고딕코딩"/>
              <w:kern w:val="0"/>
              <w:szCs w:val="22"/>
            </w:rPr>
            <w:fldChar w:fldCharType="end"/>
          </w:r>
        </w:p>
      </w:sdtContent>
    </w:sdt>
    <w:p w:rsidR="00863E57" w:rsidRPr="00863E57" w:rsidRDefault="00863E57" w:rsidP="00B35AC3">
      <w:pPr>
        <w:numPr>
          <w:ilvl w:val="0"/>
          <w:numId w:val="8"/>
        </w:numPr>
        <w:tabs>
          <w:tab w:val="clear" w:pos="709"/>
        </w:tabs>
        <w:wordWrap/>
        <w:autoSpaceDE/>
        <w:autoSpaceDN/>
        <w:spacing w:after="240"/>
        <w:outlineLvl w:val="0"/>
        <w:rPr>
          <w:rFonts w:ascii="굴림" w:eastAsia="굴림" w:hAnsi="굴림" w:cs="나눔고딕코딩"/>
          <w:b/>
          <w:kern w:val="0"/>
          <w:sz w:val="32"/>
          <w:szCs w:val="32"/>
        </w:rPr>
      </w:pPr>
      <w:r w:rsidRPr="00863E57">
        <w:rPr>
          <w:rFonts w:ascii="나눔고딕코딩" w:eastAsia="굴림" w:hAnsi="나눔고딕코딩" w:cs="나눔고딕코딩"/>
          <w:b/>
          <w:kern w:val="0"/>
          <w:sz w:val="32"/>
          <w:szCs w:val="32"/>
        </w:rPr>
        <w:br w:type="page"/>
      </w:r>
      <w:bookmarkStart w:id="2" w:name="_Toc27759594"/>
      <w:r w:rsidRPr="00863E57">
        <w:rPr>
          <w:rFonts w:ascii="굴림" w:eastAsia="굴림" w:hAnsi="굴림" w:cs="나눔고딕코딩"/>
          <w:b/>
          <w:kern w:val="0"/>
          <w:sz w:val="32"/>
          <w:szCs w:val="32"/>
        </w:rPr>
        <w:lastRenderedPageBreak/>
        <w:t>개요</w:t>
      </w:r>
      <w:bookmarkEnd w:id="2"/>
    </w:p>
    <w:p w:rsidR="00863E57" w:rsidRPr="00863E57" w:rsidRDefault="00863E57" w:rsidP="00B35AC3">
      <w:pPr>
        <w:keepNext/>
        <w:numPr>
          <w:ilvl w:val="1"/>
          <w:numId w:val="8"/>
        </w:numPr>
        <w:tabs>
          <w:tab w:val="clear" w:pos="709"/>
        </w:tabs>
        <w:wordWrap/>
        <w:autoSpaceDE/>
        <w:autoSpaceDN/>
        <w:spacing w:before="360" w:after="240"/>
        <w:ind w:hanging="566"/>
        <w:outlineLvl w:val="1"/>
        <w:rPr>
          <w:rFonts w:ascii="굴림" w:eastAsia="굴림" w:hAnsi="굴림" w:cs="나눔고딕코딩"/>
          <w:b/>
          <w:kern w:val="0"/>
          <w:sz w:val="28"/>
          <w:szCs w:val="28"/>
        </w:rPr>
      </w:pPr>
      <w:bookmarkStart w:id="3" w:name="_Toc27759595"/>
      <w:r w:rsidRPr="00863E57">
        <w:rPr>
          <w:rFonts w:ascii="굴림" w:eastAsia="굴림" w:hAnsi="굴림" w:cs="나눔고딕코딩"/>
          <w:b/>
          <w:kern w:val="0"/>
          <w:sz w:val="28"/>
          <w:szCs w:val="28"/>
        </w:rPr>
        <w:t>목적</w:t>
      </w:r>
      <w:bookmarkEnd w:id="3"/>
    </w:p>
    <w:p w:rsidR="00863E57" w:rsidRPr="00863E57" w:rsidRDefault="00863E57" w:rsidP="00863E57">
      <w:pPr>
        <w:tabs>
          <w:tab w:val="clear" w:pos="709"/>
        </w:tabs>
        <w:wordWrap/>
        <w:autoSpaceDE/>
        <w:autoSpaceDN/>
        <w:ind w:left="0" w:firstLine="200"/>
        <w:rPr>
          <w:rFonts w:ascii="굴림" w:eastAsia="굴림" w:hAnsi="굴림" w:cs="나눔고딕코딩"/>
          <w:kern w:val="0"/>
          <w:szCs w:val="22"/>
        </w:rPr>
      </w:pPr>
      <w:r w:rsidRPr="00863E57">
        <w:rPr>
          <w:rFonts w:ascii="굴림" w:eastAsia="굴림" w:hAnsi="굴림" w:cs="나눔고딕코딩"/>
          <w:kern w:val="0"/>
          <w:szCs w:val="22"/>
        </w:rPr>
        <w:t xml:space="preserve">이 문서는 </w:t>
      </w:r>
      <w:r w:rsidR="00154D5C">
        <w:rPr>
          <w:rFonts w:ascii="굴림" w:eastAsia="굴림" w:hAnsi="굴림" w:cs="나눔고딕코딩" w:hint="eastAsia"/>
          <w:kern w:val="0"/>
          <w:szCs w:val="22"/>
        </w:rPr>
        <w:t xml:space="preserve">제조사 서버에 연동된 디바이스의 담다 플랫폼 연동을 위한 제조사 서버와 </w:t>
      </w:r>
      <w:r w:rsidR="0014459F">
        <w:rPr>
          <w:rFonts w:ascii="굴림" w:eastAsia="굴림" w:hAnsi="굴림" w:cs="나눔고딕코딩" w:hint="eastAsia"/>
          <w:kern w:val="0"/>
          <w:szCs w:val="22"/>
        </w:rPr>
        <w:t xml:space="preserve">담다 플랫폼 간 연동 </w:t>
      </w:r>
      <w:r w:rsidRPr="00863E57">
        <w:rPr>
          <w:rFonts w:ascii="굴림" w:eastAsia="굴림" w:hAnsi="굴림" w:cs="나눔고딕코딩"/>
          <w:kern w:val="0"/>
          <w:szCs w:val="22"/>
        </w:rPr>
        <w:t>인터페이스를 정의하는 문서이다.</w:t>
      </w:r>
    </w:p>
    <w:p w:rsidR="00863E57" w:rsidRPr="00863E57" w:rsidRDefault="00863E57" w:rsidP="00B35AC3">
      <w:pPr>
        <w:keepNext/>
        <w:numPr>
          <w:ilvl w:val="1"/>
          <w:numId w:val="8"/>
        </w:numPr>
        <w:tabs>
          <w:tab w:val="clear" w:pos="709"/>
        </w:tabs>
        <w:wordWrap/>
        <w:autoSpaceDE/>
        <w:autoSpaceDN/>
        <w:spacing w:before="360" w:after="240"/>
        <w:ind w:hanging="566"/>
        <w:outlineLvl w:val="1"/>
        <w:rPr>
          <w:rFonts w:ascii="굴림" w:eastAsia="굴림" w:hAnsi="굴림" w:cs="나눔고딕코딩"/>
          <w:b/>
          <w:kern w:val="0"/>
          <w:sz w:val="28"/>
          <w:szCs w:val="28"/>
        </w:rPr>
      </w:pPr>
      <w:bookmarkStart w:id="4" w:name="_Toc27759596"/>
      <w:r w:rsidRPr="00863E57">
        <w:rPr>
          <w:rFonts w:ascii="굴림" w:eastAsia="굴림" w:hAnsi="굴림" w:cs="나눔고딕코딩"/>
          <w:b/>
          <w:kern w:val="0"/>
          <w:sz w:val="28"/>
          <w:szCs w:val="28"/>
        </w:rPr>
        <w:t>적용범위</w:t>
      </w:r>
      <w:bookmarkEnd w:id="4"/>
    </w:p>
    <w:p w:rsidR="00863E57" w:rsidRPr="00863E57" w:rsidRDefault="00863E57" w:rsidP="00863E57">
      <w:p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ind w:left="0" w:firstLine="200"/>
        <w:rPr>
          <w:rFonts w:ascii="굴림" w:eastAsia="굴림" w:hAnsi="굴림" w:cs="나눔고딕코딩"/>
          <w:color w:val="000000"/>
          <w:kern w:val="0"/>
          <w:szCs w:val="22"/>
        </w:rPr>
      </w:pPr>
      <w:r w:rsidRPr="00863E57">
        <w:rPr>
          <w:rFonts w:ascii="굴림" w:eastAsia="굴림" w:hAnsi="굴림" w:cs="나눔고딕코딩"/>
          <w:color w:val="000000"/>
          <w:kern w:val="0"/>
          <w:szCs w:val="22"/>
        </w:rPr>
        <w:t xml:space="preserve">이 문서에서 정의하는 인터페이스는 </w:t>
      </w:r>
      <w:r w:rsidR="0014459F">
        <w:rPr>
          <w:rFonts w:ascii="굴림" w:eastAsia="굴림" w:hAnsi="굴림" w:cs="나눔고딕코딩" w:hint="eastAsia"/>
          <w:color w:val="000000"/>
          <w:kern w:val="0"/>
          <w:szCs w:val="22"/>
        </w:rPr>
        <w:t xml:space="preserve">담다 플랫폼 연동 디바이스와 </w:t>
      </w:r>
      <w:r w:rsidR="00154D5C">
        <w:rPr>
          <w:rFonts w:ascii="굴림" w:eastAsia="굴림" w:hAnsi="굴림" w:cs="나눔고딕코딩" w:hint="eastAsia"/>
          <w:color w:val="000000"/>
          <w:kern w:val="0"/>
          <w:szCs w:val="22"/>
        </w:rPr>
        <w:t xml:space="preserve">제조사 서버의 연동을 수행하는 </w:t>
      </w:r>
      <w:r w:rsidR="0014459F">
        <w:rPr>
          <w:rFonts w:ascii="굴림" w:eastAsia="굴림" w:hAnsi="굴림" w:cs="나눔고딕코딩" w:hint="eastAsia"/>
          <w:color w:val="000000"/>
          <w:kern w:val="0"/>
          <w:szCs w:val="22"/>
        </w:rPr>
        <w:t>용도에 한정된다.</w:t>
      </w:r>
    </w:p>
    <w:p w:rsidR="00863E57" w:rsidRPr="00863E57" w:rsidRDefault="00863E57" w:rsidP="00B35AC3">
      <w:pPr>
        <w:keepNext/>
        <w:numPr>
          <w:ilvl w:val="1"/>
          <w:numId w:val="8"/>
        </w:numPr>
        <w:tabs>
          <w:tab w:val="clear" w:pos="709"/>
        </w:tabs>
        <w:wordWrap/>
        <w:autoSpaceDE/>
        <w:autoSpaceDN/>
        <w:spacing w:before="360" w:after="240"/>
        <w:ind w:hanging="566"/>
        <w:outlineLvl w:val="1"/>
        <w:rPr>
          <w:rFonts w:ascii="나눔고딕코딩" w:eastAsia="나눔고딕코딩" w:hAnsi="나눔고딕코딩" w:cs="나눔고딕코딩"/>
          <w:b/>
          <w:kern w:val="0"/>
          <w:sz w:val="28"/>
          <w:szCs w:val="28"/>
        </w:rPr>
      </w:pPr>
      <w:bookmarkStart w:id="5" w:name="_Toc27759597"/>
      <w:r w:rsidRPr="00863E57">
        <w:rPr>
          <w:rFonts w:ascii="나눔고딕코딩" w:eastAsia="나눔고딕코딩" w:hAnsi="나눔고딕코딩" w:cs="나눔고딕코딩"/>
          <w:b/>
          <w:kern w:val="0"/>
          <w:sz w:val="28"/>
          <w:szCs w:val="28"/>
        </w:rPr>
        <w:t>약어 및 용어 정리</w:t>
      </w:r>
      <w:bookmarkEnd w:id="5"/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13"/>
        <w:gridCol w:w="6147"/>
      </w:tblGrid>
      <w:tr w:rsidR="00863E57" w:rsidRPr="00863E57" w:rsidTr="0014459F">
        <w:trPr>
          <w:trHeight w:val="160"/>
        </w:trPr>
        <w:tc>
          <w:tcPr>
            <w:tcW w:w="2913" w:type="dxa"/>
            <w:shd w:val="clear" w:color="auto" w:fill="D9D9D9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약어/용어</w:t>
            </w:r>
          </w:p>
        </w:tc>
        <w:tc>
          <w:tcPr>
            <w:tcW w:w="6147" w:type="dxa"/>
            <w:shd w:val="clear" w:color="auto" w:fill="D9D9D9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원어/설명</w:t>
            </w: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HTTP</w:t>
            </w: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HyperText Transfer Protocol</w:t>
            </w: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HTTPS</w:t>
            </w: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HTTP over SSL</w:t>
            </w: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IoT</w:t>
            </w: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Internet of Things</w:t>
            </w: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IP</w:t>
            </w: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Internet Protocol</w:t>
            </w: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JSON</w:t>
            </w: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JavaScript Object Notation</w:t>
            </w: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URI</w:t>
            </w: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Uniform Resource Identifier</w:t>
            </w: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SSL</w:t>
            </w: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Secure Socket Layer</w:t>
            </w: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TCP</w:t>
            </w: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Transmission Control Protocol</w:t>
            </w: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TLS</w:t>
            </w: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  <w:r w:rsidRPr="00863E57"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  <w:t>Transport Layer Security</w:t>
            </w: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</w:p>
        </w:tc>
      </w:tr>
      <w:tr w:rsidR="00863E57" w:rsidRPr="00863E57" w:rsidTr="0014459F">
        <w:tc>
          <w:tcPr>
            <w:tcW w:w="2913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</w:p>
        </w:tc>
        <w:tc>
          <w:tcPr>
            <w:tcW w:w="6147" w:type="dxa"/>
            <w:vAlign w:val="center"/>
          </w:tcPr>
          <w:p w:rsidR="00863E57" w:rsidRPr="00863E57" w:rsidRDefault="00863E57" w:rsidP="00863E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09"/>
              </w:tabs>
              <w:wordWrap/>
              <w:autoSpaceDE/>
              <w:autoSpaceDN/>
              <w:ind w:left="0" w:firstLine="200"/>
              <w:rPr>
                <w:rFonts w:ascii="나눔고딕코딩" w:eastAsia="나눔고딕코딩" w:hAnsi="나눔고딕코딩" w:cs="나눔고딕코딩"/>
                <w:color w:val="000000"/>
                <w:kern w:val="0"/>
                <w:szCs w:val="22"/>
              </w:rPr>
            </w:pPr>
          </w:p>
        </w:tc>
      </w:tr>
    </w:tbl>
    <w:p w:rsidR="00863E57" w:rsidRPr="00863E57" w:rsidRDefault="00863E57" w:rsidP="00B35AC3">
      <w:pPr>
        <w:numPr>
          <w:ilvl w:val="0"/>
          <w:numId w:val="8"/>
        </w:numPr>
        <w:tabs>
          <w:tab w:val="clear" w:pos="709"/>
        </w:tabs>
        <w:wordWrap/>
        <w:autoSpaceDE/>
        <w:autoSpaceDN/>
        <w:outlineLvl w:val="0"/>
        <w:rPr>
          <w:rFonts w:ascii="굴림" w:eastAsia="굴림" w:hAnsi="굴림" w:cs="나눔고딕코딩"/>
          <w:b/>
          <w:kern w:val="0"/>
          <w:sz w:val="32"/>
          <w:szCs w:val="32"/>
        </w:rPr>
      </w:pPr>
      <w:r w:rsidRPr="00863E57">
        <w:rPr>
          <w:rFonts w:ascii="나눔고딕코딩" w:eastAsia="굴림" w:hAnsi="나눔고딕코딩" w:cs="나눔고딕코딩"/>
          <w:b/>
          <w:kern w:val="0"/>
          <w:sz w:val="32"/>
          <w:szCs w:val="32"/>
        </w:rPr>
        <w:br w:type="page"/>
      </w:r>
      <w:bookmarkStart w:id="6" w:name="_Toc27759598"/>
      <w:r w:rsidR="003132BF">
        <w:rPr>
          <w:rFonts w:ascii="굴림" w:eastAsia="굴림" w:hAnsi="굴림" w:cs="나눔고딕코딩" w:hint="eastAsia"/>
          <w:b/>
          <w:kern w:val="0"/>
          <w:sz w:val="32"/>
          <w:szCs w:val="32"/>
        </w:rPr>
        <w:lastRenderedPageBreak/>
        <w:t>연동</w:t>
      </w:r>
      <w:r w:rsidRPr="00863E57">
        <w:rPr>
          <w:rFonts w:ascii="굴림" w:eastAsia="굴림" w:hAnsi="굴림" w:cs="나눔고딕코딩"/>
          <w:b/>
          <w:kern w:val="0"/>
          <w:sz w:val="32"/>
          <w:szCs w:val="32"/>
        </w:rPr>
        <w:t xml:space="preserve"> 개요</w:t>
      </w:r>
      <w:bookmarkEnd w:id="6"/>
    </w:p>
    <w:p w:rsidR="00B66FDE" w:rsidRPr="00B66FDE" w:rsidRDefault="003132BF" w:rsidP="00B35AC3">
      <w:pPr>
        <w:keepNext/>
        <w:numPr>
          <w:ilvl w:val="1"/>
          <w:numId w:val="8"/>
        </w:numPr>
        <w:tabs>
          <w:tab w:val="clear" w:pos="709"/>
        </w:tabs>
        <w:wordWrap/>
        <w:autoSpaceDE/>
        <w:autoSpaceDN/>
        <w:spacing w:before="360" w:after="240"/>
        <w:ind w:hanging="566"/>
        <w:outlineLvl w:val="1"/>
        <w:rPr>
          <w:rFonts w:ascii="굴림" w:eastAsia="굴림" w:hAnsi="굴림" w:cs="나눔고딕코딩"/>
          <w:b/>
          <w:kern w:val="0"/>
          <w:sz w:val="28"/>
          <w:szCs w:val="28"/>
        </w:rPr>
      </w:pPr>
      <w:bookmarkStart w:id="7" w:name="_Toc27759599"/>
      <w:r>
        <w:rPr>
          <w:rFonts w:ascii="굴림" w:eastAsia="굴림" w:hAnsi="굴림" w:cs="나눔고딕코딩" w:hint="eastAsia"/>
          <w:b/>
          <w:kern w:val="0"/>
          <w:sz w:val="28"/>
          <w:szCs w:val="28"/>
        </w:rPr>
        <w:t>연동 구성</w:t>
      </w:r>
      <w:bookmarkEnd w:id="7"/>
    </w:p>
    <w:p w:rsidR="00260686" w:rsidRPr="00260686" w:rsidRDefault="006B7C64" w:rsidP="00B66FDE">
      <w:pPr>
        <w:tabs>
          <w:tab w:val="clear" w:pos="709"/>
        </w:tabs>
        <w:wordWrap/>
        <w:autoSpaceDE/>
        <w:autoSpaceDN/>
        <w:ind w:leftChars="100" w:left="200"/>
        <w:rPr>
          <w:rFonts w:ascii="굴림" w:eastAsia="굴림" w:hAnsi="굴림" w:cs="나눔고딕코딩"/>
          <w:kern w:val="0"/>
          <w:szCs w:val="22"/>
        </w:rPr>
      </w:pPr>
      <w:r>
        <w:rPr>
          <w:rFonts w:ascii="굴림" w:eastAsia="굴림" w:hAnsi="굴림" w:cs="나눔고딕코딩" w:hint="eastAsia"/>
          <w:kern w:val="0"/>
          <w:szCs w:val="22"/>
        </w:rPr>
        <w:t xml:space="preserve">담다 모바일앱은 수집플랫폼 앱연동 </w:t>
      </w:r>
      <w:r>
        <w:rPr>
          <w:rFonts w:ascii="굴림" w:eastAsia="굴림" w:hAnsi="굴림" w:cs="나눔고딕코딩"/>
          <w:kern w:val="0"/>
          <w:szCs w:val="22"/>
        </w:rPr>
        <w:t>API</w:t>
      </w:r>
      <w:r>
        <w:rPr>
          <w:rFonts w:ascii="굴림" w:eastAsia="굴림" w:hAnsi="굴림" w:cs="나눔고딕코딩" w:hint="eastAsia"/>
          <w:kern w:val="0"/>
          <w:szCs w:val="22"/>
        </w:rPr>
        <w:t>를 호출하여 사용자 모바일 서비스를 제공하기 위한 데이터를 조회하고,</w:t>
      </w:r>
      <w:r>
        <w:rPr>
          <w:rFonts w:ascii="굴림" w:eastAsia="굴림" w:hAnsi="굴림" w:cs="나눔고딕코딩"/>
          <w:kern w:val="0"/>
          <w:szCs w:val="22"/>
        </w:rPr>
        <w:t xml:space="preserve"> </w:t>
      </w:r>
      <w:r>
        <w:rPr>
          <w:rFonts w:ascii="굴림" w:eastAsia="굴림" w:hAnsi="굴림" w:cs="나눔고딕코딩" w:hint="eastAsia"/>
          <w:kern w:val="0"/>
          <w:szCs w:val="22"/>
        </w:rPr>
        <w:t>디바이스에 대한 제어를 수행한다.</w:t>
      </w:r>
      <w:r>
        <w:rPr>
          <w:rFonts w:ascii="굴림" w:eastAsia="굴림" w:hAnsi="굴림" w:cs="나눔고딕코딩"/>
          <w:kern w:val="0"/>
          <w:szCs w:val="22"/>
        </w:rPr>
        <w:t xml:space="preserve"> </w:t>
      </w:r>
      <w:r>
        <w:rPr>
          <w:rFonts w:ascii="굴림" w:eastAsia="굴림" w:hAnsi="굴림" w:cs="나눔고딕코딩" w:hint="eastAsia"/>
          <w:kern w:val="0"/>
          <w:szCs w:val="22"/>
        </w:rPr>
        <w:t xml:space="preserve">담다 모바일앱은 사용자 로그인을 통해서 수집 플랫폼 </w:t>
      </w:r>
      <w:r>
        <w:rPr>
          <w:rFonts w:ascii="굴림" w:eastAsia="굴림" w:hAnsi="굴림" w:cs="나눔고딕코딩"/>
          <w:kern w:val="0"/>
          <w:szCs w:val="22"/>
        </w:rPr>
        <w:t>API</w:t>
      </w:r>
      <w:r>
        <w:rPr>
          <w:rFonts w:ascii="굴림" w:eastAsia="굴림" w:hAnsi="굴림" w:cs="나눔고딕코딩" w:hint="eastAsia"/>
          <w:kern w:val="0"/>
          <w:szCs w:val="22"/>
        </w:rPr>
        <w:t>를 호출하기 위한 인증을 수행한다.</w:t>
      </w:r>
      <w:r>
        <w:rPr>
          <w:rFonts w:ascii="굴림" w:eastAsia="굴림" w:hAnsi="굴림" w:cs="나눔고딕코딩"/>
          <w:kern w:val="0"/>
          <w:szCs w:val="22"/>
        </w:rPr>
        <w:t xml:space="preserve"> </w:t>
      </w:r>
    </w:p>
    <w:p w:rsidR="00C6279E" w:rsidRDefault="00C6279E" w:rsidP="00B66FDE">
      <w:pPr>
        <w:tabs>
          <w:tab w:val="clear" w:pos="709"/>
        </w:tabs>
        <w:wordWrap/>
        <w:autoSpaceDE/>
        <w:autoSpaceDN/>
        <w:ind w:leftChars="100" w:left="200"/>
        <w:rPr>
          <w:rFonts w:ascii="굴림" w:eastAsia="굴림" w:hAnsi="굴림" w:cs="나눔고딕코딩"/>
          <w:kern w:val="0"/>
          <w:szCs w:val="22"/>
        </w:rPr>
      </w:pPr>
    </w:p>
    <w:p w:rsidR="007120C6" w:rsidRDefault="00511CB2" w:rsidP="007120C6">
      <w:pPr>
        <w:tabs>
          <w:tab w:val="clear" w:pos="709"/>
        </w:tabs>
        <w:wordWrap/>
        <w:autoSpaceDE/>
        <w:autoSpaceDN/>
        <w:ind w:leftChars="100" w:left="200"/>
        <w:jc w:val="center"/>
        <w:rPr>
          <w:rFonts w:ascii="굴림" w:eastAsia="굴림" w:hAnsi="굴림" w:cs="나눔고딕코딩"/>
          <w:kern w:val="0"/>
          <w:szCs w:val="22"/>
        </w:rPr>
      </w:pPr>
      <w:r>
        <w:rPr>
          <w:rFonts w:ascii="굴림" w:eastAsia="굴림" w:hAnsi="굴림" w:cs="나눔고딕코딩"/>
          <w:noProof/>
          <w:kern w:val="0"/>
          <w:szCs w:val="22"/>
        </w:rPr>
        <w:drawing>
          <wp:inline distT="0" distB="0" distL="0" distR="0" wp14:anchorId="313AE13F" wp14:editId="3ADFFD29">
            <wp:extent cx="3482975" cy="729076"/>
            <wp:effectExtent l="0" t="0" r="3175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232" cy="735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1CB2" w:rsidRDefault="00511CB2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굴림" w:eastAsia="굴림" w:hAnsi="굴림" w:cs="나눔고딕코딩"/>
          <w:kern w:val="0"/>
          <w:szCs w:val="22"/>
        </w:rPr>
      </w:pPr>
      <w:r>
        <w:rPr>
          <w:rFonts w:ascii="굴림" w:eastAsia="굴림" w:hAnsi="굴림" w:cs="나눔고딕코딩"/>
          <w:kern w:val="0"/>
          <w:szCs w:val="22"/>
        </w:rPr>
        <w:br w:type="page"/>
      </w:r>
    </w:p>
    <w:p w:rsidR="00F42C48" w:rsidRPr="00B66FDE" w:rsidRDefault="00F42C48" w:rsidP="00B35AC3">
      <w:pPr>
        <w:keepNext/>
        <w:numPr>
          <w:ilvl w:val="1"/>
          <w:numId w:val="8"/>
        </w:numPr>
        <w:tabs>
          <w:tab w:val="clear" w:pos="709"/>
        </w:tabs>
        <w:wordWrap/>
        <w:autoSpaceDE/>
        <w:autoSpaceDN/>
        <w:spacing w:before="360" w:after="240"/>
        <w:outlineLvl w:val="1"/>
        <w:rPr>
          <w:rFonts w:ascii="굴림" w:eastAsia="굴림" w:hAnsi="굴림" w:cs="나눔고딕코딩"/>
          <w:b/>
          <w:kern w:val="0"/>
          <w:sz w:val="28"/>
          <w:szCs w:val="28"/>
        </w:rPr>
      </w:pPr>
      <w:bookmarkStart w:id="8" w:name="_Ref17898639"/>
      <w:bookmarkStart w:id="9" w:name="_Toc27759600"/>
      <w:r>
        <w:rPr>
          <w:rFonts w:ascii="굴림" w:eastAsia="굴림" w:hAnsi="굴림" w:cs="나눔고딕코딩" w:hint="eastAsia"/>
          <w:b/>
          <w:kern w:val="0"/>
          <w:sz w:val="28"/>
          <w:szCs w:val="28"/>
        </w:rPr>
        <w:lastRenderedPageBreak/>
        <w:t>연동 시퀀스</w:t>
      </w:r>
      <w:bookmarkEnd w:id="8"/>
      <w:bookmarkEnd w:id="9"/>
    </w:p>
    <w:p w:rsidR="00F42C48" w:rsidRDefault="00511CB2" w:rsidP="00F42C48">
      <w:pPr>
        <w:tabs>
          <w:tab w:val="clear" w:pos="709"/>
        </w:tabs>
        <w:wordWrap/>
        <w:autoSpaceDE/>
        <w:autoSpaceDN/>
        <w:ind w:leftChars="100" w:left="200"/>
        <w:rPr>
          <w:rFonts w:ascii="굴림" w:eastAsia="굴림" w:hAnsi="굴림" w:cs="나눔고딕코딩"/>
          <w:kern w:val="0"/>
          <w:szCs w:val="22"/>
        </w:rPr>
      </w:pPr>
      <w:r>
        <w:rPr>
          <w:rFonts w:ascii="굴림" w:eastAsia="굴림" w:hAnsi="굴림" w:cs="나눔고딕코딩" w:hint="eastAsia"/>
          <w:kern w:val="0"/>
          <w:szCs w:val="22"/>
        </w:rPr>
        <w:t>모바일앱</w:t>
      </w:r>
      <w:r w:rsidR="00296BFC">
        <w:rPr>
          <w:rFonts w:ascii="굴림" w:eastAsia="굴림" w:hAnsi="굴림" w:cs="나눔고딕코딩" w:hint="eastAsia"/>
          <w:kern w:val="0"/>
          <w:szCs w:val="22"/>
        </w:rPr>
        <w:t xml:space="preserve">-담다 플랫폼 연동을 통한 </w:t>
      </w:r>
      <w:r>
        <w:rPr>
          <w:rFonts w:ascii="굴림" w:eastAsia="굴림" w:hAnsi="굴림" w:cs="나눔고딕코딩" w:hint="eastAsia"/>
          <w:kern w:val="0"/>
          <w:szCs w:val="22"/>
        </w:rPr>
        <w:t>디바이스 상태/제어,</w:t>
      </w:r>
      <w:r>
        <w:rPr>
          <w:rFonts w:ascii="굴림" w:eastAsia="굴림" w:hAnsi="굴림" w:cs="나눔고딕코딩"/>
          <w:kern w:val="0"/>
          <w:szCs w:val="22"/>
        </w:rPr>
        <w:t xml:space="preserve"> </w:t>
      </w:r>
      <w:r>
        <w:rPr>
          <w:rFonts w:ascii="굴림" w:eastAsia="굴림" w:hAnsi="굴림" w:cs="나눔고딕코딩" w:hint="eastAsia"/>
          <w:kern w:val="0"/>
          <w:szCs w:val="22"/>
        </w:rPr>
        <w:t xml:space="preserve">데이터 서비스는 </w:t>
      </w:r>
      <w:r w:rsidR="00296BFC">
        <w:rPr>
          <w:rFonts w:ascii="굴림" w:eastAsia="굴림" w:hAnsi="굴림" w:cs="나눔고딕코딩" w:hint="eastAsia"/>
          <w:kern w:val="0"/>
          <w:szCs w:val="22"/>
        </w:rPr>
        <w:t>아래 시퀀스로 진행된다.</w:t>
      </w:r>
    </w:p>
    <w:p w:rsidR="003132BF" w:rsidRDefault="003132BF" w:rsidP="00F42C48">
      <w:pPr>
        <w:tabs>
          <w:tab w:val="clear" w:pos="709"/>
        </w:tabs>
        <w:wordWrap/>
        <w:autoSpaceDE/>
        <w:autoSpaceDN/>
        <w:ind w:leftChars="100" w:left="200"/>
        <w:rPr>
          <w:rFonts w:ascii="굴림" w:eastAsia="굴림" w:hAnsi="굴림" w:cs="나눔고딕코딩"/>
          <w:kern w:val="0"/>
          <w:szCs w:val="22"/>
        </w:rPr>
      </w:pPr>
    </w:p>
    <w:p w:rsidR="00511CB2" w:rsidRDefault="00511CB2" w:rsidP="00511CB2">
      <w:pPr>
        <w:tabs>
          <w:tab w:val="clear" w:pos="709"/>
        </w:tabs>
        <w:wordWrap/>
        <w:autoSpaceDE/>
        <w:autoSpaceDN/>
        <w:ind w:leftChars="100" w:left="200"/>
        <w:jc w:val="center"/>
        <w:rPr>
          <w:rFonts w:ascii="굴림" w:eastAsia="굴림" w:hAnsi="굴림" w:cs="나눔고딕코딩"/>
          <w:kern w:val="0"/>
          <w:szCs w:val="22"/>
        </w:rPr>
      </w:pPr>
      <w:r>
        <w:rPr>
          <w:rFonts w:ascii="굴림" w:eastAsia="굴림" w:hAnsi="굴림" w:cs="나눔고딕코딩"/>
          <w:noProof/>
          <w:kern w:val="0"/>
          <w:szCs w:val="22"/>
        </w:rPr>
        <w:drawing>
          <wp:inline distT="0" distB="0" distL="0" distR="0" wp14:anchorId="3DFFEE7A" wp14:editId="1E6C9D55">
            <wp:extent cx="4641215" cy="3821588"/>
            <wp:effectExtent l="0" t="0" r="6985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283" cy="3825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1CB2" w:rsidRDefault="00511CB2" w:rsidP="00F42C48">
      <w:pPr>
        <w:tabs>
          <w:tab w:val="clear" w:pos="709"/>
        </w:tabs>
        <w:wordWrap/>
        <w:autoSpaceDE/>
        <w:autoSpaceDN/>
        <w:ind w:leftChars="100" w:left="200"/>
        <w:rPr>
          <w:rFonts w:ascii="굴림" w:eastAsia="굴림" w:hAnsi="굴림" w:cs="나눔고딕코딩"/>
          <w:kern w:val="0"/>
          <w:szCs w:val="22"/>
        </w:rPr>
      </w:pPr>
    </w:p>
    <w:p w:rsidR="00296BFC" w:rsidRDefault="00296BFC" w:rsidP="00296BFC">
      <w:pPr>
        <w:tabs>
          <w:tab w:val="clear" w:pos="709"/>
        </w:tabs>
        <w:wordWrap/>
        <w:autoSpaceDE/>
        <w:autoSpaceDN/>
        <w:ind w:leftChars="100" w:left="200"/>
        <w:jc w:val="center"/>
        <w:rPr>
          <w:rFonts w:ascii="굴림" w:eastAsia="굴림" w:hAnsi="굴림" w:cs="나눔고딕코딩"/>
          <w:kern w:val="0"/>
          <w:szCs w:val="22"/>
        </w:rPr>
      </w:pPr>
    </w:p>
    <w:p w:rsidR="00296BFC" w:rsidRDefault="00296BFC" w:rsidP="00F42C48">
      <w:pPr>
        <w:tabs>
          <w:tab w:val="clear" w:pos="709"/>
        </w:tabs>
        <w:wordWrap/>
        <w:autoSpaceDE/>
        <w:autoSpaceDN/>
        <w:ind w:leftChars="100" w:left="200"/>
        <w:rPr>
          <w:rFonts w:ascii="굴림" w:eastAsia="굴림" w:hAnsi="굴림" w:cs="나눔고딕코딩"/>
          <w:kern w:val="0"/>
          <w:szCs w:val="22"/>
        </w:rPr>
      </w:pPr>
    </w:p>
    <w:p w:rsidR="00F42C48" w:rsidRDefault="00F42C48" w:rsidP="00F42C48">
      <w:pPr>
        <w:tabs>
          <w:tab w:val="clear" w:pos="709"/>
        </w:tabs>
        <w:wordWrap/>
        <w:autoSpaceDE/>
        <w:autoSpaceDN/>
        <w:ind w:leftChars="100" w:left="200"/>
        <w:rPr>
          <w:rFonts w:ascii="굴림" w:eastAsia="굴림" w:hAnsi="굴림" w:cs="나눔고딕코딩"/>
          <w:kern w:val="0"/>
          <w:szCs w:val="22"/>
        </w:rPr>
      </w:pPr>
    </w:p>
    <w:p w:rsidR="00863E57" w:rsidRPr="00863E57" w:rsidRDefault="00863E57" w:rsidP="00863E57">
      <w:p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ind w:left="0"/>
        <w:rPr>
          <w:rFonts w:ascii="굴림" w:eastAsia="굴림" w:hAnsi="굴림" w:cs="나눔고딕코딩"/>
          <w:color w:val="000000"/>
          <w:kern w:val="0"/>
          <w:szCs w:val="22"/>
        </w:rPr>
      </w:pPr>
    </w:p>
    <w:p w:rsidR="00863E57" w:rsidRPr="00863E57" w:rsidRDefault="00863E57" w:rsidP="00863E57">
      <w:p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ind w:left="0"/>
        <w:rPr>
          <w:rFonts w:ascii="굴림" w:eastAsia="굴림" w:hAnsi="굴림" w:cs="나눔고딕코딩"/>
          <w:color w:val="000000"/>
          <w:kern w:val="0"/>
          <w:szCs w:val="22"/>
        </w:rPr>
      </w:pPr>
    </w:p>
    <w:p w:rsidR="00863E57" w:rsidRPr="00863E57" w:rsidRDefault="00863E57" w:rsidP="00863E57">
      <w:p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ind w:left="0"/>
        <w:rPr>
          <w:rFonts w:ascii="굴림" w:eastAsia="굴림" w:hAnsi="굴림" w:cs="나눔고딕코딩"/>
          <w:color w:val="000000"/>
          <w:kern w:val="0"/>
          <w:szCs w:val="22"/>
        </w:rPr>
      </w:pPr>
    </w:p>
    <w:p w:rsidR="00863E57" w:rsidRPr="00863E57" w:rsidRDefault="00863E57" w:rsidP="00863E57">
      <w:p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ind w:left="0"/>
        <w:rPr>
          <w:rFonts w:ascii="굴림" w:eastAsia="굴림" w:hAnsi="굴림" w:cs="나눔고딕코딩"/>
          <w:color w:val="000000"/>
          <w:kern w:val="0"/>
          <w:szCs w:val="22"/>
        </w:rPr>
      </w:pPr>
    </w:p>
    <w:p w:rsidR="00863E57" w:rsidRPr="00863E57" w:rsidRDefault="00863E57" w:rsidP="00863E57">
      <w:p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ind w:left="0"/>
        <w:rPr>
          <w:rFonts w:ascii="굴림" w:eastAsia="굴림" w:hAnsi="굴림" w:cs="나눔고딕코딩"/>
          <w:color w:val="000000"/>
          <w:kern w:val="0"/>
          <w:szCs w:val="22"/>
        </w:rPr>
      </w:pPr>
    </w:p>
    <w:p w:rsidR="00863E57" w:rsidRPr="00863E57" w:rsidRDefault="00863E57" w:rsidP="00863E57">
      <w:p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ind w:left="0"/>
        <w:rPr>
          <w:rFonts w:ascii="굴림" w:eastAsia="굴림" w:hAnsi="굴림" w:cs="나눔고딕코딩"/>
          <w:color w:val="000000"/>
          <w:kern w:val="0"/>
          <w:szCs w:val="22"/>
        </w:rPr>
      </w:pPr>
    </w:p>
    <w:p w:rsidR="003132BF" w:rsidRDefault="003132BF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굴림" w:eastAsia="굴림" w:hAnsi="굴림" w:cs="나눔고딕코딩"/>
          <w:color w:val="000000"/>
          <w:kern w:val="0"/>
          <w:szCs w:val="22"/>
        </w:rPr>
      </w:pPr>
      <w:r>
        <w:rPr>
          <w:rFonts w:ascii="굴림" w:eastAsia="굴림" w:hAnsi="굴림" w:cs="나눔고딕코딩"/>
          <w:color w:val="000000"/>
          <w:kern w:val="0"/>
          <w:szCs w:val="22"/>
        </w:rPr>
        <w:br w:type="page"/>
      </w:r>
    </w:p>
    <w:p w:rsidR="00863E57" w:rsidRPr="00863E57" w:rsidRDefault="00863E57" w:rsidP="00B35AC3">
      <w:pPr>
        <w:numPr>
          <w:ilvl w:val="0"/>
          <w:numId w:val="8"/>
        </w:numPr>
        <w:tabs>
          <w:tab w:val="clear" w:pos="709"/>
        </w:tabs>
        <w:wordWrap/>
        <w:autoSpaceDE/>
        <w:autoSpaceDN/>
        <w:outlineLvl w:val="0"/>
        <w:rPr>
          <w:rFonts w:ascii="굴림" w:eastAsia="굴림" w:hAnsi="굴림" w:cs="나눔고딕코딩"/>
          <w:b/>
          <w:kern w:val="0"/>
          <w:sz w:val="32"/>
          <w:szCs w:val="32"/>
        </w:rPr>
      </w:pPr>
      <w:bookmarkStart w:id="10" w:name="_연동_규격"/>
      <w:bookmarkStart w:id="11" w:name="_Toc27759601"/>
      <w:bookmarkEnd w:id="10"/>
      <w:r w:rsidRPr="00863E57">
        <w:rPr>
          <w:rFonts w:ascii="굴림" w:eastAsia="굴림" w:hAnsi="굴림" w:cs="나눔고딕코딩" w:hint="eastAsia"/>
          <w:b/>
          <w:kern w:val="0"/>
          <w:sz w:val="32"/>
          <w:szCs w:val="32"/>
        </w:rPr>
        <w:lastRenderedPageBreak/>
        <w:t>연동 규격</w:t>
      </w:r>
      <w:bookmarkEnd w:id="11"/>
    </w:p>
    <w:p w:rsidR="00863E57" w:rsidRPr="00863E57" w:rsidRDefault="00863E57" w:rsidP="00B35AC3">
      <w:pPr>
        <w:numPr>
          <w:ilvl w:val="1"/>
          <w:numId w:val="8"/>
        </w:numPr>
        <w:tabs>
          <w:tab w:val="clear" w:pos="709"/>
        </w:tabs>
        <w:wordWrap/>
        <w:autoSpaceDE/>
        <w:autoSpaceDN/>
        <w:spacing w:before="240" w:after="240"/>
        <w:outlineLvl w:val="1"/>
        <w:rPr>
          <w:rFonts w:ascii="굴림" w:eastAsia="굴림" w:hAnsi="굴림" w:cs="나눔고딕코딩"/>
          <w:b/>
          <w:kern w:val="0"/>
          <w:sz w:val="28"/>
          <w:szCs w:val="28"/>
        </w:rPr>
      </w:pPr>
      <w:bookmarkStart w:id="12" w:name="_Toc27759602"/>
      <w:r w:rsidRPr="00863E57">
        <w:rPr>
          <w:rFonts w:ascii="굴림" w:eastAsia="굴림" w:hAnsi="굴림" w:cs="나눔고딕코딩"/>
          <w:b/>
          <w:kern w:val="0"/>
          <w:sz w:val="28"/>
          <w:szCs w:val="28"/>
        </w:rPr>
        <w:t>개요</w:t>
      </w:r>
      <w:bookmarkEnd w:id="12"/>
    </w:p>
    <w:p w:rsidR="003132BF" w:rsidRPr="00863E57" w:rsidRDefault="003132BF" w:rsidP="00B35AC3">
      <w:pPr>
        <w:keepNext/>
        <w:numPr>
          <w:ilvl w:val="2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13" w:name="_Toc27759603"/>
      <w:r w:rsidRPr="00863E57">
        <w:rPr>
          <w:rFonts w:ascii="굴림" w:eastAsia="굴림" w:hAnsi="굴림" w:cs="나눔고딕코딩"/>
          <w:b/>
          <w:kern w:val="0"/>
          <w:szCs w:val="22"/>
        </w:rPr>
        <w:t>전송 프로토콜</w:t>
      </w:r>
      <w:bookmarkEnd w:id="13"/>
    </w:p>
    <w:tbl>
      <w:tblPr>
        <w:tblW w:w="9011" w:type="dxa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2"/>
        <w:gridCol w:w="7449"/>
      </w:tblGrid>
      <w:tr w:rsidR="003132BF" w:rsidRPr="00863E57" w:rsidTr="009974BA">
        <w:trPr>
          <w:trHeight w:val="460"/>
        </w:trPr>
        <w:tc>
          <w:tcPr>
            <w:tcW w:w="1562" w:type="dxa"/>
            <w:shd w:val="clear" w:color="auto" w:fill="C0C0C0"/>
            <w:vAlign w:val="center"/>
          </w:tcPr>
          <w:p w:rsidR="003132BF" w:rsidRPr="00863E57" w:rsidRDefault="003132BF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>Layer</w:t>
            </w:r>
          </w:p>
        </w:tc>
        <w:tc>
          <w:tcPr>
            <w:tcW w:w="74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:rsidR="003132BF" w:rsidRPr="00863E57" w:rsidRDefault="003132BF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>Protocol</w:t>
            </w:r>
          </w:p>
        </w:tc>
      </w:tr>
      <w:tr w:rsidR="003132BF" w:rsidRPr="00863E57" w:rsidTr="009974BA">
        <w:trPr>
          <w:trHeight w:val="440"/>
        </w:trPr>
        <w:tc>
          <w:tcPr>
            <w:tcW w:w="1562" w:type="dxa"/>
            <w:shd w:val="clear" w:color="auto" w:fill="C0C0C0"/>
            <w:vAlign w:val="center"/>
          </w:tcPr>
          <w:p w:rsidR="003132BF" w:rsidRPr="00863E57" w:rsidRDefault="003132BF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>Application</w:t>
            </w:r>
          </w:p>
        </w:tc>
        <w:tc>
          <w:tcPr>
            <w:tcW w:w="7449" w:type="dxa"/>
            <w:shd w:val="clear" w:color="auto" w:fill="auto"/>
            <w:vAlign w:val="center"/>
          </w:tcPr>
          <w:p w:rsidR="003132BF" w:rsidRPr="00863E57" w:rsidRDefault="003132BF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>HTTP</w:t>
            </w:r>
            <w:r w:rsidR="009974BA">
              <w:rPr>
                <w:rFonts w:ascii="굴림" w:eastAsia="굴림" w:hAnsi="굴림" w:cs="나눔고딕코딩"/>
                <w:kern w:val="0"/>
                <w:szCs w:val="22"/>
              </w:rPr>
              <w:t xml:space="preserve"> 1.1</w:t>
            </w: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 xml:space="preserve"> 기반 응용계층 (본 규격서에서 정의)</w:t>
            </w:r>
          </w:p>
        </w:tc>
      </w:tr>
      <w:tr w:rsidR="003132BF" w:rsidRPr="00863E57" w:rsidTr="009974BA">
        <w:trPr>
          <w:trHeight w:val="440"/>
        </w:trPr>
        <w:tc>
          <w:tcPr>
            <w:tcW w:w="1562" w:type="dxa"/>
            <w:shd w:val="clear" w:color="auto" w:fill="C0C0C0"/>
            <w:vAlign w:val="center"/>
          </w:tcPr>
          <w:p w:rsidR="003132BF" w:rsidRPr="00863E57" w:rsidRDefault="003132BF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>SSL/TLS</w:t>
            </w:r>
          </w:p>
        </w:tc>
        <w:tc>
          <w:tcPr>
            <w:tcW w:w="7449" w:type="dxa"/>
            <w:shd w:val="clear" w:color="auto" w:fill="auto"/>
            <w:vAlign w:val="center"/>
          </w:tcPr>
          <w:p w:rsidR="003132BF" w:rsidRPr="00863E57" w:rsidRDefault="003132BF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>
              <w:rPr>
                <w:rFonts w:ascii="굴림" w:eastAsia="굴림" w:hAnsi="굴림" w:cs="나눔고딕코딩"/>
                <w:kern w:val="0"/>
                <w:szCs w:val="22"/>
              </w:rPr>
              <w:t>HTTPS</w:t>
            </w:r>
          </w:p>
        </w:tc>
      </w:tr>
      <w:tr w:rsidR="003132BF" w:rsidRPr="00863E57" w:rsidTr="009974BA">
        <w:trPr>
          <w:trHeight w:val="460"/>
        </w:trPr>
        <w:tc>
          <w:tcPr>
            <w:tcW w:w="1562" w:type="dxa"/>
            <w:shd w:val="clear" w:color="auto" w:fill="C0C0C0"/>
            <w:vAlign w:val="center"/>
          </w:tcPr>
          <w:p w:rsidR="003132BF" w:rsidRPr="00863E57" w:rsidRDefault="003132BF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>Transport</w:t>
            </w:r>
          </w:p>
        </w:tc>
        <w:tc>
          <w:tcPr>
            <w:tcW w:w="7449" w:type="dxa"/>
            <w:shd w:val="clear" w:color="auto" w:fill="auto"/>
            <w:vAlign w:val="center"/>
          </w:tcPr>
          <w:p w:rsidR="003132BF" w:rsidRPr="00863E57" w:rsidRDefault="003132BF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>TCP</w:t>
            </w:r>
          </w:p>
        </w:tc>
      </w:tr>
      <w:tr w:rsidR="003132BF" w:rsidRPr="00863E57" w:rsidTr="009974BA">
        <w:trPr>
          <w:trHeight w:val="460"/>
        </w:trPr>
        <w:tc>
          <w:tcPr>
            <w:tcW w:w="1562" w:type="dxa"/>
            <w:shd w:val="clear" w:color="auto" w:fill="C0C0C0"/>
            <w:vAlign w:val="center"/>
          </w:tcPr>
          <w:p w:rsidR="003132BF" w:rsidRPr="00863E57" w:rsidRDefault="003132BF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>Network</w:t>
            </w:r>
          </w:p>
        </w:tc>
        <w:tc>
          <w:tcPr>
            <w:tcW w:w="7449" w:type="dxa"/>
            <w:shd w:val="clear" w:color="auto" w:fill="auto"/>
            <w:vAlign w:val="center"/>
          </w:tcPr>
          <w:p w:rsidR="003132BF" w:rsidRPr="00863E57" w:rsidRDefault="003132BF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>IP</w:t>
            </w:r>
          </w:p>
        </w:tc>
      </w:tr>
    </w:tbl>
    <w:p w:rsidR="003132BF" w:rsidRDefault="003132BF" w:rsidP="003132BF">
      <w:pPr>
        <w:tabs>
          <w:tab w:val="clear" w:pos="709"/>
        </w:tabs>
        <w:wordWrap/>
        <w:autoSpaceDE/>
        <w:autoSpaceDN/>
        <w:ind w:left="0"/>
        <w:rPr>
          <w:rFonts w:ascii="굴림" w:eastAsia="굴림" w:hAnsi="굴림" w:cs="나눔고딕코딩"/>
          <w:kern w:val="0"/>
          <w:szCs w:val="22"/>
        </w:rPr>
      </w:pPr>
    </w:p>
    <w:p w:rsidR="003132BF" w:rsidRPr="00863E57" w:rsidRDefault="003132BF" w:rsidP="00B35AC3">
      <w:pPr>
        <w:keepNext/>
        <w:numPr>
          <w:ilvl w:val="2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14" w:name="_Toc27759604"/>
      <w:r w:rsidRPr="00863E57">
        <w:rPr>
          <w:rFonts w:ascii="굴림" w:eastAsia="굴림" w:hAnsi="굴림" w:cs="나눔고딕코딩"/>
          <w:b/>
          <w:kern w:val="0"/>
          <w:szCs w:val="22"/>
        </w:rPr>
        <w:t>연동 정보</w:t>
      </w:r>
      <w:bookmarkEnd w:id="14"/>
    </w:p>
    <w:tbl>
      <w:tblPr>
        <w:tblW w:w="9011" w:type="dxa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2"/>
        <w:gridCol w:w="7449"/>
      </w:tblGrid>
      <w:tr w:rsidR="003132BF" w:rsidRPr="00863E57" w:rsidTr="009974BA">
        <w:trPr>
          <w:trHeight w:val="440"/>
        </w:trPr>
        <w:tc>
          <w:tcPr>
            <w:tcW w:w="1562" w:type="dxa"/>
            <w:shd w:val="clear" w:color="auto" w:fill="C0C0C0"/>
            <w:vAlign w:val="center"/>
          </w:tcPr>
          <w:p w:rsidR="003132BF" w:rsidRPr="00863E57" w:rsidRDefault="003132BF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>Server/Client</w:t>
            </w:r>
          </w:p>
        </w:tc>
        <w:tc>
          <w:tcPr>
            <w:tcW w:w="7449" w:type="dxa"/>
            <w:shd w:val="clear" w:color="auto" w:fill="auto"/>
            <w:vAlign w:val="center"/>
          </w:tcPr>
          <w:p w:rsidR="003132BF" w:rsidRPr="00863E57" w:rsidRDefault="00B55D1D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>
              <w:rPr>
                <w:rFonts w:ascii="굴림" w:eastAsia="굴림" w:hAnsi="굴림" w:cs="나눔고딕코딩" w:hint="eastAsia"/>
                <w:kern w:val="0"/>
                <w:szCs w:val="22"/>
              </w:rPr>
              <w:t>담다 플랫폼이 서버로 동작</w:t>
            </w:r>
          </w:p>
        </w:tc>
      </w:tr>
      <w:tr w:rsidR="003132BF" w:rsidRPr="00863E57" w:rsidTr="009974BA">
        <w:trPr>
          <w:trHeight w:val="460"/>
        </w:trPr>
        <w:tc>
          <w:tcPr>
            <w:tcW w:w="1562" w:type="dxa"/>
            <w:shd w:val="clear" w:color="auto" w:fill="C0C0C0"/>
            <w:vAlign w:val="center"/>
          </w:tcPr>
          <w:p w:rsidR="003132BF" w:rsidRPr="00863E57" w:rsidRDefault="002C3630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>
              <w:rPr>
                <w:rFonts w:ascii="굴림" w:eastAsia="굴림" w:hAnsi="굴림" w:cs="나눔고딕코딩" w:hint="eastAsia"/>
                <w:kern w:val="0"/>
                <w:szCs w:val="22"/>
              </w:rPr>
              <w:t>Ip</w:t>
            </w:r>
          </w:p>
        </w:tc>
        <w:tc>
          <w:tcPr>
            <w:tcW w:w="7449" w:type="dxa"/>
            <w:shd w:val="clear" w:color="auto" w:fill="auto"/>
            <w:vAlign w:val="center"/>
          </w:tcPr>
          <w:p w:rsidR="003132BF" w:rsidRPr="00863E57" w:rsidRDefault="00B55D1D" w:rsidP="00B55D1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6"/>
                <w:szCs w:val="16"/>
              </w:rPr>
              <w:t>※</w:t>
            </w:r>
            <w:r>
              <w:rPr>
                <w:rFonts w:ascii="굴림" w:eastAsia="굴림" w:hAnsi="굴림" w:cs="나눔고딕코딩" w:hint="eastAsia"/>
                <w:kern w:val="0"/>
                <w:sz w:val="16"/>
                <w:szCs w:val="16"/>
              </w:rPr>
              <w:t xml:space="preserve"> 플랫폼 오픈 시 정의</w:t>
            </w:r>
          </w:p>
        </w:tc>
      </w:tr>
      <w:tr w:rsidR="002C3630" w:rsidRPr="00863E57" w:rsidTr="009974BA">
        <w:trPr>
          <w:trHeight w:val="460"/>
        </w:trPr>
        <w:tc>
          <w:tcPr>
            <w:tcW w:w="1562" w:type="dxa"/>
            <w:shd w:val="clear" w:color="auto" w:fill="C0C0C0"/>
            <w:vAlign w:val="center"/>
          </w:tcPr>
          <w:p w:rsidR="002C3630" w:rsidRPr="00863E57" w:rsidRDefault="002C3630" w:rsidP="002C363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>Port</w:t>
            </w:r>
          </w:p>
        </w:tc>
        <w:tc>
          <w:tcPr>
            <w:tcW w:w="7449" w:type="dxa"/>
            <w:shd w:val="clear" w:color="auto" w:fill="auto"/>
            <w:vAlign w:val="center"/>
          </w:tcPr>
          <w:p w:rsidR="002C3630" w:rsidRPr="00863E57" w:rsidRDefault="00B55D1D" w:rsidP="002C363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6"/>
                <w:szCs w:val="16"/>
              </w:rPr>
              <w:t>※</w:t>
            </w:r>
            <w:r>
              <w:rPr>
                <w:rFonts w:ascii="굴림" w:eastAsia="굴림" w:hAnsi="굴림" w:cs="나눔고딕코딩" w:hint="eastAsia"/>
                <w:kern w:val="0"/>
                <w:sz w:val="16"/>
                <w:szCs w:val="16"/>
              </w:rPr>
              <w:t xml:space="preserve"> 플랫폼 오픈 시 정의</w:t>
            </w:r>
          </w:p>
        </w:tc>
      </w:tr>
      <w:tr w:rsidR="002C3630" w:rsidRPr="00863E57" w:rsidTr="009974BA">
        <w:trPr>
          <w:trHeight w:val="460"/>
        </w:trPr>
        <w:tc>
          <w:tcPr>
            <w:tcW w:w="1562" w:type="dxa"/>
            <w:shd w:val="clear" w:color="auto" w:fill="C0C0C0"/>
            <w:vAlign w:val="center"/>
          </w:tcPr>
          <w:p w:rsidR="002C3630" w:rsidRPr="00863E57" w:rsidRDefault="002C3630" w:rsidP="002C363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 w:rsidRPr="00863E57">
              <w:rPr>
                <w:rFonts w:ascii="굴림" w:eastAsia="굴림" w:hAnsi="굴림" w:cs="나눔고딕코딩"/>
                <w:kern w:val="0"/>
                <w:szCs w:val="22"/>
              </w:rPr>
              <w:t>Connection</w:t>
            </w:r>
          </w:p>
        </w:tc>
        <w:tc>
          <w:tcPr>
            <w:tcW w:w="7449" w:type="dxa"/>
            <w:shd w:val="clear" w:color="auto" w:fill="auto"/>
            <w:vAlign w:val="center"/>
          </w:tcPr>
          <w:p w:rsidR="002C3630" w:rsidRPr="00863E57" w:rsidRDefault="00C31901" w:rsidP="00C3190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굴림" w:eastAsia="굴림" w:hAnsi="굴림" w:cs="나눔고딕코딩"/>
                <w:kern w:val="0"/>
                <w:szCs w:val="22"/>
              </w:rPr>
            </w:pPr>
            <w:r>
              <w:rPr>
                <w:rFonts w:ascii="굴림" w:eastAsia="굴림" w:hAnsi="굴림" w:cs="나눔고딕코딩" w:hint="eastAsia"/>
                <w:kern w:val="0"/>
                <w:szCs w:val="22"/>
              </w:rPr>
              <w:t xml:space="preserve">하나의 클라이언트(제조사 서버) 에서 복수의 </w:t>
            </w:r>
            <w:r w:rsidRPr="00624AEA">
              <w:rPr>
                <w:rFonts w:ascii="굴림" w:hAnsi="굴림"/>
              </w:rPr>
              <w:t>연결을</w:t>
            </w:r>
            <w:r w:rsidRPr="00624AEA">
              <w:rPr>
                <w:rFonts w:ascii="굴림" w:hAnsi="굴림"/>
              </w:rPr>
              <w:t xml:space="preserve"> </w:t>
            </w:r>
            <w:r w:rsidRPr="00624AEA">
              <w:rPr>
                <w:rFonts w:ascii="굴림" w:hAnsi="굴림"/>
              </w:rPr>
              <w:t>허용하나</w:t>
            </w:r>
            <w:r w:rsidRPr="00624AEA">
              <w:rPr>
                <w:rFonts w:ascii="굴림" w:hAnsi="굴림"/>
              </w:rPr>
              <w:t xml:space="preserve"> </w:t>
            </w:r>
            <w:r w:rsidRPr="00624AEA">
              <w:rPr>
                <w:rFonts w:ascii="굴림" w:hAnsi="굴림"/>
              </w:rPr>
              <w:t>클라이언트는</w:t>
            </w:r>
            <w:r w:rsidRPr="00624AEA">
              <w:rPr>
                <w:rFonts w:ascii="굴림" w:hAnsi="굴림"/>
              </w:rPr>
              <w:t xml:space="preserve"> </w:t>
            </w:r>
            <w:r w:rsidRPr="00624AEA">
              <w:rPr>
                <w:rFonts w:ascii="굴림" w:hAnsi="굴림"/>
              </w:rPr>
              <w:t>연결</w:t>
            </w:r>
            <w:r w:rsidRPr="00624AEA">
              <w:rPr>
                <w:rFonts w:ascii="굴림" w:hAnsi="굴림"/>
              </w:rPr>
              <w:t xml:space="preserve"> </w:t>
            </w:r>
            <w:r w:rsidRPr="00624AEA">
              <w:rPr>
                <w:rFonts w:ascii="굴림" w:hAnsi="굴림"/>
              </w:rPr>
              <w:t>수를</w:t>
            </w:r>
            <w:r w:rsidRPr="00624AEA">
              <w:rPr>
                <w:rFonts w:ascii="굴림" w:hAnsi="굴림"/>
              </w:rPr>
              <w:t xml:space="preserve"> </w:t>
            </w:r>
            <w:r w:rsidRPr="00624AEA">
              <w:rPr>
                <w:rFonts w:ascii="굴림" w:hAnsi="굴림"/>
              </w:rPr>
              <w:t>최소화해야</w:t>
            </w:r>
            <w:r w:rsidRPr="00624AEA">
              <w:rPr>
                <w:rFonts w:ascii="굴림" w:hAnsi="굴림"/>
              </w:rPr>
              <w:t xml:space="preserve"> </w:t>
            </w:r>
            <w:r w:rsidRPr="00624AEA">
              <w:rPr>
                <w:rFonts w:ascii="굴림" w:hAnsi="굴림"/>
              </w:rPr>
              <w:t>함</w:t>
            </w:r>
          </w:p>
        </w:tc>
      </w:tr>
    </w:tbl>
    <w:p w:rsidR="003132BF" w:rsidRPr="00863E57" w:rsidRDefault="003132BF" w:rsidP="003132BF">
      <w:pPr>
        <w:tabs>
          <w:tab w:val="clear" w:pos="709"/>
        </w:tabs>
        <w:wordWrap/>
        <w:autoSpaceDE/>
        <w:autoSpaceDN/>
        <w:ind w:left="0"/>
        <w:rPr>
          <w:rFonts w:ascii="굴림" w:eastAsia="굴림" w:hAnsi="굴림" w:cs="나눔고딕코딩"/>
          <w:kern w:val="0"/>
          <w:szCs w:val="22"/>
        </w:rPr>
      </w:pPr>
    </w:p>
    <w:p w:rsidR="003132BF" w:rsidRPr="00863E57" w:rsidRDefault="003132BF" w:rsidP="00B35AC3">
      <w:pPr>
        <w:keepNext/>
        <w:numPr>
          <w:ilvl w:val="2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15" w:name="_Toc27759605"/>
      <w:r w:rsidRPr="00863E57">
        <w:rPr>
          <w:rFonts w:ascii="굴림" w:eastAsia="굴림" w:hAnsi="굴림" w:cs="나눔고딕코딩"/>
          <w:b/>
          <w:kern w:val="0"/>
          <w:szCs w:val="22"/>
        </w:rPr>
        <w:t>접속 제어</w:t>
      </w:r>
      <w:bookmarkEnd w:id="15"/>
    </w:p>
    <w:p w:rsidR="003132BF" w:rsidRPr="00863E57" w:rsidRDefault="003132BF" w:rsidP="00B35AC3">
      <w:pPr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240" w:after="240"/>
        <w:outlineLvl w:val="3"/>
        <w:rPr>
          <w:rFonts w:ascii="굴림" w:eastAsia="굴림" w:hAnsi="굴림" w:cs="나눔고딕코딩"/>
          <w:kern w:val="0"/>
          <w:szCs w:val="22"/>
        </w:rPr>
      </w:pPr>
      <w:bookmarkStart w:id="16" w:name="_Toc27759606"/>
      <w:r w:rsidRPr="00863E57">
        <w:rPr>
          <w:rFonts w:ascii="굴림" w:eastAsia="굴림" w:hAnsi="굴림" w:cs="나눔고딕코딩"/>
          <w:kern w:val="0"/>
          <w:szCs w:val="22"/>
        </w:rPr>
        <w:t>Server</w:t>
      </w:r>
      <w:bookmarkEnd w:id="16"/>
    </w:p>
    <w:p w:rsidR="00C31901" w:rsidRPr="00624AEA" w:rsidRDefault="00C31901" w:rsidP="00C3190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rPr>
          <w:rFonts w:ascii="굴림" w:hAnsi="굴림"/>
          <w:color w:val="000000"/>
        </w:rPr>
      </w:pPr>
      <w:r w:rsidRPr="00624AEA">
        <w:rPr>
          <w:rFonts w:ascii="굴림" w:hAnsi="굴림"/>
          <w:color w:val="000000"/>
        </w:rPr>
        <w:t>다중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요청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시</w:t>
      </w:r>
      <w:r w:rsidRPr="00624AEA">
        <w:rPr>
          <w:rFonts w:ascii="굴림" w:hAnsi="굴림"/>
          <w:color w:val="000000"/>
        </w:rPr>
        <w:t xml:space="preserve">, </w:t>
      </w:r>
      <w:r w:rsidRPr="00624AEA">
        <w:rPr>
          <w:rFonts w:ascii="굴림" w:hAnsi="굴림"/>
          <w:color w:val="000000"/>
        </w:rPr>
        <w:t>요청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정보를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수신한</w:t>
      </w:r>
      <w:r w:rsidRPr="00624AEA">
        <w:rPr>
          <w:rFonts w:ascii="굴림" w:hAnsi="굴림"/>
          <w:color w:val="000000"/>
        </w:rPr>
        <w:t xml:space="preserve"> connection</w:t>
      </w:r>
      <w:r w:rsidRPr="00624AEA">
        <w:rPr>
          <w:rFonts w:ascii="굴림" w:hAnsi="굴림"/>
          <w:color w:val="000000"/>
        </w:rPr>
        <w:t>으로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응답하는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것을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원칙으로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하며</w:t>
      </w:r>
      <w:r w:rsidRPr="00624AEA">
        <w:rPr>
          <w:rFonts w:ascii="굴림" w:hAnsi="굴림"/>
          <w:color w:val="000000"/>
        </w:rPr>
        <w:t xml:space="preserve">, </w:t>
      </w:r>
      <w:r w:rsidRPr="00624AEA">
        <w:rPr>
          <w:rFonts w:ascii="굴림" w:hAnsi="굴림"/>
          <w:color w:val="000000"/>
        </w:rPr>
        <w:t>응답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시</w:t>
      </w:r>
      <w:r w:rsidRPr="00624AEA">
        <w:rPr>
          <w:rFonts w:ascii="굴림" w:hAnsi="굴림"/>
          <w:color w:val="000000"/>
        </w:rPr>
        <w:t xml:space="preserve">, </w:t>
      </w:r>
      <w:r w:rsidRPr="00624AEA">
        <w:rPr>
          <w:rFonts w:ascii="굴림" w:hAnsi="굴림"/>
          <w:color w:val="000000"/>
        </w:rPr>
        <w:t>연결된</w:t>
      </w:r>
      <w:r w:rsidRPr="00624AEA">
        <w:rPr>
          <w:rFonts w:ascii="굴림" w:hAnsi="굴림"/>
          <w:color w:val="000000"/>
        </w:rPr>
        <w:t xml:space="preserve"> connection</w:t>
      </w:r>
      <w:r w:rsidRPr="00624AEA">
        <w:rPr>
          <w:rFonts w:ascii="굴림" w:hAnsi="굴림"/>
          <w:color w:val="000000"/>
        </w:rPr>
        <w:t>이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해제되었거나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전송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불가능한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상태인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경우에는</w:t>
      </w:r>
      <w:r w:rsidRPr="00624AEA">
        <w:rPr>
          <w:rFonts w:ascii="굴림" w:hAnsi="굴림"/>
          <w:color w:val="000000"/>
        </w:rPr>
        <w:t xml:space="preserve"> Fail </w:t>
      </w:r>
      <w:r w:rsidRPr="00624AEA">
        <w:rPr>
          <w:rFonts w:ascii="굴림" w:hAnsi="굴림"/>
          <w:color w:val="000000"/>
        </w:rPr>
        <w:t>처리한다</w:t>
      </w:r>
      <w:r w:rsidRPr="00624AEA">
        <w:rPr>
          <w:rFonts w:ascii="굴림" w:hAnsi="굴림"/>
          <w:color w:val="000000"/>
        </w:rPr>
        <w:t>.</w:t>
      </w:r>
    </w:p>
    <w:p w:rsidR="00C31901" w:rsidRPr="00624AEA" w:rsidRDefault="00C31901" w:rsidP="00C3190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rPr>
          <w:rFonts w:ascii="굴림" w:hAnsi="굴림"/>
          <w:color w:val="000000"/>
        </w:rPr>
      </w:pPr>
      <w:r w:rsidRPr="00624AEA">
        <w:rPr>
          <w:rFonts w:ascii="굴림" w:hAnsi="굴림"/>
          <w:color w:val="000000"/>
        </w:rPr>
        <w:t>기본적으로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서버의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타임아웃은</w:t>
      </w:r>
      <w:r w:rsidRPr="00624AEA">
        <w:rPr>
          <w:rFonts w:ascii="굴림" w:hAnsi="굴림"/>
          <w:color w:val="000000"/>
        </w:rPr>
        <w:t xml:space="preserve"> 10</w:t>
      </w:r>
      <w:r w:rsidRPr="00624AEA">
        <w:rPr>
          <w:rFonts w:ascii="굴림" w:hAnsi="굴림"/>
          <w:color w:val="000000"/>
        </w:rPr>
        <w:t>초로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설정한다</w:t>
      </w:r>
      <w:r w:rsidRPr="00624AEA">
        <w:rPr>
          <w:rFonts w:ascii="굴림" w:hAnsi="굴림"/>
          <w:color w:val="000000"/>
        </w:rPr>
        <w:t>.</w:t>
      </w:r>
    </w:p>
    <w:p w:rsidR="003132BF" w:rsidRPr="00863E57" w:rsidRDefault="003132BF" w:rsidP="00B35AC3">
      <w:pPr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240" w:after="240"/>
        <w:outlineLvl w:val="3"/>
        <w:rPr>
          <w:rFonts w:ascii="굴림" w:eastAsia="굴림" w:hAnsi="굴림" w:cs="나눔고딕코딩"/>
          <w:kern w:val="0"/>
          <w:szCs w:val="22"/>
        </w:rPr>
      </w:pPr>
      <w:bookmarkStart w:id="17" w:name="_Toc27759607"/>
      <w:r w:rsidRPr="00863E57">
        <w:rPr>
          <w:rFonts w:ascii="굴림" w:eastAsia="굴림" w:hAnsi="굴림" w:cs="나눔고딕코딩"/>
          <w:kern w:val="0"/>
          <w:szCs w:val="22"/>
        </w:rPr>
        <w:t>Client</w:t>
      </w:r>
      <w:bookmarkEnd w:id="17"/>
    </w:p>
    <w:p w:rsidR="003132BF" w:rsidRPr="00863E57" w:rsidRDefault="00C31901" w:rsidP="00B35AC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rPr>
          <w:rFonts w:ascii="굴림" w:eastAsia="굴림" w:hAnsi="굴림" w:cs="나눔고딕코딩"/>
          <w:color w:val="000000"/>
          <w:kern w:val="0"/>
          <w:szCs w:val="22"/>
        </w:rPr>
      </w:pPr>
      <w:r w:rsidRPr="00624AEA">
        <w:rPr>
          <w:rFonts w:ascii="굴림" w:hAnsi="굴림"/>
          <w:color w:val="000000"/>
        </w:rPr>
        <w:t>클라이언트는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요청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시</w:t>
      </w:r>
      <w:r w:rsidRPr="00624AEA">
        <w:rPr>
          <w:rFonts w:ascii="굴림" w:hAnsi="굴림"/>
          <w:color w:val="000000"/>
        </w:rPr>
        <w:t xml:space="preserve">, </w:t>
      </w:r>
      <w:r w:rsidRPr="00624AEA">
        <w:rPr>
          <w:rFonts w:ascii="굴림" w:hAnsi="굴림"/>
          <w:color w:val="000000"/>
        </w:rPr>
        <w:t>연결을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설정하여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요청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메시지를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전송하고</w:t>
      </w:r>
      <w:r w:rsidRPr="00624AEA">
        <w:rPr>
          <w:rFonts w:ascii="굴림" w:hAnsi="굴림"/>
          <w:color w:val="000000"/>
        </w:rPr>
        <w:t xml:space="preserve">, </w:t>
      </w:r>
      <w:r w:rsidRPr="00624AEA">
        <w:rPr>
          <w:rFonts w:ascii="굴림" w:hAnsi="굴림"/>
          <w:color w:val="000000"/>
        </w:rPr>
        <w:t>일정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시간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동안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응답을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대기하여</w:t>
      </w:r>
      <w:r w:rsidRPr="00624AEA">
        <w:rPr>
          <w:rFonts w:ascii="굴림" w:hAnsi="굴림"/>
          <w:color w:val="000000"/>
        </w:rPr>
        <w:t xml:space="preserve">, </w:t>
      </w:r>
      <w:r w:rsidRPr="00624AEA">
        <w:rPr>
          <w:rFonts w:ascii="굴림" w:hAnsi="굴림"/>
          <w:color w:val="000000"/>
        </w:rPr>
        <w:t>응답을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수신하면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연결을</w:t>
      </w:r>
      <w:r w:rsidRPr="00624AEA">
        <w:rPr>
          <w:rFonts w:ascii="굴림" w:hAnsi="굴림"/>
          <w:color w:val="000000"/>
        </w:rPr>
        <w:t xml:space="preserve"> </w:t>
      </w:r>
      <w:r w:rsidRPr="00624AEA">
        <w:rPr>
          <w:rFonts w:ascii="굴림" w:hAnsi="굴림"/>
          <w:color w:val="000000"/>
        </w:rPr>
        <w:t>해제한다</w:t>
      </w:r>
      <w:r w:rsidRPr="00624AEA">
        <w:rPr>
          <w:rFonts w:ascii="굴림" w:hAnsi="굴림"/>
          <w:color w:val="000000"/>
        </w:rPr>
        <w:t>.</w:t>
      </w:r>
    </w:p>
    <w:p w:rsidR="003132BF" w:rsidRPr="00863E57" w:rsidRDefault="003132BF" w:rsidP="00B35AC3">
      <w:pPr>
        <w:keepNext/>
        <w:numPr>
          <w:ilvl w:val="2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18" w:name="_Toc27759608"/>
      <w:r w:rsidRPr="00863E57">
        <w:rPr>
          <w:rFonts w:ascii="굴림" w:eastAsia="굴림" w:hAnsi="굴림" w:cs="나눔고딕코딩"/>
          <w:b/>
          <w:kern w:val="0"/>
          <w:szCs w:val="22"/>
        </w:rPr>
        <w:lastRenderedPageBreak/>
        <w:t>흐름 제어</w:t>
      </w:r>
      <w:bookmarkEnd w:id="18"/>
    </w:p>
    <w:p w:rsidR="003132BF" w:rsidRDefault="00C31901" w:rsidP="00E703C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rPr>
          <w:rFonts w:ascii="굴림" w:eastAsia="굴림" w:hAnsi="굴림" w:cs="나눔고딕코딩"/>
          <w:color w:val="000000"/>
          <w:kern w:val="0"/>
          <w:szCs w:val="22"/>
        </w:rPr>
      </w:pPr>
      <w:r>
        <w:rPr>
          <w:rFonts w:ascii="굴림" w:eastAsia="굴림" w:hAnsi="굴림" w:cs="나눔고딕코딩" w:hint="eastAsia"/>
          <w:color w:val="000000"/>
          <w:kern w:val="0"/>
          <w:szCs w:val="22"/>
        </w:rPr>
        <w:t>클라이언트는 전송 실패한 요청에 대</w:t>
      </w:r>
      <w:r w:rsidR="00437D0A">
        <w:rPr>
          <w:rFonts w:ascii="굴림" w:eastAsia="굴림" w:hAnsi="굴림" w:cs="나눔고딕코딩" w:hint="eastAsia"/>
          <w:color w:val="000000"/>
          <w:kern w:val="0"/>
          <w:szCs w:val="22"/>
        </w:rPr>
        <w:t>해서 발생한 오류에 대한 정보를 사용자에게 적절하게 제공해야 한다.</w:t>
      </w:r>
      <w:r w:rsidR="003132BF" w:rsidRPr="00C31901">
        <w:rPr>
          <w:rFonts w:ascii="굴림" w:eastAsia="굴림" w:hAnsi="굴림" w:cs="나눔고딕코딩"/>
          <w:color w:val="000000"/>
          <w:kern w:val="0"/>
          <w:szCs w:val="22"/>
        </w:rPr>
        <w:t xml:space="preserve"> </w:t>
      </w:r>
    </w:p>
    <w:p w:rsidR="00C31901" w:rsidRDefault="00C31901" w:rsidP="00C31901">
      <w:p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rPr>
          <w:rFonts w:ascii="굴림" w:eastAsia="굴림" w:hAnsi="굴림" w:cs="나눔고딕코딩"/>
          <w:color w:val="000000"/>
          <w:kern w:val="0"/>
          <w:szCs w:val="22"/>
        </w:rPr>
      </w:pPr>
    </w:p>
    <w:p w:rsidR="00C31901" w:rsidRPr="00863E57" w:rsidRDefault="00C31901" w:rsidP="00C31901">
      <w:pPr>
        <w:keepNext/>
        <w:numPr>
          <w:ilvl w:val="2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19" w:name="_Toc27759609"/>
      <w:r>
        <w:rPr>
          <w:rFonts w:ascii="굴림" w:eastAsia="굴림" w:hAnsi="굴림" w:cs="나눔고딕코딩" w:hint="eastAsia"/>
          <w:b/>
          <w:kern w:val="0"/>
          <w:szCs w:val="22"/>
        </w:rPr>
        <w:t>클라이언트 인증</w:t>
      </w:r>
      <w:bookmarkEnd w:id="19"/>
    </w:p>
    <w:p w:rsidR="00C31901" w:rsidRDefault="00C31901" w:rsidP="00C3190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rPr>
          <w:rFonts w:ascii="굴림" w:eastAsia="굴림" w:hAnsi="굴림" w:cs="나눔고딕코딩"/>
          <w:color w:val="000000"/>
          <w:kern w:val="0"/>
          <w:szCs w:val="22"/>
        </w:rPr>
      </w:pPr>
      <w:r>
        <w:rPr>
          <w:rFonts w:ascii="굴림" w:eastAsia="굴림" w:hAnsi="굴림" w:cs="나눔고딕코딩" w:hint="eastAsia"/>
          <w:color w:val="000000"/>
          <w:kern w:val="0"/>
          <w:szCs w:val="22"/>
        </w:rPr>
        <w:t xml:space="preserve">클라이언트는 </w:t>
      </w:r>
      <w:r w:rsidR="00437D0A">
        <w:rPr>
          <w:rFonts w:ascii="굴림" w:eastAsia="굴림" w:hAnsi="굴림" w:cs="나눔고딕코딩" w:hint="eastAsia"/>
          <w:color w:val="000000"/>
          <w:kern w:val="0"/>
          <w:szCs w:val="22"/>
        </w:rPr>
        <w:t>로그인을 통해서 수신한 세션인증정보를 함께 전송한다.</w:t>
      </w:r>
    </w:p>
    <w:p w:rsidR="00C31901" w:rsidRPr="00C31901" w:rsidRDefault="00C31901" w:rsidP="00C3190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rPr>
          <w:rFonts w:ascii="굴림" w:eastAsia="굴림" w:hAnsi="굴림" w:cs="나눔고딕코딩"/>
          <w:color w:val="000000"/>
          <w:kern w:val="0"/>
          <w:szCs w:val="22"/>
        </w:rPr>
      </w:pPr>
      <w:r>
        <w:rPr>
          <w:rFonts w:ascii="굴림" w:eastAsia="굴림" w:hAnsi="굴림" w:cs="나눔고딕코딩" w:hint="eastAsia"/>
          <w:color w:val="000000"/>
          <w:kern w:val="0"/>
          <w:szCs w:val="22"/>
        </w:rPr>
        <w:t>서버는 클라이언트</w:t>
      </w:r>
      <w:r w:rsidR="00437D0A">
        <w:rPr>
          <w:rFonts w:ascii="굴림" w:eastAsia="굴림" w:hAnsi="굴림" w:cs="나눔고딕코딩" w:hint="eastAsia"/>
          <w:color w:val="000000"/>
          <w:kern w:val="0"/>
          <w:szCs w:val="22"/>
        </w:rPr>
        <w:t xml:space="preserve">가 전송한 세션인증정보에 대한 검증을 통해 </w:t>
      </w:r>
      <w:r w:rsidR="00437D0A">
        <w:rPr>
          <w:rFonts w:ascii="굴림" w:eastAsia="굴림" w:hAnsi="굴림" w:cs="나눔고딕코딩"/>
          <w:color w:val="000000"/>
          <w:kern w:val="0"/>
          <w:szCs w:val="22"/>
        </w:rPr>
        <w:t xml:space="preserve">API </w:t>
      </w:r>
      <w:r w:rsidR="00437D0A">
        <w:rPr>
          <w:rFonts w:ascii="굴림" w:eastAsia="굴림" w:hAnsi="굴림" w:cs="나눔고딕코딩" w:hint="eastAsia"/>
          <w:color w:val="000000"/>
          <w:kern w:val="0"/>
          <w:szCs w:val="22"/>
        </w:rPr>
        <w:t>수행여부 및 디바이스에 대한 조회/제어 권한을 체크한다.</w:t>
      </w:r>
    </w:p>
    <w:p w:rsidR="00C31901" w:rsidRPr="00C31901" w:rsidRDefault="00C31901" w:rsidP="00C31901">
      <w:pPr>
        <w:pBdr>
          <w:top w:val="nil"/>
          <w:left w:val="nil"/>
          <w:bottom w:val="nil"/>
          <w:right w:val="nil"/>
          <w:between w:val="nil"/>
        </w:pBdr>
        <w:tabs>
          <w:tab w:val="clear" w:pos="709"/>
        </w:tabs>
        <w:wordWrap/>
        <w:autoSpaceDE/>
        <w:autoSpaceDN/>
        <w:rPr>
          <w:rFonts w:ascii="굴림" w:eastAsia="굴림" w:hAnsi="굴림" w:cs="나눔고딕코딩"/>
          <w:color w:val="000000"/>
          <w:kern w:val="0"/>
          <w:szCs w:val="22"/>
        </w:rPr>
      </w:pPr>
    </w:p>
    <w:p w:rsidR="00863E57" w:rsidRPr="003132BF" w:rsidRDefault="00863E57" w:rsidP="00B35AC3">
      <w:pPr>
        <w:keepNext/>
        <w:numPr>
          <w:ilvl w:val="2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20" w:name="_Toc27759610"/>
      <w:r w:rsidRPr="003132BF">
        <w:rPr>
          <w:rFonts w:ascii="굴림" w:eastAsia="굴림" w:hAnsi="굴림" w:cs="나눔고딕코딩" w:hint="eastAsia"/>
          <w:b/>
          <w:kern w:val="0"/>
          <w:szCs w:val="22"/>
        </w:rPr>
        <w:t>전송 규격</w:t>
      </w:r>
      <w:bookmarkEnd w:id="20"/>
    </w:p>
    <w:p w:rsidR="00863E57" w:rsidRPr="00863E57" w:rsidRDefault="00863E57" w:rsidP="00B35AC3">
      <w:pPr>
        <w:numPr>
          <w:ilvl w:val="0"/>
          <w:numId w:val="10"/>
        </w:numPr>
        <w:tabs>
          <w:tab w:val="clear" w:pos="709"/>
        </w:tabs>
        <w:wordWrap/>
        <w:autoSpaceDE/>
        <w:autoSpaceDN/>
        <w:rPr>
          <w:rFonts w:ascii="굴림" w:eastAsia="굴림" w:hAnsi="굴림" w:cs="나눔고딕코딩"/>
          <w:kern w:val="0"/>
          <w:szCs w:val="22"/>
        </w:rPr>
      </w:pPr>
      <w:r w:rsidRPr="00863E57">
        <w:rPr>
          <w:rFonts w:ascii="굴림" w:eastAsia="굴림" w:hAnsi="굴림" w:cs="나눔고딕코딩" w:hint="eastAsia"/>
          <w:kern w:val="0"/>
          <w:szCs w:val="22"/>
        </w:rPr>
        <w:t>데이터</w:t>
      </w:r>
      <w:r w:rsidRPr="00863E57">
        <w:rPr>
          <w:rFonts w:ascii="굴림" w:eastAsia="굴림" w:hAnsi="굴림" w:cs="나눔고딕코딩" w:hint="eastAsia"/>
          <w:b/>
          <w:kern w:val="0"/>
          <w:szCs w:val="22"/>
        </w:rPr>
        <w:t xml:space="preserve"> </w:t>
      </w:r>
      <w:r w:rsidRPr="00863E57">
        <w:rPr>
          <w:rFonts w:ascii="굴림" w:eastAsia="굴림" w:hAnsi="굴림" w:cs="나눔고딕코딩" w:hint="eastAsia"/>
          <w:kern w:val="0"/>
          <w:szCs w:val="22"/>
        </w:rPr>
        <w:t>전송은 HTTPS 프로토콜(TLS 1.2)을 이용하여 전송한다.</w:t>
      </w:r>
    </w:p>
    <w:p w:rsidR="00863E57" w:rsidRPr="00863E57" w:rsidRDefault="00863E57" w:rsidP="00B35AC3">
      <w:pPr>
        <w:numPr>
          <w:ilvl w:val="0"/>
          <w:numId w:val="10"/>
        </w:numPr>
        <w:tabs>
          <w:tab w:val="clear" w:pos="709"/>
        </w:tabs>
        <w:wordWrap/>
        <w:autoSpaceDE/>
        <w:autoSpaceDN/>
        <w:rPr>
          <w:rFonts w:ascii="굴림" w:eastAsia="굴림" w:hAnsi="굴림" w:cs="나눔고딕코딩"/>
          <w:kern w:val="0"/>
          <w:szCs w:val="22"/>
        </w:rPr>
      </w:pPr>
      <w:r w:rsidRPr="00863E57">
        <w:rPr>
          <w:rFonts w:ascii="굴림" w:eastAsia="굴림" w:hAnsi="굴림" w:cs="나눔고딕코딩" w:hint="eastAsia"/>
          <w:kern w:val="0"/>
          <w:szCs w:val="22"/>
        </w:rPr>
        <w:t xml:space="preserve">HTTPS 프로토콜 규격과 동일한 형태를 유지하며, 필요에 따라 HTTPS 헤더를 확장하여 사용할 수 있다. </w:t>
      </w:r>
    </w:p>
    <w:p w:rsidR="00863E57" w:rsidRPr="00863E57" w:rsidRDefault="00863E57" w:rsidP="00B35AC3">
      <w:pPr>
        <w:numPr>
          <w:ilvl w:val="0"/>
          <w:numId w:val="10"/>
        </w:numPr>
        <w:tabs>
          <w:tab w:val="clear" w:pos="709"/>
        </w:tabs>
        <w:wordWrap/>
        <w:autoSpaceDE/>
        <w:autoSpaceDN/>
        <w:rPr>
          <w:rFonts w:ascii="굴림" w:eastAsia="굴림" w:hAnsi="굴림" w:cs="나눔고딕코딩"/>
          <w:kern w:val="0"/>
          <w:szCs w:val="22"/>
        </w:rPr>
      </w:pPr>
      <w:r w:rsidRPr="00863E57">
        <w:rPr>
          <w:rFonts w:ascii="굴림" w:eastAsia="굴림" w:hAnsi="굴림" w:cs="나눔고딕코딩" w:hint="eastAsia"/>
          <w:kern w:val="0"/>
          <w:szCs w:val="22"/>
        </w:rPr>
        <w:t>클라이언트와 서버는 HTTPS 확장헤더를 인식할 수 있어야 한다.</w:t>
      </w:r>
    </w:p>
    <w:p w:rsidR="00863E57" w:rsidRPr="00863E57" w:rsidRDefault="00863E57" w:rsidP="00B35AC3">
      <w:pPr>
        <w:numPr>
          <w:ilvl w:val="0"/>
          <w:numId w:val="10"/>
        </w:numPr>
        <w:tabs>
          <w:tab w:val="clear" w:pos="709"/>
        </w:tabs>
        <w:wordWrap/>
        <w:autoSpaceDE/>
        <w:autoSpaceDN/>
        <w:rPr>
          <w:rFonts w:ascii="굴림" w:eastAsia="굴림" w:hAnsi="굴림" w:cs="나눔고딕코딩"/>
          <w:kern w:val="0"/>
          <w:szCs w:val="22"/>
        </w:rPr>
      </w:pPr>
      <w:r w:rsidRPr="00863E57">
        <w:rPr>
          <w:rFonts w:ascii="굴림" w:eastAsia="굴림" w:hAnsi="굴림" w:cs="나눔고딕코딩" w:hint="eastAsia"/>
          <w:kern w:val="0"/>
          <w:szCs w:val="22"/>
        </w:rPr>
        <w:t>메소드는 POST</w:t>
      </w:r>
      <w:r w:rsidR="00E568C3" w:rsidRPr="00863E57">
        <w:rPr>
          <w:rFonts w:ascii="굴림" w:eastAsia="굴림" w:hAnsi="굴림" w:cs="나눔고딕코딩" w:hint="eastAsia"/>
          <w:kern w:val="0"/>
          <w:szCs w:val="22"/>
        </w:rPr>
        <w:t xml:space="preserve"> </w:t>
      </w:r>
      <w:r w:rsidRPr="00863E57">
        <w:rPr>
          <w:rFonts w:ascii="굴림" w:eastAsia="굴림" w:hAnsi="굴림" w:cs="나눔고딕코딩" w:hint="eastAsia"/>
          <w:kern w:val="0"/>
          <w:szCs w:val="22"/>
        </w:rPr>
        <w:t xml:space="preserve">를 </w:t>
      </w:r>
      <w:r w:rsidR="00E568C3">
        <w:rPr>
          <w:rFonts w:ascii="굴림" w:eastAsia="굴림" w:hAnsi="굴림" w:cs="나눔고딕코딩" w:hint="eastAsia"/>
          <w:kern w:val="0"/>
          <w:szCs w:val="22"/>
        </w:rPr>
        <w:t>사용한다</w:t>
      </w:r>
      <w:r w:rsidRPr="00863E57">
        <w:rPr>
          <w:rFonts w:ascii="굴림" w:eastAsia="굴림" w:hAnsi="굴림" w:cs="나눔고딕코딩" w:hint="eastAsia"/>
          <w:kern w:val="0"/>
          <w:szCs w:val="22"/>
        </w:rPr>
        <w:t>.</w:t>
      </w:r>
    </w:p>
    <w:p w:rsidR="00863E57" w:rsidRPr="00863E57" w:rsidRDefault="00863E57" w:rsidP="00863E57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2"/>
        </w:rPr>
      </w:pPr>
    </w:p>
    <w:p w:rsidR="00863E57" w:rsidRPr="003132BF" w:rsidRDefault="00863E57" w:rsidP="00B35AC3">
      <w:pPr>
        <w:keepNext/>
        <w:numPr>
          <w:ilvl w:val="2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21" w:name="_Toc27759611"/>
      <w:r w:rsidRPr="003132BF">
        <w:rPr>
          <w:rFonts w:ascii="굴림" w:eastAsia="굴림" w:hAnsi="굴림" w:cs="나눔고딕코딩" w:hint="eastAsia"/>
          <w:b/>
          <w:kern w:val="0"/>
          <w:szCs w:val="22"/>
        </w:rPr>
        <w:t>데이터 규격</w:t>
      </w:r>
      <w:bookmarkEnd w:id="21"/>
    </w:p>
    <w:p w:rsidR="00863E57" w:rsidRPr="00863E57" w:rsidRDefault="00863E57" w:rsidP="00863E57">
      <w:pPr>
        <w:tabs>
          <w:tab w:val="clear" w:pos="709"/>
        </w:tabs>
        <w:wordWrap/>
        <w:autoSpaceDE/>
        <w:autoSpaceDN/>
        <w:ind w:leftChars="100" w:left="200"/>
        <w:rPr>
          <w:rFonts w:ascii="굴림" w:eastAsia="굴림" w:hAnsi="굴림" w:cs="나눔고딕코딩"/>
          <w:kern w:val="0"/>
          <w:szCs w:val="22"/>
        </w:rPr>
      </w:pPr>
      <w:r w:rsidRPr="00863E57">
        <w:rPr>
          <w:rFonts w:ascii="굴림" w:eastAsia="굴림" w:hAnsi="굴림" w:cs="나눔고딕코딩" w:hint="eastAsia"/>
          <w:kern w:val="0"/>
          <w:szCs w:val="22"/>
        </w:rPr>
        <w:t xml:space="preserve">데이터의 규격은 </w:t>
      </w:r>
      <w:r w:rsidRPr="00863E57">
        <w:rPr>
          <w:rFonts w:ascii="나눔고딕코딩" w:eastAsia="굴림" w:hAnsi="나눔고딕코딩" w:cs="나눔고딕코딩"/>
          <w:kern w:val="0"/>
          <w:szCs w:val="22"/>
        </w:rPr>
        <w:t>JSON(JavaScript Object Notation)</w:t>
      </w:r>
      <w:r w:rsidRPr="00863E57">
        <w:rPr>
          <w:rFonts w:ascii="굴림" w:eastAsia="굴림" w:hAnsi="굴림" w:cs="나눔고딕코딩" w:hint="eastAsia"/>
          <w:kern w:val="0"/>
          <w:szCs w:val="22"/>
        </w:rPr>
        <w:t xml:space="preserve">형식을 사용하며 지원하는 데이터의 자료형은 표 </w:t>
      </w:r>
      <w:r w:rsidRPr="00863E57">
        <w:rPr>
          <w:rFonts w:ascii="굴림" w:eastAsia="굴림" w:hAnsi="굴림" w:cs="나눔고딕코딩"/>
          <w:kern w:val="0"/>
          <w:szCs w:val="22"/>
        </w:rPr>
        <w:t>3.2</w:t>
      </w:r>
      <w:r w:rsidRPr="00863E57">
        <w:rPr>
          <w:rFonts w:ascii="굴림" w:eastAsia="굴림" w:hAnsi="굴림" w:cs="나눔고딕코딩" w:hint="eastAsia"/>
          <w:kern w:val="0"/>
          <w:szCs w:val="22"/>
        </w:rPr>
        <w:t>와 같다.</w:t>
      </w:r>
      <w:r w:rsidRPr="00863E57">
        <w:rPr>
          <w:rFonts w:ascii="굴림" w:eastAsia="굴림" w:hAnsi="굴림" w:cs="나눔고딕코딩"/>
          <w:kern w:val="0"/>
          <w:szCs w:val="22"/>
        </w:rPr>
        <w:t xml:space="preserve"> </w:t>
      </w:r>
    </w:p>
    <w:p w:rsidR="00863E57" w:rsidRPr="00863E57" w:rsidRDefault="00863E57" w:rsidP="00863E57">
      <w:pPr>
        <w:tabs>
          <w:tab w:val="clear" w:pos="709"/>
        </w:tabs>
        <w:wordWrap/>
        <w:autoSpaceDE/>
        <w:autoSpaceDN/>
        <w:spacing w:before="240"/>
        <w:ind w:left="80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3.1.2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S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upported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D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>ata Type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14"/>
        <w:gridCol w:w="7058"/>
      </w:tblGrid>
      <w:tr w:rsidR="00863E57" w:rsidRPr="00863E57" w:rsidTr="0014459F">
        <w:trPr>
          <w:trHeight w:val="58"/>
        </w:trPr>
        <w:tc>
          <w:tcPr>
            <w:tcW w:w="2014" w:type="dxa"/>
            <w:shd w:val="clear" w:color="auto" w:fill="9CC2E5"/>
            <w:vAlign w:val="center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>Data Type</w:t>
            </w:r>
          </w:p>
        </w:tc>
        <w:tc>
          <w:tcPr>
            <w:tcW w:w="7058" w:type="dxa"/>
            <w:shd w:val="clear" w:color="auto" w:fill="9CC2E5"/>
            <w:vAlign w:val="center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</w:tr>
      <w:tr w:rsidR="00863E57" w:rsidRPr="00863E57" w:rsidTr="0014459F">
        <w:trPr>
          <w:trHeight w:val="58"/>
        </w:trPr>
        <w:tc>
          <w:tcPr>
            <w:tcW w:w="2014" w:type="dxa"/>
            <w:shd w:val="clear" w:color="auto" w:fill="auto"/>
            <w:vAlign w:val="center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Object</w:t>
            </w:r>
          </w:p>
        </w:tc>
        <w:tc>
          <w:tcPr>
            <w:tcW w:w="7058" w:type="dxa"/>
            <w:shd w:val="clear" w:color="auto" w:fill="auto"/>
            <w:vAlign w:val="center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>O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>bject</w:t>
            </w: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>는</w:t>
            </w: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 xml:space="preserve"> 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 xml:space="preserve">{ </w:t>
            </w: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>…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 xml:space="preserve"> }</w:t>
            </w:r>
            <w:r w:rsidRPr="00863E57">
              <w:rPr>
                <w:rFonts w:ascii="굴림" w:eastAsia="굴림" w:hAnsi="굴림" w:cs="나눔고딕코딩" w:hint="eastAsia"/>
                <w:kern w:val="0"/>
                <w:sz w:val="18"/>
                <w:szCs w:val="18"/>
              </w:rPr>
              <w:t>로 정의하며,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>{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>S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>tring : Value }</w:t>
            </w:r>
            <w:r w:rsidRPr="00863E57">
              <w:rPr>
                <w:rFonts w:ascii="굴림" w:eastAsia="굴림" w:hAnsi="굴림" w:cs="나눔고딕코딩" w:hint="eastAsia"/>
                <w:kern w:val="0"/>
                <w:sz w:val="18"/>
                <w:szCs w:val="18"/>
              </w:rPr>
              <w:t>의 포맷을 가진다.</w:t>
            </w:r>
          </w:p>
        </w:tc>
      </w:tr>
      <w:tr w:rsidR="00863E57" w:rsidRPr="00863E57" w:rsidTr="0014459F">
        <w:trPr>
          <w:trHeight w:val="58"/>
        </w:trPr>
        <w:tc>
          <w:tcPr>
            <w:tcW w:w="2014" w:type="dxa"/>
            <w:shd w:val="clear" w:color="auto" w:fill="auto"/>
            <w:vAlign w:val="center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Array</w:t>
            </w:r>
          </w:p>
        </w:tc>
        <w:tc>
          <w:tcPr>
            <w:tcW w:w="7058" w:type="dxa"/>
            <w:shd w:val="clear" w:color="auto" w:fill="auto"/>
            <w:vAlign w:val="center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>A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>rray</w:t>
            </w: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>는</w:t>
            </w: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 xml:space="preserve"> [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>…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 xml:space="preserve"> ]</w:t>
            </w:r>
            <w:r w:rsidRPr="00863E57">
              <w:rPr>
                <w:rFonts w:ascii="굴림" w:eastAsia="굴림" w:hAnsi="굴림" w:cs="나눔고딕코딩" w:hint="eastAsia"/>
                <w:kern w:val="0"/>
                <w:sz w:val="18"/>
                <w:szCs w:val="18"/>
              </w:rPr>
              <w:t>로 정의하며,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 xml:space="preserve">[ 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>Value, Value ]</w:t>
            </w:r>
            <w:r w:rsidRPr="00863E57">
              <w:rPr>
                <w:rFonts w:ascii="굴림" w:eastAsia="굴림" w:hAnsi="굴림" w:cs="나눔고딕코딩" w:hint="eastAsia"/>
                <w:kern w:val="0"/>
                <w:sz w:val="18"/>
                <w:szCs w:val="18"/>
              </w:rPr>
              <w:t>의 포맷을 가진다.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 xml:space="preserve"> </w:t>
            </w:r>
          </w:p>
        </w:tc>
      </w:tr>
      <w:tr w:rsidR="00863E57" w:rsidRPr="00863E57" w:rsidTr="0014459F">
        <w:trPr>
          <w:trHeight w:val="58"/>
        </w:trPr>
        <w:tc>
          <w:tcPr>
            <w:tcW w:w="2014" w:type="dxa"/>
            <w:shd w:val="clear" w:color="auto" w:fill="auto"/>
            <w:vAlign w:val="center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7058" w:type="dxa"/>
            <w:shd w:val="clear" w:color="auto" w:fill="auto"/>
            <w:vAlign w:val="center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>S</w:t>
            </w:r>
            <w:r w:rsidRPr="00863E57">
              <w:rPr>
                <w:rFonts w:ascii="나눔고딕코딩" w:eastAsia="맑은 고딕" w:hAnsi="나눔고딕코딩" w:cs="나눔고딕코딩"/>
                <w:kern w:val="0"/>
                <w:sz w:val="18"/>
                <w:szCs w:val="18"/>
              </w:rPr>
              <w:t>tring</w:t>
            </w: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>는</w:t>
            </w: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 xml:space="preserve"> </w:t>
            </w:r>
            <w:r w:rsidRPr="00863E57">
              <w:rPr>
                <w:rFonts w:ascii="나눔고딕코딩" w:eastAsia="맑은 고딕" w:hAnsi="나눔고딕코딩" w:cs="나눔고딕코딩" w:hint="eastAsia"/>
                <w:kern w:val="0"/>
                <w:sz w:val="18"/>
                <w:szCs w:val="18"/>
              </w:rPr>
              <w:t>“…”</w:t>
            </w:r>
            <w:r w:rsidRPr="00863E57">
              <w:rPr>
                <w:rFonts w:ascii="굴림" w:eastAsia="굴림" w:hAnsi="굴림" w:cs="나눔고딕코딩" w:hint="eastAsia"/>
                <w:kern w:val="0"/>
                <w:sz w:val="18"/>
                <w:szCs w:val="18"/>
              </w:rPr>
              <w:t>로 정의하며,</w:t>
            </w:r>
            <w:r w:rsidRPr="00863E57">
              <w:rPr>
                <w:rFonts w:ascii="굴림" w:eastAsia="굴림" w:hAnsi="굴림" w:cs="나눔고딕코딩"/>
                <w:kern w:val="0"/>
                <w:sz w:val="18"/>
                <w:szCs w:val="18"/>
              </w:rPr>
              <w:t xml:space="preserve"> </w:t>
            </w:r>
            <w:r w:rsidRPr="00863E57">
              <w:rPr>
                <w:rFonts w:ascii="굴림" w:eastAsia="굴림" w:hAnsi="굴림" w:cs="나눔고딕코딩" w:hint="eastAsia"/>
                <w:kern w:val="0"/>
                <w:sz w:val="18"/>
                <w:szCs w:val="18"/>
              </w:rPr>
              <w:t xml:space="preserve">내부에 “와 </w:t>
            </w:r>
            <w:r w:rsidRPr="00863E57">
              <w:rPr>
                <w:rFonts w:ascii="굴림" w:eastAsia="굴림" w:hAnsi="굴림" w:cs="나눔고딕코딩"/>
                <w:kern w:val="0"/>
                <w:sz w:val="18"/>
                <w:szCs w:val="18"/>
              </w:rPr>
              <w:t>/</w:t>
            </w:r>
            <w:r w:rsidRPr="00863E57">
              <w:rPr>
                <w:rFonts w:ascii="굴림" w:eastAsia="굴림" w:hAnsi="굴림" w:cs="나눔고딕코딩" w:hint="eastAsia"/>
                <w:kern w:val="0"/>
                <w:sz w:val="18"/>
                <w:szCs w:val="18"/>
              </w:rPr>
              <w:t>를 제외한 문자를 지원한다.</w:t>
            </w:r>
          </w:p>
        </w:tc>
      </w:tr>
    </w:tbl>
    <w:p w:rsidR="00863E57" w:rsidRPr="00863E57" w:rsidRDefault="00863E57" w:rsidP="00863E57">
      <w:pPr>
        <w:tabs>
          <w:tab w:val="clear" w:pos="709"/>
        </w:tabs>
        <w:wordWrap/>
        <w:autoSpaceDE/>
        <w:autoSpaceDN/>
        <w:ind w:leftChars="100" w:left="200"/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</w:pPr>
      <w:r w:rsidRPr="00863E57"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  <w:t xml:space="preserve">* </w:t>
      </w:r>
      <w:r w:rsidRPr="00863E57">
        <w:rPr>
          <w:rFonts w:ascii="나눔고딕코딩" w:eastAsia="굴림" w:hAnsi="나눔고딕코딩" w:cs="나눔고딕코딩"/>
          <w:i/>
          <w:color w:val="00B0F0"/>
          <w:kern w:val="0"/>
          <w:sz w:val="18"/>
          <w:szCs w:val="18"/>
        </w:rPr>
        <w:t>Array</w:t>
      </w:r>
      <w:r w:rsidRPr="00863E57"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  <w:t xml:space="preserve">와 </w:t>
      </w:r>
      <w:r w:rsidRPr="00863E57">
        <w:rPr>
          <w:rFonts w:ascii="나눔고딕코딩" w:eastAsia="굴림" w:hAnsi="나눔고딕코딩" w:cs="나눔고딕코딩"/>
          <w:i/>
          <w:color w:val="00B0F0"/>
          <w:kern w:val="0"/>
          <w:sz w:val="18"/>
          <w:szCs w:val="18"/>
        </w:rPr>
        <w:t>Object</w:t>
      </w:r>
      <w:r w:rsidRPr="00863E57"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  <w:t xml:space="preserve">를 제외한 다른 유형의 </w:t>
      </w:r>
      <w:r w:rsidRPr="00863E57">
        <w:rPr>
          <w:rFonts w:ascii="나눔고딕코딩" w:eastAsia="굴림" w:hAnsi="나눔고딕코딩" w:cs="나눔고딕코딩"/>
          <w:i/>
          <w:color w:val="00B0F0"/>
          <w:kern w:val="0"/>
          <w:sz w:val="18"/>
          <w:szCs w:val="18"/>
        </w:rPr>
        <w:t>Data Type</w:t>
      </w:r>
      <w:r w:rsidRPr="00863E57"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  <w:t xml:space="preserve">은 </w:t>
      </w:r>
      <w:r w:rsidRPr="00863E57">
        <w:rPr>
          <w:rFonts w:ascii="나눔고딕코딩" w:eastAsia="굴림" w:hAnsi="나눔고딕코딩" w:cs="나눔고딕코딩"/>
          <w:i/>
          <w:color w:val="00B0F0"/>
          <w:kern w:val="0"/>
          <w:sz w:val="18"/>
          <w:szCs w:val="18"/>
        </w:rPr>
        <w:t>String</w:t>
      </w:r>
      <w:r w:rsidRPr="00863E57"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  <w:t>를 사용하여 표현한다.</w:t>
      </w:r>
    </w:p>
    <w:p w:rsidR="00863E57" w:rsidRPr="00863E57" w:rsidRDefault="00863E57" w:rsidP="00863E57">
      <w:pPr>
        <w:tabs>
          <w:tab w:val="clear" w:pos="709"/>
        </w:tabs>
        <w:wordWrap/>
        <w:autoSpaceDE/>
        <w:autoSpaceDN/>
        <w:ind w:leftChars="100" w:left="200"/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</w:pPr>
      <w:r w:rsidRPr="00863E57"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  <w:t xml:space="preserve">* 바이너리 포맷은 </w:t>
      </w:r>
      <w:r w:rsidRPr="00863E57">
        <w:rPr>
          <w:rFonts w:ascii="나눔고딕코딩" w:eastAsia="굴림" w:hAnsi="나눔고딕코딩" w:cs="나눔고딕코딩"/>
          <w:i/>
          <w:color w:val="00B0F0"/>
          <w:kern w:val="0"/>
          <w:sz w:val="18"/>
          <w:szCs w:val="18"/>
        </w:rPr>
        <w:t>byte</w:t>
      </w:r>
      <w:r w:rsidRPr="00863E57"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  <w:t xml:space="preserve">[]을 </w:t>
      </w:r>
      <w:r w:rsidRPr="00863E57">
        <w:rPr>
          <w:rFonts w:ascii="나눔고딕코딩" w:eastAsia="굴림" w:hAnsi="나눔고딕코딩" w:cs="나눔고딕코딩"/>
          <w:i/>
          <w:color w:val="00B0F0"/>
          <w:kern w:val="0"/>
          <w:sz w:val="18"/>
          <w:szCs w:val="18"/>
        </w:rPr>
        <w:t>BASE64</w:t>
      </w:r>
      <w:r w:rsidRPr="00863E57"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  <w:t xml:space="preserve">인코딩 하여 </w:t>
      </w:r>
      <w:r w:rsidRPr="00863E57">
        <w:rPr>
          <w:rFonts w:ascii="나눔고딕코딩" w:eastAsia="굴림" w:hAnsi="나눔고딕코딩" w:cs="나눔고딕코딩"/>
          <w:i/>
          <w:color w:val="00B0F0"/>
          <w:kern w:val="0"/>
          <w:sz w:val="18"/>
          <w:szCs w:val="18"/>
        </w:rPr>
        <w:t>String</w:t>
      </w:r>
      <w:r w:rsidRPr="00863E57"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  <w:t xml:space="preserve"> 타입으로 표현한다.</w:t>
      </w:r>
    </w:p>
    <w:p w:rsidR="00863E57" w:rsidRPr="00863E57" w:rsidRDefault="00863E57" w:rsidP="00863E57">
      <w:pPr>
        <w:tabs>
          <w:tab w:val="clear" w:pos="709"/>
        </w:tabs>
        <w:wordWrap/>
        <w:autoSpaceDE/>
        <w:autoSpaceDN/>
        <w:ind w:leftChars="100" w:left="200"/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</w:pPr>
      <w:r w:rsidRPr="00863E57"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  <w:t>* 문자열 인코딩은 UTF-8을 사용한다. (</w:t>
      </w:r>
      <w:r w:rsidRPr="00863E57">
        <w:rPr>
          <w:rFonts w:ascii="나눔고딕코딩" w:eastAsia="굴림" w:hAnsi="나눔고딕코딩" w:cs="나눔고딕코딩"/>
          <w:i/>
          <w:color w:val="00B0F0"/>
          <w:kern w:val="0"/>
          <w:sz w:val="18"/>
          <w:szCs w:val="18"/>
        </w:rPr>
        <w:t>Charset=utf-8</w:t>
      </w:r>
      <w:r w:rsidRPr="00863E57">
        <w:rPr>
          <w:rFonts w:ascii="굴림" w:eastAsia="굴림" w:hAnsi="굴림" w:cs="나눔고딕코딩"/>
          <w:i/>
          <w:color w:val="00B0F0"/>
          <w:kern w:val="0"/>
          <w:sz w:val="18"/>
          <w:szCs w:val="18"/>
        </w:rPr>
        <w:t>)</w:t>
      </w:r>
    </w:p>
    <w:p w:rsidR="00863E57" w:rsidRPr="00863E57" w:rsidRDefault="00863E57" w:rsidP="00863E57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2"/>
        </w:rPr>
      </w:pPr>
    </w:p>
    <w:p w:rsidR="00863E57" w:rsidRPr="00863E57" w:rsidRDefault="00863E57" w:rsidP="00863E57">
      <w:pPr>
        <w:tabs>
          <w:tab w:val="clear" w:pos="709"/>
        </w:tabs>
        <w:wordWrap/>
        <w:autoSpaceDE/>
        <w:autoSpaceDN/>
        <w:ind w:leftChars="100" w:left="200"/>
        <w:rPr>
          <w:rFonts w:ascii="굴림" w:eastAsia="굴림" w:hAnsi="굴림" w:cs="나눔고딕코딩"/>
          <w:kern w:val="0"/>
          <w:szCs w:val="22"/>
        </w:rPr>
      </w:pPr>
      <w:r w:rsidRPr="00863E57">
        <w:rPr>
          <w:rFonts w:ascii="굴림" w:eastAsia="굴림" w:hAnsi="굴림" w:cs="나눔고딕코딩" w:hint="eastAsia"/>
          <w:kern w:val="0"/>
          <w:szCs w:val="22"/>
        </w:rPr>
        <w:t>J</w:t>
      </w:r>
      <w:r w:rsidRPr="00863E57">
        <w:rPr>
          <w:rFonts w:ascii="굴림" w:eastAsia="굴림" w:hAnsi="굴림" w:cs="나눔고딕코딩"/>
          <w:kern w:val="0"/>
          <w:szCs w:val="22"/>
        </w:rPr>
        <w:t>SON</w:t>
      </w:r>
      <w:r w:rsidRPr="00863E57">
        <w:rPr>
          <w:rFonts w:ascii="굴림" w:eastAsia="굴림" w:hAnsi="굴림" w:cs="나눔고딕코딩" w:hint="eastAsia"/>
          <w:kern w:val="0"/>
          <w:szCs w:val="22"/>
        </w:rPr>
        <w:t>에 대한 상세 정의 및 규격은 다음을 참고한다</w:t>
      </w:r>
      <w:r w:rsidRPr="00863E57">
        <w:rPr>
          <w:rFonts w:ascii="굴림" w:eastAsia="굴림" w:hAnsi="굴림" w:cs="나눔고딕코딩"/>
          <w:kern w:val="0"/>
          <w:szCs w:val="22"/>
        </w:rPr>
        <w:t>.</w:t>
      </w:r>
    </w:p>
    <w:p w:rsidR="00863E57" w:rsidRPr="00245BA4" w:rsidRDefault="00F436C4" w:rsidP="00245BA4">
      <w:pPr>
        <w:pStyle w:val="af0"/>
        <w:numPr>
          <w:ilvl w:val="0"/>
          <w:numId w:val="15"/>
        </w:numPr>
        <w:tabs>
          <w:tab w:val="clear" w:pos="709"/>
        </w:tabs>
        <w:wordWrap/>
        <w:autoSpaceDE/>
        <w:autoSpaceDN/>
        <w:spacing w:before="240" w:after="240"/>
        <w:ind w:leftChars="0"/>
        <w:rPr>
          <w:rFonts w:ascii="나눔고딕코딩" w:eastAsia="굴림" w:hAnsi="나눔고딕코딩" w:cs="나눔고딕코딩" w:hint="eastAsia"/>
          <w:kern w:val="0"/>
          <w:szCs w:val="22"/>
        </w:rPr>
      </w:pPr>
      <w:hyperlink r:id="rId16" w:history="1">
        <w:r w:rsidR="00863E57" w:rsidRPr="00245BA4">
          <w:rPr>
            <w:rFonts w:ascii="나눔고딕코딩" w:eastAsia="굴림" w:hAnsi="나눔고딕코딩" w:cs="나눔고딕코딩" w:hint="eastAsia"/>
            <w:color w:val="0000FF"/>
            <w:kern w:val="0"/>
            <w:szCs w:val="22"/>
            <w:u w:val="single"/>
          </w:rPr>
          <w:t>https://www.json.org</w:t>
        </w:r>
      </w:hyperlink>
    </w:p>
    <w:p w:rsidR="00863E57" w:rsidRPr="00EB0813" w:rsidRDefault="003132BF" w:rsidP="00B35AC3">
      <w:pPr>
        <w:numPr>
          <w:ilvl w:val="1"/>
          <w:numId w:val="8"/>
        </w:numPr>
        <w:tabs>
          <w:tab w:val="clear" w:pos="709"/>
        </w:tabs>
        <w:wordWrap/>
        <w:autoSpaceDE/>
        <w:autoSpaceDN/>
        <w:spacing w:before="240" w:after="240"/>
        <w:jc w:val="left"/>
        <w:outlineLvl w:val="1"/>
        <w:rPr>
          <w:rFonts w:ascii="굴림" w:eastAsia="굴림" w:hAnsi="굴림" w:cs="나눔고딕코딩"/>
          <w:b/>
          <w:kern w:val="0"/>
          <w:sz w:val="28"/>
          <w:szCs w:val="28"/>
        </w:rPr>
      </w:pPr>
      <w:bookmarkStart w:id="22" w:name="_Toc27759612"/>
      <w:r w:rsidRPr="00EB0813">
        <w:rPr>
          <w:rFonts w:ascii="굴림" w:eastAsia="굴림" w:hAnsi="굴림" w:cs="나눔고딕코딩" w:hint="eastAsia"/>
          <w:b/>
          <w:kern w:val="0"/>
          <w:sz w:val="28"/>
          <w:szCs w:val="28"/>
        </w:rPr>
        <w:lastRenderedPageBreak/>
        <w:t xml:space="preserve">연동 </w:t>
      </w:r>
      <w:r w:rsidRPr="00EB0813">
        <w:rPr>
          <w:rFonts w:ascii="굴림" w:eastAsia="굴림" w:hAnsi="굴림" w:cs="나눔고딕코딩"/>
          <w:b/>
          <w:kern w:val="0"/>
          <w:sz w:val="28"/>
          <w:szCs w:val="28"/>
        </w:rPr>
        <w:t xml:space="preserve">API </w:t>
      </w:r>
      <w:r w:rsidRPr="00EB0813">
        <w:rPr>
          <w:rFonts w:ascii="굴림" w:eastAsia="굴림" w:hAnsi="굴림" w:cs="나눔고딕코딩" w:hint="eastAsia"/>
          <w:b/>
          <w:kern w:val="0"/>
          <w:sz w:val="28"/>
          <w:szCs w:val="28"/>
        </w:rPr>
        <w:t>정의</w:t>
      </w:r>
      <w:bookmarkEnd w:id="22"/>
    </w:p>
    <w:p w:rsidR="00863E57" w:rsidRDefault="00D71DDC" w:rsidP="00B35AC3">
      <w:pPr>
        <w:keepNext/>
        <w:numPr>
          <w:ilvl w:val="2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23" w:name="_Toc27759613"/>
      <w:r>
        <w:rPr>
          <w:rFonts w:ascii="굴림" w:eastAsia="굴림" w:hAnsi="굴림" w:cs="나눔고딕코딩" w:hint="eastAsia"/>
          <w:b/>
          <w:kern w:val="0"/>
          <w:szCs w:val="22"/>
        </w:rPr>
        <w:t xml:space="preserve">회원 </w:t>
      </w:r>
      <w:r>
        <w:rPr>
          <w:rFonts w:ascii="굴림" w:eastAsia="굴림" w:hAnsi="굴림" w:cs="나눔고딕코딩"/>
          <w:b/>
          <w:kern w:val="0"/>
          <w:szCs w:val="22"/>
        </w:rPr>
        <w:t>API</w:t>
      </w:r>
      <w:bookmarkEnd w:id="23"/>
    </w:p>
    <w:p w:rsidR="00D71DDC" w:rsidRPr="00C846EE" w:rsidRDefault="00D9184B" w:rsidP="00D71DDC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24" w:name="_Toc27759614"/>
      <w:r>
        <w:rPr>
          <w:rFonts w:ascii="굴림" w:eastAsia="굴림" w:hAnsi="굴림" w:cs="나눔고딕코딩" w:hint="eastAsia"/>
          <w:b/>
          <w:kern w:val="0"/>
          <w:szCs w:val="22"/>
        </w:rPr>
        <w:t>회원 가입</w:t>
      </w:r>
      <w:bookmarkEnd w:id="24"/>
    </w:p>
    <w:p w:rsidR="0038758C" w:rsidRPr="00863693" w:rsidRDefault="00437D0A" w:rsidP="00863693">
      <w:pPr>
        <w:tabs>
          <w:tab w:val="clear" w:pos="709"/>
        </w:tabs>
        <w:wordWrap/>
        <w:autoSpaceDE/>
        <w:autoSpaceDN/>
        <w:ind w:leftChars="100" w:left="20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회원가입을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요청한다</w:t>
      </w:r>
      <w:r w:rsidR="0038758C">
        <w:rPr>
          <w:rFonts w:ascii="나눔고딕코딩" w:eastAsia="굴림" w:hAnsi="나눔고딕코딩" w:cs="나눔고딕코딩" w:hint="eastAsia"/>
          <w:kern w:val="0"/>
          <w:szCs w:val="20"/>
        </w:rPr>
        <w:t>.</w:t>
      </w:r>
      <w:r w:rsidR="0038758C"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</w:p>
    <w:p w:rsidR="0038758C" w:rsidRPr="00863E57" w:rsidRDefault="0038758C" w:rsidP="0038758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 w:rsidR="00245BA4"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D265F9">
        <w:rPr>
          <w:rFonts w:ascii="나눔고딕코딩" w:eastAsia="굴림" w:hAnsi="나눔고딕코딩" w:cs="나눔고딕코딩"/>
          <w:kern w:val="0"/>
          <w:sz w:val="18"/>
          <w:szCs w:val="18"/>
        </w:rPr>
        <w:t>2</w:t>
      </w:r>
      <w:r w:rsidR="00245BA4"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="00D265F9"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 w:rsidR="00437D0A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회원</w:t>
      </w:r>
      <w:r w:rsidR="00437D0A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437D0A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가입</w:t>
      </w:r>
      <w:r w:rsidR="00437D0A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885"/>
        <w:gridCol w:w="911"/>
        <w:gridCol w:w="5520"/>
      </w:tblGrid>
      <w:tr w:rsidR="0038758C" w:rsidRPr="00863E57" w:rsidTr="00E703C6">
        <w:tc>
          <w:tcPr>
            <w:tcW w:w="2310" w:type="dxa"/>
            <w:shd w:val="clear" w:color="auto" w:fill="9CC2E5"/>
          </w:tcPr>
          <w:p w:rsidR="0038758C" w:rsidRPr="00863E57" w:rsidRDefault="0038758C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38758C" w:rsidRPr="00863E57" w:rsidRDefault="0038758C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38758C" w:rsidRPr="00863E57" w:rsidTr="00E703C6">
        <w:tc>
          <w:tcPr>
            <w:tcW w:w="2310" w:type="dxa"/>
            <w:shd w:val="clear" w:color="auto" w:fill="auto"/>
          </w:tcPr>
          <w:p w:rsidR="0038758C" w:rsidRPr="00863E57" w:rsidRDefault="0038758C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38758C" w:rsidRPr="009974BA" w:rsidRDefault="0038758C" w:rsidP="0038758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="00437D0A"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/api/1.0/membership/regist/join</w:t>
            </w:r>
          </w:p>
        </w:tc>
      </w:tr>
      <w:tr w:rsidR="0038758C" w:rsidRPr="00863E57" w:rsidTr="00E703C6">
        <w:tc>
          <w:tcPr>
            <w:tcW w:w="9626" w:type="dxa"/>
            <w:gridSpan w:val="4"/>
            <w:shd w:val="clear" w:color="auto" w:fill="9CC2E5"/>
          </w:tcPr>
          <w:p w:rsidR="0038758C" w:rsidRPr="00863E57" w:rsidRDefault="0038758C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38758C" w:rsidRPr="002647BF" w:rsidTr="00E703C6">
        <w:tc>
          <w:tcPr>
            <w:tcW w:w="2310" w:type="dxa"/>
            <w:shd w:val="clear" w:color="auto" w:fill="auto"/>
          </w:tcPr>
          <w:p w:rsidR="0038758C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38758C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2647BF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2647BF" w:rsidRDefault="002647BF" w:rsidP="002647B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2647BF" w:rsidRPr="002647BF" w:rsidTr="00E703C6">
        <w:tc>
          <w:tcPr>
            <w:tcW w:w="2310" w:type="dxa"/>
            <w:shd w:val="clear" w:color="auto" w:fill="auto"/>
          </w:tcPr>
          <w:p w:rsidR="002647BF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647BF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2647BF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2647BF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2647BF" w:rsidRPr="002647BF" w:rsidTr="00E703C6">
        <w:tc>
          <w:tcPr>
            <w:tcW w:w="2310" w:type="dxa"/>
            <w:shd w:val="clear" w:color="auto" w:fill="auto"/>
          </w:tcPr>
          <w:p w:rsidR="002647BF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647BF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2647BF" w:rsidRPr="002647BF" w:rsidTr="00E703C6">
        <w:tc>
          <w:tcPr>
            <w:tcW w:w="2310" w:type="dxa"/>
            <w:shd w:val="clear" w:color="auto" w:fill="auto"/>
          </w:tcPr>
          <w:p w:rsidR="002647BF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647BF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2647BF" w:rsidRPr="002647BF" w:rsidTr="00E703C6">
        <w:tc>
          <w:tcPr>
            <w:tcW w:w="2310" w:type="dxa"/>
            <w:shd w:val="clear" w:color="auto" w:fill="auto"/>
          </w:tcPr>
          <w:p w:rsidR="002647BF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647BF" w:rsidRDefault="002647B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38758C" w:rsidRPr="00863E57" w:rsidTr="00E703C6">
        <w:tc>
          <w:tcPr>
            <w:tcW w:w="2310" w:type="dxa"/>
            <w:shd w:val="clear" w:color="auto" w:fill="auto"/>
          </w:tcPr>
          <w:p w:rsidR="0038758C" w:rsidRDefault="0038758C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38758C" w:rsidRPr="002C3630" w:rsidRDefault="0038758C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38758C" w:rsidRPr="00863E57" w:rsidTr="00E703C6">
        <w:tc>
          <w:tcPr>
            <w:tcW w:w="2310" w:type="dxa"/>
            <w:shd w:val="clear" w:color="auto" w:fill="auto"/>
          </w:tcPr>
          <w:p w:rsidR="0038758C" w:rsidRDefault="0038758C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38758C" w:rsidRDefault="0038758C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38758C" w:rsidRPr="00863E57" w:rsidTr="00E703C6">
        <w:tc>
          <w:tcPr>
            <w:tcW w:w="9626" w:type="dxa"/>
            <w:gridSpan w:val="4"/>
            <w:shd w:val="clear" w:color="auto" w:fill="9CC2E5"/>
          </w:tcPr>
          <w:p w:rsidR="0038758C" w:rsidRPr="00863E57" w:rsidRDefault="006D48C8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2647BF" w:rsidRPr="00863E57" w:rsidTr="002647BF">
        <w:tc>
          <w:tcPr>
            <w:tcW w:w="2310" w:type="dxa"/>
            <w:shd w:val="clear" w:color="auto" w:fill="auto"/>
          </w:tcPr>
          <w:p w:rsidR="002647BF" w:rsidRPr="00863E57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account.login_id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2647BF" w:rsidRPr="00863E57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2647BF" w:rsidRPr="00863E57" w:rsidRDefault="002647BF" w:rsidP="002647B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520" w:type="dxa"/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로그인아이디</w:t>
            </w:r>
          </w:p>
        </w:tc>
      </w:tr>
      <w:tr w:rsidR="002647BF" w:rsidRPr="00863E57" w:rsidTr="002647BF">
        <w:tc>
          <w:tcPr>
            <w:tcW w:w="2310" w:type="dxa"/>
            <w:shd w:val="clear" w:color="auto" w:fill="auto"/>
          </w:tcPr>
          <w:p w:rsidR="002647BF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account.phone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2647BF" w:rsidRPr="00662B0D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2647BF" w:rsidRPr="00662B0D" w:rsidRDefault="002647BF" w:rsidP="002647B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전화번호</w:t>
            </w:r>
          </w:p>
        </w:tc>
      </w:tr>
      <w:tr w:rsidR="002647BF" w:rsidRPr="00863E57" w:rsidTr="002647BF">
        <w:tc>
          <w:tcPr>
            <w:tcW w:w="2310" w:type="dxa"/>
            <w:shd w:val="clear" w:color="auto" w:fill="auto"/>
          </w:tcPr>
          <w:p w:rsidR="002647BF" w:rsidRPr="00863E57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account.email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2647BF" w:rsidRPr="00662B0D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2647BF" w:rsidRPr="00662B0D" w:rsidRDefault="002647BF" w:rsidP="002647B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이메일</w:t>
            </w:r>
          </w:p>
        </w:tc>
      </w:tr>
      <w:tr w:rsidR="002647BF" w:rsidRPr="00863E57" w:rsidTr="002647BF">
        <w:tc>
          <w:tcPr>
            <w:tcW w:w="2310" w:type="dxa"/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account.password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2647BF" w:rsidRPr="00437D0A" w:rsidRDefault="002647BF" w:rsidP="002647B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520" w:type="dxa"/>
            <w:shd w:val="clear" w:color="auto" w:fill="auto"/>
          </w:tcPr>
          <w:p w:rsidR="002647BF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비밀번호</w:t>
            </w:r>
          </w:p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SNS를 통한 가입인 경우 전달하지 않음</w:t>
            </w:r>
          </w:p>
        </w:tc>
      </w:tr>
      <w:tr w:rsidR="002647BF" w:rsidRPr="00863E57" w:rsidTr="002647BF">
        <w:tc>
          <w:tcPr>
            <w:tcW w:w="2310" w:type="dxa"/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account.nickname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2647BF" w:rsidRPr="00437D0A" w:rsidRDefault="002647BF" w:rsidP="002647B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닉네임</w:t>
            </w:r>
          </w:p>
        </w:tc>
      </w:tr>
      <w:tr w:rsidR="002647BF" w:rsidRPr="00863E57" w:rsidTr="002647BF">
        <w:tc>
          <w:tcPr>
            <w:tcW w:w="2310" w:type="dxa"/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account.birthday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2647BF" w:rsidRPr="00437D0A" w:rsidRDefault="002647BF" w:rsidP="002647B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생년월일 (YYYYMMDD)</w:t>
            </w:r>
          </w:p>
        </w:tc>
      </w:tr>
      <w:tr w:rsidR="002647BF" w:rsidRPr="00863E57" w:rsidTr="002647BF">
        <w:tc>
          <w:tcPr>
            <w:tcW w:w="2310" w:type="dxa"/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account.gender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2647BF" w:rsidRPr="00437D0A" w:rsidRDefault="002647BF" w:rsidP="002647B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2647BF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성별</w:t>
            </w:r>
          </w:p>
          <w:p w:rsidR="002647BF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male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남성</w:t>
            </w:r>
          </w:p>
          <w:p w:rsidR="002647BF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female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여성</w:t>
            </w:r>
          </w:p>
          <w:p w:rsidR="002647BF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- etc: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기타</w:t>
            </w:r>
          </w:p>
          <w:p w:rsidR="002647BF" w:rsidRPr="00437D0A" w:rsidRDefault="002647BF" w:rsidP="002647B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SNS를 통한 가입인 경우에만 전달</w:t>
            </w:r>
          </w:p>
        </w:tc>
      </w:tr>
      <w:tr w:rsidR="002647BF" w:rsidRPr="00863E57" w:rsidTr="002647BF">
        <w:tc>
          <w:tcPr>
            <w:tcW w:w="2310" w:type="dxa"/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account.oauth_provider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2647BF" w:rsidRPr="00437D0A" w:rsidRDefault="002647BF" w:rsidP="002647B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520" w:type="dxa"/>
            <w:shd w:val="clear" w:color="auto" w:fill="auto"/>
          </w:tcPr>
          <w:p w:rsidR="002647BF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SNS 종류</w:t>
            </w:r>
          </w:p>
          <w:p w:rsidR="002647BF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NAVER</w:t>
            </w:r>
          </w:p>
          <w:p w:rsidR="002647BF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KAKAO</w:t>
            </w:r>
          </w:p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FACEBOOK</w:t>
            </w:r>
          </w:p>
        </w:tc>
      </w:tr>
      <w:tr w:rsidR="002647BF" w:rsidRPr="00863E57" w:rsidTr="002647BF">
        <w:tc>
          <w:tcPr>
            <w:tcW w:w="2310" w:type="dxa"/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account.oauth_id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2647BF" w:rsidRPr="00437D0A" w:rsidRDefault="002647BF" w:rsidP="002647B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520" w:type="dxa"/>
            <w:shd w:val="clear" w:color="auto" w:fill="auto"/>
          </w:tcPr>
          <w:p w:rsidR="002647BF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SNS Oauth ID</w:t>
            </w:r>
          </w:p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SNS를 통한 가입인 경우에만 전달</w:t>
            </w:r>
          </w:p>
        </w:tc>
      </w:tr>
      <w:tr w:rsidR="002647BF" w:rsidRPr="00863E57" w:rsidTr="002647BF">
        <w:tc>
          <w:tcPr>
            <w:tcW w:w="2310" w:type="dxa"/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account.oauth_token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2647BF" w:rsidRPr="00437D0A" w:rsidRDefault="002647BF" w:rsidP="002647B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520" w:type="dxa"/>
            <w:shd w:val="clear" w:color="auto" w:fill="auto"/>
          </w:tcPr>
          <w:p w:rsidR="002647BF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SNS OAuth token</w:t>
            </w:r>
          </w:p>
          <w:p w:rsidR="002647BF" w:rsidRPr="00437D0A" w:rsidRDefault="002647BF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SNS를 통한 가입인 경우에만 전달</w:t>
            </w:r>
          </w:p>
        </w:tc>
      </w:tr>
      <w:tr w:rsidR="0038758C" w:rsidRPr="00863E57" w:rsidTr="00E703C6">
        <w:tc>
          <w:tcPr>
            <w:tcW w:w="9626" w:type="dxa"/>
            <w:gridSpan w:val="4"/>
            <w:shd w:val="clear" w:color="auto" w:fill="9CC2E5"/>
          </w:tcPr>
          <w:p w:rsidR="0038758C" w:rsidRPr="00863E57" w:rsidRDefault="006B66CF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0379EB" w:rsidRPr="00863E57" w:rsidTr="00E703C6">
        <w:tc>
          <w:tcPr>
            <w:tcW w:w="9626" w:type="dxa"/>
            <w:gridSpan w:val="4"/>
            <w:shd w:val="clear" w:color="auto" w:fill="auto"/>
          </w:tcPr>
          <w:p w:rsidR="000379EB" w:rsidRPr="00F151C0" w:rsidRDefault="000379EB" w:rsidP="006B1F0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/api/1.0/membership/regist/join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0379EB" w:rsidRPr="00F151C0" w:rsidRDefault="000379EB" w:rsidP="006B1F0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0379EB" w:rsidRPr="00F151C0" w:rsidRDefault="000379EB" w:rsidP="006B1F0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0379EB" w:rsidRPr="00F151C0" w:rsidRDefault="000379EB" w:rsidP="006B1F0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0379EB" w:rsidRPr="00F151C0" w:rsidRDefault="000379EB" w:rsidP="006B1F0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0379EB" w:rsidRPr="00F151C0" w:rsidRDefault="000379EB" w:rsidP="006B1F0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0379EB" w:rsidRPr="00F151C0" w:rsidRDefault="000379EB" w:rsidP="006B1F0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0379EB" w:rsidRPr="006B1F0C" w:rsidRDefault="000379EB" w:rsidP="006B1F0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0379EB" w:rsidRPr="00245BA4" w:rsidRDefault="000379EB" w:rsidP="00DF56E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245BA4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// APP 로그인 아이디 사용</w:t>
            </w:r>
          </w:p>
          <w:p w:rsidR="000379EB" w:rsidRPr="000379EB" w:rsidRDefault="000379EB" w:rsidP="000379E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0379EB" w:rsidRPr="000379EB" w:rsidRDefault="000379EB" w:rsidP="000379EB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"account":{ </w:t>
            </w:r>
          </w:p>
          <w:p w:rsidR="000379EB" w:rsidRDefault="000379EB" w:rsidP="000379EB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"nickname":"문서용",</w:t>
            </w:r>
          </w:p>
          <w:p w:rsidR="000379EB" w:rsidRDefault="000379EB" w:rsidP="000379EB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"phone"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:"01012345677",</w:t>
            </w:r>
          </w:p>
          <w:p w:rsidR="000379EB" w:rsidRDefault="000379EB" w:rsidP="000379EB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"login_id":"Test1217",</w:t>
            </w:r>
          </w:p>
          <w:p w:rsidR="000379EB" w:rsidRDefault="000379EB" w:rsidP="000379EB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"password":"1q2w3e4r!",</w:t>
            </w:r>
          </w:p>
          <w:p w:rsidR="000379EB" w:rsidRDefault="000379EB" w:rsidP="000379EB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"email":"xfdd@n.com",</w:t>
            </w:r>
          </w:p>
          <w:p w:rsidR="000379EB" w:rsidRDefault="000379EB" w:rsidP="000379EB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"birthday":"19950107",</w:t>
            </w:r>
          </w:p>
          <w:p w:rsidR="000379EB" w:rsidRDefault="000379EB" w:rsidP="000379EB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"gender":"male",</w:t>
            </w:r>
          </w:p>
          <w:p w:rsidR="000379EB" w:rsidRDefault="000379EB" w:rsidP="000379EB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"terminal_id":"91f83a9c-67eb-4b16-9b7f-59127c04543a"</w:t>
            </w:r>
          </w:p>
          <w:p w:rsidR="000379EB" w:rsidRPr="000379EB" w:rsidRDefault="000379EB" w:rsidP="000379EB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0379EB" w:rsidRPr="006B1F0C" w:rsidRDefault="000379EB" w:rsidP="000379E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0379EB" w:rsidRDefault="000379EB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  <w:p w:rsidR="000379EB" w:rsidRDefault="000379EB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  <w:p w:rsidR="000379EB" w:rsidRDefault="000379EB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  <w:p w:rsidR="000379EB" w:rsidRDefault="000379EB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  <w:p w:rsidR="000379EB" w:rsidRDefault="000379EB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  <w:p w:rsidR="00863693" w:rsidRDefault="00863693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  <w:p w:rsidR="00863693" w:rsidRDefault="00863693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  <w:p w:rsidR="000379EB" w:rsidRPr="005166F6" w:rsidRDefault="000379EB" w:rsidP="005166F6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245BA4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lastRenderedPageBreak/>
              <w:t xml:space="preserve">// </w:t>
            </w: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SNS</w:t>
            </w:r>
            <w:r w:rsidRPr="00245BA4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아이디 사용</w:t>
            </w:r>
          </w:p>
          <w:p w:rsidR="005166F6" w:rsidRDefault="005166F6" w:rsidP="005166F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5166F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5166F6" w:rsidRDefault="005166F6" w:rsidP="005166F6">
            <w:pPr>
              <w:tabs>
                <w:tab w:val="clear" w:pos="709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5166F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"account":{ </w:t>
            </w:r>
          </w:p>
          <w:p w:rsidR="005166F6" w:rsidRDefault="005166F6" w:rsidP="005166F6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5166F6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"nickname":"문서용",</w:t>
            </w:r>
          </w:p>
          <w:p w:rsidR="005166F6" w:rsidRDefault="005166F6" w:rsidP="005166F6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5166F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"phone":"01087654321",</w:t>
            </w:r>
          </w:p>
          <w:p w:rsidR="005166F6" w:rsidRDefault="005166F6" w:rsidP="005166F6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5166F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"email":"dghh@k.com",</w:t>
            </w:r>
          </w:p>
          <w:p w:rsidR="005166F6" w:rsidRDefault="005166F6" w:rsidP="005166F6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5166F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"birthday":"19920107",</w:t>
            </w:r>
          </w:p>
          <w:p w:rsidR="005166F6" w:rsidRDefault="005166F6" w:rsidP="005166F6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5166F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"gender":"male",</w:t>
            </w:r>
          </w:p>
          <w:p w:rsidR="005166F6" w:rsidRDefault="005166F6" w:rsidP="005166F6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5166F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"oauth_provider":"facebook",</w:t>
            </w:r>
          </w:p>
          <w:p w:rsidR="005166F6" w:rsidRDefault="005166F6" w:rsidP="005166F6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"oauth_id":"1234567689",</w:t>
            </w:r>
          </w:p>
          <w:p w:rsidR="005166F6" w:rsidRPr="005166F6" w:rsidRDefault="005166F6" w:rsidP="005166F6">
            <w:pPr>
              <w:tabs>
                <w:tab w:val="clear" w:pos="709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5166F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"oauth_token":"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abcdefghjk</w:t>
            </w:r>
            <w:r w:rsidRPr="005166F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",</w:t>
            </w:r>
          </w:p>
          <w:p w:rsidR="005166F6" w:rsidRPr="005166F6" w:rsidRDefault="005166F6" w:rsidP="005166F6">
            <w:pPr>
              <w:tabs>
                <w:tab w:val="clear" w:pos="709"/>
              </w:tabs>
              <w:wordWrap/>
              <w:autoSpaceDE/>
              <w:autoSpaceDN/>
              <w:ind w:left="0" w:firstLineChars="150" w:firstLine="27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5166F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0379EB" w:rsidRPr="00863E57" w:rsidRDefault="005166F6" w:rsidP="005166F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5166F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38758C" w:rsidRPr="00863E57" w:rsidRDefault="0038758C" w:rsidP="0038758C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863E57" w:rsidRPr="00863E57" w:rsidRDefault="00863E57" w:rsidP="00863E57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 w:rsidR="00D265F9">
        <w:rPr>
          <w:rFonts w:ascii="나눔고딕코딩" w:eastAsia="나눔고딕코딩" w:hAnsi="나눔고딕코딩" w:cs="나눔고딕코딩"/>
          <w:kern w:val="0"/>
          <w:sz w:val="18"/>
          <w:szCs w:val="18"/>
        </w:rPr>
        <w:t>2.1.1.2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D265F9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회원가입 </w:t>
      </w:r>
      <w:r w:rsidR="009974BA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요청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907"/>
        <w:gridCol w:w="959"/>
        <w:gridCol w:w="5505"/>
      </w:tblGrid>
      <w:tr w:rsidR="00863E57" w:rsidRPr="00863E57" w:rsidTr="00253754">
        <w:tc>
          <w:tcPr>
            <w:tcW w:w="2263" w:type="dxa"/>
            <w:shd w:val="clear" w:color="auto" w:fill="9CC2E5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371" w:type="dxa"/>
            <w:gridSpan w:val="3"/>
            <w:shd w:val="clear" w:color="auto" w:fill="9CC2E5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863E57" w:rsidRPr="00863E57" w:rsidTr="00253754">
        <w:tc>
          <w:tcPr>
            <w:tcW w:w="2263" w:type="dxa"/>
            <w:shd w:val="clear" w:color="auto" w:fill="auto"/>
          </w:tcPr>
          <w:p w:rsidR="00863E57" w:rsidRPr="00863E57" w:rsidRDefault="00863E57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52644A" w:rsidRPr="00863E57" w:rsidTr="00253754">
        <w:tc>
          <w:tcPr>
            <w:tcW w:w="2263" w:type="dxa"/>
            <w:shd w:val="clear" w:color="auto" w:fill="auto"/>
          </w:tcPr>
          <w:p w:rsidR="0052644A" w:rsidRPr="00863E57" w:rsidRDefault="0052644A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52644A" w:rsidRPr="00863E57" w:rsidRDefault="0052644A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863E57" w:rsidRPr="00863E57" w:rsidTr="00253754">
        <w:tc>
          <w:tcPr>
            <w:tcW w:w="2263" w:type="dxa"/>
            <w:shd w:val="clear" w:color="auto" w:fill="auto"/>
          </w:tcPr>
          <w:p w:rsidR="00863E57" w:rsidRPr="00863E57" w:rsidRDefault="009974BA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863E57" w:rsidRPr="00863E57" w:rsidRDefault="009974BA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863E57" w:rsidRPr="00863E57" w:rsidTr="00253754">
        <w:tc>
          <w:tcPr>
            <w:tcW w:w="2263" w:type="dxa"/>
            <w:shd w:val="clear" w:color="auto" w:fill="auto"/>
          </w:tcPr>
          <w:p w:rsidR="00863E57" w:rsidRPr="00863E57" w:rsidRDefault="009974BA" w:rsidP="009974B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863E57" w:rsidRPr="00863E57" w:rsidRDefault="009974BA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9974BA" w:rsidRPr="00863E57" w:rsidTr="00253754">
        <w:tc>
          <w:tcPr>
            <w:tcW w:w="2263" w:type="dxa"/>
            <w:shd w:val="clear" w:color="auto" w:fill="auto"/>
          </w:tcPr>
          <w:p w:rsidR="009974BA" w:rsidRDefault="009974BA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9974BA" w:rsidRDefault="009974BA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863E57" w:rsidRPr="00863E57" w:rsidTr="00FB0B08">
        <w:tc>
          <w:tcPr>
            <w:tcW w:w="9634" w:type="dxa"/>
            <w:gridSpan w:val="4"/>
            <w:shd w:val="clear" w:color="auto" w:fill="9CC2E5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863E57" w:rsidRPr="00863E57" w:rsidTr="00253754">
        <w:tc>
          <w:tcPr>
            <w:tcW w:w="2263" w:type="dxa"/>
            <w:shd w:val="clear" w:color="auto" w:fill="auto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863E57" w:rsidRPr="00863E57" w:rsidRDefault="009974BA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0A5E6F" w:rsidRPr="00863E57" w:rsidTr="00253754">
        <w:tc>
          <w:tcPr>
            <w:tcW w:w="2263" w:type="dxa"/>
            <w:shd w:val="clear" w:color="auto" w:fill="auto"/>
          </w:tcPr>
          <w:p w:rsidR="000A5E6F" w:rsidRPr="00863E57" w:rsidRDefault="000A5E6F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E6F" w:rsidRPr="00863E57" w:rsidRDefault="000A5E6F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0A5E6F" w:rsidRPr="00863E57" w:rsidTr="00253754">
        <w:tc>
          <w:tcPr>
            <w:tcW w:w="2263" w:type="dxa"/>
            <w:shd w:val="clear" w:color="auto" w:fill="auto"/>
          </w:tcPr>
          <w:p w:rsidR="000A5E6F" w:rsidRPr="00863E57" w:rsidRDefault="000A5E6F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E6F" w:rsidRPr="00863E57" w:rsidRDefault="000A5E6F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0A5E6F" w:rsidRPr="00863E57" w:rsidTr="00253754">
        <w:tc>
          <w:tcPr>
            <w:tcW w:w="2263" w:type="dxa"/>
            <w:shd w:val="clear" w:color="auto" w:fill="auto"/>
          </w:tcPr>
          <w:p w:rsidR="000A5E6F" w:rsidRDefault="000A5E6F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E6F" w:rsidRDefault="000A5E6F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863E57" w:rsidRPr="00863E57" w:rsidTr="00253754">
        <w:tc>
          <w:tcPr>
            <w:tcW w:w="2263" w:type="dxa"/>
            <w:shd w:val="clear" w:color="auto" w:fill="auto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863E57" w:rsidRPr="00863E57" w:rsidRDefault="00863E57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E703C6" w:rsidRPr="00863E57" w:rsidTr="00253754">
        <w:tc>
          <w:tcPr>
            <w:tcW w:w="2263" w:type="dxa"/>
            <w:shd w:val="clear" w:color="auto" w:fill="auto"/>
          </w:tcPr>
          <w:p w:rsidR="00E703C6" w:rsidRPr="00863E57" w:rsidRDefault="00E703C6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E703C6" w:rsidRPr="00863E57" w:rsidRDefault="00E703C6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863E57" w:rsidRPr="00863E57" w:rsidTr="00FB0B08">
        <w:tc>
          <w:tcPr>
            <w:tcW w:w="9634" w:type="dxa"/>
            <w:gridSpan w:val="4"/>
            <w:shd w:val="clear" w:color="auto" w:fill="9CC2E5"/>
          </w:tcPr>
          <w:p w:rsidR="00863E57" w:rsidRPr="00863E57" w:rsidRDefault="006D48C8" w:rsidP="00863E5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253754" w:rsidRPr="00863E57" w:rsidTr="00253754">
        <w:tc>
          <w:tcPr>
            <w:tcW w:w="2263" w:type="dxa"/>
            <w:shd w:val="clear" w:color="auto" w:fill="auto"/>
          </w:tcPr>
          <w:p w:rsidR="00253754" w:rsidRPr="00863E57" w:rsidRDefault="00253754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253754" w:rsidRPr="00863E57" w:rsidRDefault="00253754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253754" w:rsidRPr="00863E57" w:rsidRDefault="00253754" w:rsidP="0025375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253754" w:rsidRPr="00863E57" w:rsidRDefault="00253754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253754" w:rsidRPr="00863E57" w:rsidTr="00253754">
        <w:tc>
          <w:tcPr>
            <w:tcW w:w="2263" w:type="dxa"/>
            <w:shd w:val="clear" w:color="auto" w:fill="auto"/>
          </w:tcPr>
          <w:p w:rsidR="00253754" w:rsidRPr="00863E57" w:rsidRDefault="00253754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253754" w:rsidRPr="00863E57" w:rsidRDefault="00253754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253754" w:rsidRPr="00863E57" w:rsidRDefault="00253754" w:rsidP="0025375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253754" w:rsidRPr="00863E57" w:rsidRDefault="00253754" w:rsidP="00E703C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863693" w:rsidRPr="00863E57" w:rsidTr="00253754">
        <w:tc>
          <w:tcPr>
            <w:tcW w:w="2263" w:type="dxa"/>
            <w:shd w:val="clear" w:color="auto" w:fill="auto"/>
          </w:tcPr>
          <w:p w:rsidR="00863693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account.oauth_provider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863693" w:rsidRPr="00863E57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863693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505" w:type="dxa"/>
            <w:shd w:val="clear" w:color="auto" w:fill="auto"/>
          </w:tcPr>
          <w:p w:rsidR="00863693" w:rsidRPr="00863693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693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"가입 성공일 경우 가입요청된 SNS</w:t>
            </w:r>
          </w:p>
          <w:p w:rsidR="00863693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693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중복가입으로 실패일 경우 최초가입시 입력한 SNS"</w:t>
            </w:r>
          </w:p>
        </w:tc>
      </w:tr>
      <w:tr w:rsidR="00863693" w:rsidRPr="00863E57" w:rsidTr="00253754">
        <w:tc>
          <w:tcPr>
            <w:tcW w:w="2263" w:type="dxa"/>
            <w:shd w:val="clear" w:color="auto" w:fill="auto"/>
          </w:tcPr>
          <w:p w:rsidR="00863693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69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account.login_id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863693" w:rsidRPr="00863E57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863693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863693" w:rsidRPr="00863693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693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"ID/PWD가입일 경우 입력한 로그인아이디 반환</w:t>
            </w:r>
          </w:p>
          <w:p w:rsidR="00863693" w:rsidRPr="00863693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693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SNS가입일 경우 서버에서 생성한 로그인아이디 반환</w:t>
            </w:r>
          </w:p>
          <w:p w:rsidR="00863693" w:rsidRPr="00863693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693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- 규칙: @[oauth_provider]_[oauth_id]</w:t>
            </w:r>
          </w:p>
          <w:p w:rsidR="00863693" w:rsidRPr="00863693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693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- 예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: @naver_32345</w:t>
            </w:r>
          </w:p>
          <w:p w:rsidR="00863693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693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중복에 의한 로그인 실패일 경우에도 기존 로그인ID 반환</w:t>
            </w:r>
            <w:r w:rsidRPr="0086369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</w:t>
            </w:r>
          </w:p>
        </w:tc>
      </w:tr>
      <w:tr w:rsidR="00863693" w:rsidRPr="00863E57" w:rsidTr="00FB0B08">
        <w:tc>
          <w:tcPr>
            <w:tcW w:w="9634" w:type="dxa"/>
            <w:gridSpan w:val="4"/>
            <w:shd w:val="clear" w:color="auto" w:fill="9CC2E5"/>
          </w:tcPr>
          <w:p w:rsidR="00863693" w:rsidRPr="00863E57" w:rsidRDefault="00863693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bookmarkStart w:id="25" w:name="_Hlk520886556"/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863693" w:rsidRPr="00863E57" w:rsidTr="00FB0B08">
        <w:tc>
          <w:tcPr>
            <w:tcW w:w="9634" w:type="dxa"/>
            <w:gridSpan w:val="4"/>
            <w:shd w:val="clear" w:color="auto" w:fill="auto"/>
          </w:tcPr>
          <w:p w:rsidR="00863693" w:rsidRPr="00245BA4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245BA4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// APP 로그인 아이디 사용</w:t>
            </w:r>
          </w:p>
          <w:p w:rsidR="00863693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863693" w:rsidRPr="00DD47FF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863693" w:rsidRPr="00DD47FF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863693" w:rsidRPr="00DD47FF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863693" w:rsidRPr="00E45633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863693" w:rsidRPr="00DD47FF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863693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863693" w:rsidRPr="00245BA4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245BA4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// APP 로그인 아이디 사용</w:t>
            </w:r>
          </w:p>
          <w:p w:rsidR="00863693" w:rsidRPr="000379EB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863693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863693" w:rsidRPr="000379EB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863693" w:rsidRPr="000379EB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863693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"account":{</w:t>
            </w:r>
          </w:p>
          <w:p w:rsidR="00863693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"login_id":"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test1217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</w:t>
            </w:r>
          </w:p>
          <w:p w:rsidR="00863693" w:rsidRPr="000379EB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863693" w:rsidRPr="000379EB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863693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  <w:p w:rsidR="00863693" w:rsidRPr="005166F6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245BA4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 xml:space="preserve">// </w:t>
            </w: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SNS</w:t>
            </w:r>
            <w:r w:rsidRPr="00245BA4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아이디 사용</w:t>
            </w:r>
          </w:p>
          <w:p w:rsidR="00863693" w:rsidRPr="000379EB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863693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863693" w:rsidRPr="000379EB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863693" w:rsidRPr="000379EB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863693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"account":{</w:t>
            </w:r>
          </w:p>
          <w:p w:rsidR="00863693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"login_id":"</w:t>
            </w:r>
            <w:r w:rsidRPr="005166F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@facebook_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1234567689"</w:t>
            </w:r>
          </w:p>
          <w:p w:rsidR="00863693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"oauth_provider":"facebook"</w:t>
            </w:r>
          </w:p>
          <w:p w:rsidR="00863693" w:rsidRPr="000379EB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863693" w:rsidRPr="000379EB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863693" w:rsidRPr="00863E57" w:rsidRDefault="00863693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</w:tbl>
    <w:p w:rsidR="00D9184B" w:rsidRPr="00C846EE" w:rsidRDefault="00D9184B" w:rsidP="00D9184B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26" w:name="_Toc27759615"/>
      <w:bookmarkEnd w:id="25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>로그인</w:t>
      </w:r>
      <w:bookmarkEnd w:id="26"/>
    </w:p>
    <w:p w:rsidR="00D9184B" w:rsidRPr="00FB0B08" w:rsidRDefault="00D265F9" w:rsidP="00D9184B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로그인을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요청한다</w:t>
      </w:r>
    </w:p>
    <w:p w:rsidR="00D9184B" w:rsidRPr="00863E57" w:rsidRDefault="00D9184B" w:rsidP="00D9184B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 w:rsidR="00D265F9">
        <w:rPr>
          <w:rFonts w:ascii="나눔고딕코딩" w:eastAsia="굴림" w:hAnsi="나눔고딕코딩" w:cs="나눔고딕코딩"/>
          <w:kern w:val="0"/>
          <w:sz w:val="18"/>
          <w:szCs w:val="18"/>
        </w:rPr>
        <w:t>.2.1.2.1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 w:rsidR="00D265F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사용자</w:t>
      </w:r>
      <w:r w:rsidR="00D265F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D265F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로그인</w:t>
      </w:r>
      <w:r w:rsidR="00D265F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1087"/>
        <w:gridCol w:w="1418"/>
        <w:gridCol w:w="4811"/>
      </w:tblGrid>
      <w:tr w:rsidR="00D9184B" w:rsidRPr="00863E57" w:rsidTr="00437D0A">
        <w:tc>
          <w:tcPr>
            <w:tcW w:w="2310" w:type="dxa"/>
            <w:shd w:val="clear" w:color="auto" w:fill="9CC2E5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D9184B" w:rsidRPr="00863E57" w:rsidTr="00437D0A">
        <w:tc>
          <w:tcPr>
            <w:tcW w:w="2310" w:type="dxa"/>
            <w:shd w:val="clear" w:color="auto" w:fill="auto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D9184B" w:rsidRPr="009974BA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="00AD1475"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/api/1.0/membership/user/login</w:t>
            </w:r>
          </w:p>
        </w:tc>
      </w:tr>
      <w:tr w:rsidR="00D9184B" w:rsidRPr="00863E57" w:rsidTr="00437D0A">
        <w:tc>
          <w:tcPr>
            <w:tcW w:w="9626" w:type="dxa"/>
            <w:gridSpan w:val="4"/>
            <w:shd w:val="clear" w:color="auto" w:fill="9CC2E5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F151C0" w:rsidRPr="00863E57" w:rsidTr="00437D0A">
        <w:tc>
          <w:tcPr>
            <w:tcW w:w="2310" w:type="dxa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F151C0" w:rsidRPr="00863E57" w:rsidTr="00437D0A">
        <w:tc>
          <w:tcPr>
            <w:tcW w:w="2310" w:type="dxa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F151C0" w:rsidRPr="00863E57" w:rsidTr="00437D0A">
        <w:tc>
          <w:tcPr>
            <w:tcW w:w="2310" w:type="dxa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F151C0" w:rsidRPr="00863E57" w:rsidTr="00437D0A">
        <w:tc>
          <w:tcPr>
            <w:tcW w:w="2310" w:type="dxa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F151C0" w:rsidRPr="00863E57" w:rsidTr="00437D0A">
        <w:tc>
          <w:tcPr>
            <w:tcW w:w="2310" w:type="dxa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F151C0" w:rsidRPr="00863E57" w:rsidTr="00437D0A">
        <w:tc>
          <w:tcPr>
            <w:tcW w:w="2310" w:type="dxa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151C0" w:rsidRPr="002C363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F151C0" w:rsidRPr="00863E57" w:rsidTr="00437D0A">
        <w:tc>
          <w:tcPr>
            <w:tcW w:w="2310" w:type="dxa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D9184B" w:rsidRPr="00863E57" w:rsidTr="00437D0A">
        <w:tc>
          <w:tcPr>
            <w:tcW w:w="9626" w:type="dxa"/>
            <w:gridSpan w:val="4"/>
            <w:shd w:val="clear" w:color="auto" w:fill="9CC2E5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B44647" w:rsidRPr="00863E57" w:rsidTr="00B37134">
        <w:tc>
          <w:tcPr>
            <w:tcW w:w="2310" w:type="dxa"/>
            <w:shd w:val="clear" w:color="auto" w:fill="auto"/>
          </w:tcPr>
          <w:p w:rsidR="00B44647" w:rsidRPr="00F151C0" w:rsidRDefault="00B44647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</w:t>
            </w:r>
            <w:r w:rsidRPr="00F151C0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ccount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.login_id</w:t>
            </w:r>
          </w:p>
        </w:tc>
        <w:tc>
          <w:tcPr>
            <w:tcW w:w="1087" w:type="dxa"/>
            <w:shd w:val="clear" w:color="auto" w:fill="auto"/>
          </w:tcPr>
          <w:p w:rsidR="00B44647" w:rsidRPr="00662B0D" w:rsidRDefault="00B44647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1418" w:type="dxa"/>
            <w:shd w:val="clear" w:color="auto" w:fill="auto"/>
          </w:tcPr>
          <w:p w:rsidR="00B44647" w:rsidRPr="00863E57" w:rsidRDefault="00B44647" w:rsidP="00437D0A">
            <w:pPr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4811" w:type="dxa"/>
            <w:shd w:val="clear" w:color="auto" w:fill="auto"/>
          </w:tcPr>
          <w:p w:rsidR="00B44647" w:rsidRPr="00863E57" w:rsidRDefault="00B44647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로그인아이디</w:t>
            </w:r>
          </w:p>
        </w:tc>
      </w:tr>
      <w:tr w:rsidR="00B44647" w:rsidRPr="00863E57" w:rsidTr="00B37134">
        <w:tc>
          <w:tcPr>
            <w:tcW w:w="2310" w:type="dxa"/>
            <w:shd w:val="clear" w:color="auto" w:fill="auto"/>
          </w:tcPr>
          <w:p w:rsidR="00B44647" w:rsidRPr="00F151C0" w:rsidRDefault="00B44647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hAnsi="나눔고딕코딩" w:cs="Arial"/>
                <w:color w:val="000000"/>
                <w:sz w:val="18"/>
                <w:szCs w:val="18"/>
              </w:rPr>
              <w:t>account.password</w:t>
            </w:r>
          </w:p>
        </w:tc>
        <w:tc>
          <w:tcPr>
            <w:tcW w:w="1087" w:type="dxa"/>
            <w:shd w:val="clear" w:color="auto" w:fill="auto"/>
          </w:tcPr>
          <w:p w:rsidR="00B44647" w:rsidRPr="00662B0D" w:rsidRDefault="00B44647" w:rsidP="00437D0A">
            <w:pPr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1418" w:type="dxa"/>
            <w:shd w:val="clear" w:color="auto" w:fill="auto"/>
          </w:tcPr>
          <w:p w:rsidR="00B44647" w:rsidRPr="00662B0D" w:rsidRDefault="00B44647" w:rsidP="00437D0A">
            <w:pPr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4811" w:type="dxa"/>
            <w:shd w:val="clear" w:color="auto" w:fill="auto"/>
          </w:tcPr>
          <w:p w:rsidR="00B44647" w:rsidRPr="00863E57" w:rsidRDefault="00B44647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비밀번호</w:t>
            </w:r>
          </w:p>
        </w:tc>
      </w:tr>
      <w:tr w:rsidR="00B44647" w:rsidRPr="00863E57" w:rsidTr="00B37134">
        <w:tc>
          <w:tcPr>
            <w:tcW w:w="2310" w:type="dxa"/>
            <w:shd w:val="clear" w:color="auto" w:fill="auto"/>
          </w:tcPr>
          <w:p w:rsidR="00B44647" w:rsidRPr="00F151C0" w:rsidRDefault="00B44647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hAnsi="나눔고딕코딩" w:cs="Arial"/>
                <w:color w:val="000000"/>
                <w:sz w:val="18"/>
                <w:szCs w:val="18"/>
              </w:rPr>
              <w:t>account.fcm_token</w:t>
            </w:r>
          </w:p>
        </w:tc>
        <w:tc>
          <w:tcPr>
            <w:tcW w:w="1087" w:type="dxa"/>
            <w:shd w:val="clear" w:color="auto" w:fill="auto"/>
          </w:tcPr>
          <w:p w:rsidR="00B44647" w:rsidRPr="00662B0D" w:rsidRDefault="00B44647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1418" w:type="dxa"/>
            <w:shd w:val="clear" w:color="auto" w:fill="auto"/>
          </w:tcPr>
          <w:p w:rsidR="00B44647" w:rsidRPr="00662B0D" w:rsidRDefault="00B44647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4811" w:type="dxa"/>
            <w:shd w:val="clear" w:color="auto" w:fill="auto"/>
          </w:tcPr>
          <w:p w:rsidR="00B44647" w:rsidRDefault="00B44647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FCM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토큰 </w:t>
            </w:r>
          </w:p>
          <w:p w:rsidR="00B44647" w:rsidRPr="00F151C0" w:rsidRDefault="00B44647" w:rsidP="00F151C0">
            <w:pPr>
              <w:pStyle w:val="af0"/>
              <w:numPr>
                <w:ilvl w:val="0"/>
                <w:numId w:val="17"/>
              </w:numPr>
              <w:tabs>
                <w:tab w:val="clear" w:pos="709"/>
              </w:tabs>
              <w:wordWrap/>
              <w:autoSpaceDE/>
              <w:autoSpaceDN/>
              <w:ind w:leftChars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PUSH</w:t>
            </w:r>
            <w:r>
              <w:rPr>
                <w:rFonts w:ascii="맑은 고딕" w:eastAsia="맑은 고딕" w:hAnsi="맑은 고딕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발송에 사용</w:t>
            </w:r>
          </w:p>
        </w:tc>
      </w:tr>
      <w:tr w:rsidR="00D9184B" w:rsidRPr="00863E57" w:rsidTr="00437D0A">
        <w:tc>
          <w:tcPr>
            <w:tcW w:w="9626" w:type="dxa"/>
            <w:gridSpan w:val="4"/>
            <w:shd w:val="clear" w:color="auto" w:fill="9CC2E5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D9184B" w:rsidRPr="00863E57" w:rsidTr="00437D0A">
        <w:tc>
          <w:tcPr>
            <w:tcW w:w="9626" w:type="dxa"/>
            <w:gridSpan w:val="4"/>
            <w:shd w:val="clear" w:color="auto" w:fill="auto"/>
          </w:tcPr>
          <w:p w:rsidR="000A5E6F" w:rsidRPr="000A5E6F" w:rsidRDefault="000A5E6F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0A5E6F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//APP 로그인 아이디 사용</w:t>
            </w:r>
          </w:p>
          <w:p w:rsidR="00F151C0" w:rsidRP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POST /api/1.0/membership/user/login HTTP/1.1</w:t>
            </w:r>
          </w:p>
          <w:p w:rsidR="00F151C0" w:rsidRP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F151C0" w:rsidRP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 w:rsidR="00406D8D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F151C0" w:rsidRP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 w:rsidR="006C4C21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F151C0" w:rsidRP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F151C0" w:rsidRP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F151C0" w:rsidRPr="00F151C0" w:rsidRDefault="00F151C0" w:rsidP="00F151C0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D9184B" w:rsidRPr="006C4C21" w:rsidRDefault="00F151C0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6C4C21" w:rsidRPr="006C4C21" w:rsidRDefault="006C4C21" w:rsidP="006C4C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C4C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6C4C21" w:rsidRPr="006C4C21" w:rsidRDefault="006C4C21" w:rsidP="006C4C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C4C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"account":{</w:t>
            </w:r>
          </w:p>
          <w:p w:rsidR="006C4C21" w:rsidRPr="006C4C21" w:rsidRDefault="006C4C21" w:rsidP="006C4C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C4C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6C4C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 xml:space="preserve">"login_id":"test25", </w:t>
            </w:r>
          </w:p>
          <w:p w:rsidR="006C4C21" w:rsidRPr="006C4C21" w:rsidRDefault="006C4C21" w:rsidP="006C4C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C4C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ab/>
            </w:r>
            <w:r w:rsidRPr="006C4C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"password":"1q2w3e4r!",</w:t>
            </w:r>
          </w:p>
          <w:p w:rsidR="006C4C21" w:rsidRPr="006C4C21" w:rsidRDefault="006C4C21" w:rsidP="006C4C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C4C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6C4C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"fcm_token":"123123"</w:t>
            </w:r>
          </w:p>
          <w:p w:rsidR="006C4C21" w:rsidRPr="006C4C21" w:rsidRDefault="006C4C21" w:rsidP="006C4C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C4C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}</w:t>
            </w:r>
          </w:p>
          <w:p w:rsidR="006C4C21" w:rsidRDefault="006C4C21" w:rsidP="006C4C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C4C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E45633" w:rsidRPr="000A5E6F" w:rsidRDefault="00E45633" w:rsidP="00E4563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0A5E6F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//</w:t>
            </w: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SNS</w:t>
            </w:r>
            <w:r w:rsidRPr="000A5E6F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아이디 사용</w:t>
            </w:r>
          </w:p>
          <w:p w:rsidR="00E45633" w:rsidRPr="00E45633" w:rsidRDefault="00E45633" w:rsidP="00E4563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E45633" w:rsidRPr="00E45633" w:rsidRDefault="00E45633" w:rsidP="00E4563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"account" : {</w:t>
            </w:r>
          </w:p>
          <w:p w:rsidR="00E45633" w:rsidRPr="00E45633" w:rsidRDefault="00E45633" w:rsidP="00E4563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"oauth_provider" : "facebook",</w:t>
            </w:r>
          </w:p>
          <w:p w:rsidR="00E45633" w:rsidRPr="00E45633" w:rsidRDefault="00E45633" w:rsidP="00E4563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"oauth_id" : "</w:t>
            </w:r>
            <w:r w:rsidR="00B4464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1234567890</w:t>
            </w:r>
          </w:p>
          <w:p w:rsidR="00E45633" w:rsidRPr="00E45633" w:rsidRDefault="00E45633" w:rsidP="00E4563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"fcm_token" : "123123",</w:t>
            </w:r>
          </w:p>
          <w:p w:rsidR="00E45633" w:rsidRPr="00E45633" w:rsidRDefault="00E45633" w:rsidP="00E4563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"oauth_token" : "test_token"</w:t>
            </w:r>
          </w:p>
          <w:p w:rsidR="00E45633" w:rsidRPr="00E45633" w:rsidRDefault="00E45633" w:rsidP="00E4563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}</w:t>
            </w:r>
          </w:p>
          <w:p w:rsidR="006C4C21" w:rsidRPr="00863E57" w:rsidRDefault="00E45633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D9184B" w:rsidRPr="00863E57" w:rsidRDefault="00D9184B" w:rsidP="00D9184B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D9184B" w:rsidRPr="00863E57" w:rsidRDefault="00D9184B" w:rsidP="00D9184B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="00406D8D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3.3.1.2</w:t>
      </w:r>
      <w:r w:rsidR="004253E1">
        <w:rPr>
          <w:rFonts w:ascii="나눔고딕코딩" w:eastAsia="나눔고딕코딩" w:hAnsi="나눔고딕코딩" w:cs="나눔고딕코딩"/>
          <w:kern w:val="0"/>
          <w:sz w:val="18"/>
          <w:szCs w:val="18"/>
        </w:rPr>
        <w:t>.2</w:t>
      </w:r>
      <w:r w:rsidR="00406D8D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406D8D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로그인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 요청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1406"/>
        <w:gridCol w:w="4961"/>
      </w:tblGrid>
      <w:tr w:rsidR="00D9184B" w:rsidRPr="00863E57" w:rsidTr="00437D0A">
        <w:tc>
          <w:tcPr>
            <w:tcW w:w="2405" w:type="dxa"/>
            <w:shd w:val="clear" w:color="auto" w:fill="9CC2E5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D9184B" w:rsidRPr="00863E57" w:rsidTr="00437D0A">
        <w:tc>
          <w:tcPr>
            <w:tcW w:w="2405" w:type="dxa"/>
            <w:shd w:val="clear" w:color="auto" w:fill="auto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D9184B" w:rsidRPr="00863E57" w:rsidTr="00437D0A">
        <w:tc>
          <w:tcPr>
            <w:tcW w:w="2405" w:type="dxa"/>
            <w:shd w:val="clear" w:color="auto" w:fill="auto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D9184B" w:rsidRPr="00863E57" w:rsidTr="00437D0A">
        <w:tc>
          <w:tcPr>
            <w:tcW w:w="2405" w:type="dxa"/>
            <w:shd w:val="clear" w:color="auto" w:fill="auto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D9184B" w:rsidRPr="00863E57" w:rsidTr="00437D0A">
        <w:tc>
          <w:tcPr>
            <w:tcW w:w="2405" w:type="dxa"/>
            <w:shd w:val="clear" w:color="auto" w:fill="auto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D9184B" w:rsidRPr="00863E57" w:rsidTr="00437D0A">
        <w:tc>
          <w:tcPr>
            <w:tcW w:w="2405" w:type="dxa"/>
            <w:shd w:val="clear" w:color="auto" w:fill="auto"/>
          </w:tcPr>
          <w:p w:rsidR="00D9184B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D9184B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D9184B" w:rsidRPr="00863E57" w:rsidTr="00437D0A">
        <w:tc>
          <w:tcPr>
            <w:tcW w:w="9634" w:type="dxa"/>
            <w:gridSpan w:val="4"/>
            <w:shd w:val="clear" w:color="auto" w:fill="9CC2E5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0A5E6F" w:rsidRPr="00863E57" w:rsidTr="00437D0A">
        <w:tc>
          <w:tcPr>
            <w:tcW w:w="2405" w:type="dxa"/>
            <w:shd w:val="clear" w:color="auto" w:fill="auto"/>
          </w:tcPr>
          <w:p w:rsidR="000A5E6F" w:rsidRPr="00863E57" w:rsidRDefault="000A5E6F" w:rsidP="000A5E6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A5E6F" w:rsidRPr="00863E57" w:rsidRDefault="000A5E6F" w:rsidP="000A5E6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0A5E6F" w:rsidRPr="00863E57" w:rsidTr="00437D0A">
        <w:tc>
          <w:tcPr>
            <w:tcW w:w="2405" w:type="dxa"/>
            <w:shd w:val="clear" w:color="auto" w:fill="auto"/>
          </w:tcPr>
          <w:p w:rsidR="000A5E6F" w:rsidRPr="00863E57" w:rsidRDefault="000A5E6F" w:rsidP="000A5E6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A5E6F" w:rsidRPr="00863E57" w:rsidRDefault="000A5E6F" w:rsidP="000A5E6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0A5E6F" w:rsidRPr="00863E57" w:rsidTr="00437D0A">
        <w:tc>
          <w:tcPr>
            <w:tcW w:w="2405" w:type="dxa"/>
            <w:shd w:val="clear" w:color="auto" w:fill="auto"/>
          </w:tcPr>
          <w:p w:rsidR="000A5E6F" w:rsidRPr="00863E57" w:rsidRDefault="000A5E6F" w:rsidP="000A5E6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A5E6F" w:rsidRPr="00863E57" w:rsidRDefault="000A5E6F" w:rsidP="000A5E6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0A5E6F" w:rsidRPr="00863E57" w:rsidTr="00437D0A">
        <w:tc>
          <w:tcPr>
            <w:tcW w:w="2405" w:type="dxa"/>
            <w:shd w:val="clear" w:color="auto" w:fill="auto"/>
          </w:tcPr>
          <w:p w:rsidR="000A5E6F" w:rsidRDefault="000A5E6F" w:rsidP="000A5E6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A5E6F" w:rsidRDefault="000A5E6F" w:rsidP="000A5E6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0A5E6F" w:rsidRPr="00863E57" w:rsidTr="00437D0A">
        <w:tc>
          <w:tcPr>
            <w:tcW w:w="2405" w:type="dxa"/>
            <w:shd w:val="clear" w:color="auto" w:fill="auto"/>
          </w:tcPr>
          <w:p w:rsidR="000A5E6F" w:rsidRPr="00863E57" w:rsidRDefault="000A5E6F" w:rsidP="000A5E6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A5E6F" w:rsidRPr="00863E57" w:rsidRDefault="000A5E6F" w:rsidP="000A5E6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0A5E6F" w:rsidRPr="00863E57" w:rsidTr="00437D0A">
        <w:tc>
          <w:tcPr>
            <w:tcW w:w="2405" w:type="dxa"/>
            <w:shd w:val="clear" w:color="auto" w:fill="auto"/>
          </w:tcPr>
          <w:p w:rsidR="000A5E6F" w:rsidRPr="00863E57" w:rsidRDefault="000A5E6F" w:rsidP="000A5E6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A5E6F" w:rsidRPr="00863E57" w:rsidRDefault="000A5E6F" w:rsidP="000A5E6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D9184B" w:rsidRPr="00863E57" w:rsidTr="00437D0A">
        <w:tc>
          <w:tcPr>
            <w:tcW w:w="9634" w:type="dxa"/>
            <w:gridSpan w:val="4"/>
            <w:shd w:val="clear" w:color="auto" w:fill="9CC2E5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1406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1406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DD47FF" w:rsidRDefault="00B37134" w:rsidP="00DD47F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862" w:type="dxa"/>
            <w:shd w:val="clear" w:color="auto" w:fill="auto"/>
          </w:tcPr>
          <w:p w:rsidR="00B37134" w:rsidRPr="00DD47FF" w:rsidRDefault="00B37134" w:rsidP="00DD47FF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S</w:t>
            </w:r>
            <w:r w:rsidRPr="00DD47FF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tring</w:t>
            </w:r>
          </w:p>
        </w:tc>
        <w:tc>
          <w:tcPr>
            <w:tcW w:w="1406" w:type="dxa"/>
            <w:shd w:val="clear" w:color="auto" w:fill="auto"/>
          </w:tcPr>
          <w:p w:rsidR="00B37134" w:rsidRPr="00DD47FF" w:rsidRDefault="00B37134" w:rsidP="00DD47FF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auto"/>
          </w:tcPr>
          <w:p w:rsidR="00B37134" w:rsidRDefault="00B37134" w:rsidP="00DD47F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아이디</w:t>
            </w:r>
          </w:p>
          <w:p w:rsidR="00B37134" w:rsidRPr="00863693" w:rsidRDefault="00B37134" w:rsidP="00B4464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693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SNS가입일 경우 서버에서 생성한 로그인아이디 반환</w:t>
            </w:r>
          </w:p>
          <w:p w:rsidR="00B37134" w:rsidRPr="00863693" w:rsidRDefault="00B37134" w:rsidP="00B4464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693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- 규칙: @[oauth_provider]_[oauth_id]</w:t>
            </w:r>
          </w:p>
          <w:p w:rsidR="00B37134" w:rsidRPr="00863E57" w:rsidRDefault="00B37134" w:rsidP="00DD47F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693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- 예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: @naver_32345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DD47FF" w:rsidRDefault="00B37134" w:rsidP="00DD47F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hAnsi="나눔고딕코딩" w:cs="Arial"/>
                <w:color w:val="000000"/>
                <w:sz w:val="18"/>
                <w:szCs w:val="18"/>
              </w:rPr>
              <w:lastRenderedPageBreak/>
              <w:t>account.auth_token</w:t>
            </w:r>
          </w:p>
        </w:tc>
        <w:tc>
          <w:tcPr>
            <w:tcW w:w="862" w:type="dxa"/>
            <w:shd w:val="clear" w:color="auto" w:fill="auto"/>
          </w:tcPr>
          <w:p w:rsidR="00B37134" w:rsidRPr="00DD47FF" w:rsidRDefault="00B37134" w:rsidP="00DD47FF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 w:rsidRPr="00DD47FF"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S</w:t>
            </w:r>
            <w:r w:rsidRPr="00DD47FF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tring</w:t>
            </w:r>
          </w:p>
        </w:tc>
        <w:tc>
          <w:tcPr>
            <w:tcW w:w="1406" w:type="dxa"/>
            <w:shd w:val="clear" w:color="auto" w:fill="auto"/>
          </w:tcPr>
          <w:p w:rsidR="00B37134" w:rsidRPr="00DD47FF" w:rsidRDefault="00B37134" w:rsidP="00DD47FF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auto"/>
          </w:tcPr>
          <w:p w:rsidR="00B37134" w:rsidRPr="00863E57" w:rsidRDefault="00B37134" w:rsidP="00DD47F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아이디의 인증토큰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DD47FF" w:rsidRDefault="00B37134" w:rsidP="00DD47F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hAnsi="나눔고딕코딩" w:cs="Arial" w:hint="eastAsia"/>
                <w:color w:val="000000"/>
                <w:sz w:val="18"/>
                <w:szCs w:val="18"/>
              </w:rPr>
            </w:pPr>
            <w:r w:rsidRPr="00DD47FF">
              <w:rPr>
                <w:rFonts w:ascii="나눔고딕코딩" w:hAnsi="나눔고딕코딩" w:cs="Arial"/>
                <w:color w:val="000000"/>
                <w:sz w:val="18"/>
                <w:szCs w:val="18"/>
              </w:rPr>
              <w:t>account.group_id</w:t>
            </w:r>
          </w:p>
        </w:tc>
        <w:tc>
          <w:tcPr>
            <w:tcW w:w="862" w:type="dxa"/>
            <w:shd w:val="clear" w:color="auto" w:fill="auto"/>
          </w:tcPr>
          <w:p w:rsidR="00B37134" w:rsidRPr="00DD47FF" w:rsidRDefault="00B37134" w:rsidP="00DD47FF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S</w:t>
            </w:r>
            <w:r w:rsidRPr="00DD47FF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tring</w:t>
            </w:r>
          </w:p>
        </w:tc>
        <w:tc>
          <w:tcPr>
            <w:tcW w:w="1406" w:type="dxa"/>
            <w:shd w:val="clear" w:color="auto" w:fill="auto"/>
          </w:tcPr>
          <w:p w:rsidR="00B37134" w:rsidRPr="00DD47FF" w:rsidRDefault="00B37134" w:rsidP="00DD47FF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auto"/>
          </w:tcPr>
          <w:p w:rsidR="00B37134" w:rsidRDefault="00B37134" w:rsidP="00DD47F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그룹 아이디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그룹에 속한경우)</w:t>
            </w:r>
          </w:p>
        </w:tc>
      </w:tr>
      <w:tr w:rsidR="00D9184B" w:rsidRPr="00863E57" w:rsidTr="00437D0A">
        <w:tc>
          <w:tcPr>
            <w:tcW w:w="9634" w:type="dxa"/>
            <w:gridSpan w:val="4"/>
            <w:shd w:val="clear" w:color="auto" w:fill="9CC2E5"/>
          </w:tcPr>
          <w:p w:rsidR="00D9184B" w:rsidRPr="00863E57" w:rsidRDefault="00D9184B" w:rsidP="00437D0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D9184B" w:rsidRPr="00863E57" w:rsidTr="00437D0A">
        <w:tc>
          <w:tcPr>
            <w:tcW w:w="9634" w:type="dxa"/>
            <w:gridSpan w:val="4"/>
            <w:shd w:val="clear" w:color="auto" w:fill="auto"/>
          </w:tcPr>
          <w:p w:rsidR="00D9184B" w:rsidRDefault="00DD47FF" w:rsidP="00437D0A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DD47FF" w:rsidRPr="00DD47FF" w:rsidRDefault="00DD47FF" w:rsidP="00DD47FF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DD47FF" w:rsidRPr="00DD47FF" w:rsidRDefault="00DD47FF" w:rsidP="00DD47FF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DD47FF" w:rsidRPr="00DD47FF" w:rsidRDefault="00DD47FF" w:rsidP="00DD47FF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DD47FF" w:rsidRPr="00E45633" w:rsidRDefault="00DD47FF" w:rsidP="00DD47FF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DD47FF" w:rsidRPr="00DD47FF" w:rsidRDefault="00DD47FF" w:rsidP="00DD47FF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DD47FF" w:rsidRDefault="00DD47FF" w:rsidP="00DD47FF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E45633" w:rsidRPr="00E45633" w:rsidRDefault="00E45633" w:rsidP="00DD47FF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// APP</w:t>
            </w:r>
            <w:r w:rsidRPr="00E45633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 xml:space="preserve"> 로그인 아이디 사용</w:t>
            </w:r>
          </w:p>
          <w:p w:rsidR="00E45633" w:rsidRPr="00E45633" w:rsidRDefault="00E45633" w:rsidP="00E4563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E45633" w:rsidRPr="00E45633" w:rsidRDefault="00E45633" w:rsidP="00E4563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"result": {</w:t>
            </w:r>
          </w:p>
          <w:p w:rsidR="00E45633" w:rsidRPr="00E45633" w:rsidRDefault="00E45633" w:rsidP="00E4563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 0</w:t>
            </w:r>
          </w:p>
          <w:p w:rsidR="00E45633" w:rsidRPr="00E45633" w:rsidRDefault="00E45633" w:rsidP="00E4563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E45633" w:rsidRPr="00E45633" w:rsidRDefault="00E45633" w:rsidP="00E4563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"account": {</w:t>
            </w:r>
          </w:p>
          <w:p w:rsidR="00E45633" w:rsidRPr="00E45633" w:rsidRDefault="00E45633" w:rsidP="00E4563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 "test30",</w:t>
            </w:r>
          </w:p>
          <w:p w:rsidR="00E45633" w:rsidRPr="00E45633" w:rsidRDefault="00E45633" w:rsidP="00E4563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"auth_token": "86e1b86fc8cf43e42e0fddc572b23f801576493494228"</w:t>
            </w:r>
          </w:p>
          <w:p w:rsidR="00E45633" w:rsidRPr="00E45633" w:rsidRDefault="00E45633" w:rsidP="00E4563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E45633" w:rsidRDefault="00E45633" w:rsidP="00E4563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E45633" w:rsidRDefault="00E45633" w:rsidP="00E4563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  <w:p w:rsidR="00E45633" w:rsidRPr="000A5E6F" w:rsidRDefault="00E45633" w:rsidP="00E4563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0A5E6F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//</w:t>
            </w: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SNS</w:t>
            </w:r>
            <w:r w:rsidRPr="000A5E6F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아이디 사용</w:t>
            </w:r>
          </w:p>
          <w:p w:rsidR="00AD1475" w:rsidRPr="00AD1475" w:rsidRDefault="00AD1475" w:rsidP="00AD147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AD1475" w:rsidRPr="00AD1475" w:rsidRDefault="00AD1475" w:rsidP="00AD147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"result":{ </w:t>
            </w:r>
          </w:p>
          <w:p w:rsidR="00AD1475" w:rsidRPr="00AD1475" w:rsidRDefault="00AD1475" w:rsidP="00AD147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"code":0</w:t>
            </w:r>
          </w:p>
          <w:p w:rsidR="00AD1475" w:rsidRPr="00AD1475" w:rsidRDefault="00AD1475" w:rsidP="00AD147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},</w:t>
            </w:r>
          </w:p>
          <w:p w:rsidR="00AD1475" w:rsidRPr="00AD1475" w:rsidRDefault="00AD1475" w:rsidP="00AD147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"account":{ </w:t>
            </w:r>
          </w:p>
          <w:p w:rsidR="00AD1475" w:rsidRPr="00AD1475" w:rsidRDefault="00AD1475" w:rsidP="00AD147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"login_id":"</w:t>
            </w:r>
            <w:r w:rsidR="00B4464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@facebook_123456789</w:t>
            </w:r>
          </w:p>
          <w:p w:rsidR="00AD1475" w:rsidRPr="00AD1475" w:rsidRDefault="00AD1475" w:rsidP="00AD147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"group_id":"21",</w:t>
            </w:r>
          </w:p>
          <w:p w:rsidR="00AD1475" w:rsidRPr="00AD1475" w:rsidRDefault="00AD1475" w:rsidP="00AD147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"auth_token":"595a0fe76684157b725bde34ce70ee7b1576494888882"</w:t>
            </w:r>
          </w:p>
          <w:p w:rsidR="00AD1475" w:rsidRPr="00AD1475" w:rsidRDefault="00AD1475" w:rsidP="00AD147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}</w:t>
            </w:r>
          </w:p>
          <w:p w:rsidR="00E45633" w:rsidRDefault="00AD1475" w:rsidP="00AD147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E45633" w:rsidRPr="00863E57" w:rsidRDefault="00E45633" w:rsidP="00E4563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</w:tbl>
    <w:p w:rsidR="00D9184B" w:rsidRDefault="00D9184B" w:rsidP="00D9184B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AD1475" w:rsidRPr="00C846EE" w:rsidRDefault="00AD1475" w:rsidP="00AD1475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27" w:name="_Toc27759616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>임시인증 번호요청</w:t>
      </w:r>
      <w:bookmarkEnd w:id="27"/>
    </w:p>
    <w:p w:rsidR="00B37134" w:rsidRPr="00FB0B08" w:rsidRDefault="00AD1475" w:rsidP="00AD1475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입력한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전화번호로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임시인증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번호를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요청한다</w:t>
      </w:r>
    </w:p>
    <w:p w:rsidR="00AD1475" w:rsidRPr="00863E57" w:rsidRDefault="00AD1475" w:rsidP="00AD1475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4253E1">
        <w:rPr>
          <w:rFonts w:ascii="나눔고딕코딩" w:eastAsia="굴림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 w:rsidR="004253E1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임시인증</w:t>
      </w:r>
      <w:r w:rsidR="004253E1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4253E1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번호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1513"/>
        <w:gridCol w:w="5803"/>
      </w:tblGrid>
      <w:tr w:rsidR="00AD1475" w:rsidRPr="00863E57" w:rsidTr="00A53B89">
        <w:tc>
          <w:tcPr>
            <w:tcW w:w="2310" w:type="dxa"/>
            <w:shd w:val="clear" w:color="auto" w:fill="9CC2E5"/>
          </w:tcPr>
          <w:p w:rsidR="00AD1475" w:rsidRPr="00863E57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2"/>
            <w:shd w:val="clear" w:color="auto" w:fill="9CC2E5"/>
          </w:tcPr>
          <w:p w:rsidR="00AD1475" w:rsidRPr="00863E57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AD1475" w:rsidRPr="00863E57" w:rsidTr="00A53B89">
        <w:tc>
          <w:tcPr>
            <w:tcW w:w="2310" w:type="dxa"/>
            <w:shd w:val="clear" w:color="auto" w:fill="auto"/>
          </w:tcPr>
          <w:p w:rsidR="00AD1475" w:rsidRPr="00863E57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2"/>
            <w:shd w:val="clear" w:color="auto" w:fill="auto"/>
          </w:tcPr>
          <w:p w:rsidR="00AD1475" w:rsidRPr="009974BA" w:rsidRDefault="00AD1475" w:rsidP="00AD147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/api/1.0/membership/auth/tempkey</w:t>
            </w:r>
          </w:p>
        </w:tc>
      </w:tr>
      <w:tr w:rsidR="00AD1475" w:rsidRPr="00863E57" w:rsidTr="00A53B89">
        <w:tc>
          <w:tcPr>
            <w:tcW w:w="9626" w:type="dxa"/>
            <w:gridSpan w:val="3"/>
            <w:shd w:val="clear" w:color="auto" w:fill="9CC2E5"/>
          </w:tcPr>
          <w:p w:rsidR="00AD1475" w:rsidRPr="00863E57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AD1475" w:rsidRPr="00863E57" w:rsidTr="00A53B89">
        <w:tc>
          <w:tcPr>
            <w:tcW w:w="2310" w:type="dxa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2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AD1475" w:rsidRPr="00863E57" w:rsidTr="00A53B89">
        <w:tc>
          <w:tcPr>
            <w:tcW w:w="2310" w:type="dxa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2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AD1475" w:rsidRPr="00863E57" w:rsidTr="00A53B89">
        <w:tc>
          <w:tcPr>
            <w:tcW w:w="2310" w:type="dxa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2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AD1475" w:rsidRPr="00863E57" w:rsidTr="00A53B89">
        <w:tc>
          <w:tcPr>
            <w:tcW w:w="2310" w:type="dxa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2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AD1475" w:rsidRPr="00863E57" w:rsidTr="00A53B89">
        <w:tc>
          <w:tcPr>
            <w:tcW w:w="2310" w:type="dxa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2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AD1475" w:rsidRPr="00863E57" w:rsidTr="00A53B89">
        <w:tc>
          <w:tcPr>
            <w:tcW w:w="2310" w:type="dxa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2"/>
            <w:shd w:val="clear" w:color="auto" w:fill="auto"/>
          </w:tcPr>
          <w:p w:rsidR="00AD1475" w:rsidRPr="002C3630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AD1475" w:rsidRPr="00863E57" w:rsidTr="00A53B89">
        <w:tc>
          <w:tcPr>
            <w:tcW w:w="2310" w:type="dxa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2"/>
            <w:shd w:val="clear" w:color="auto" w:fill="auto"/>
          </w:tcPr>
          <w:p w:rsidR="00AD1475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AD1475" w:rsidRPr="00863E57" w:rsidTr="00A53B89">
        <w:tc>
          <w:tcPr>
            <w:tcW w:w="9626" w:type="dxa"/>
            <w:gridSpan w:val="3"/>
            <w:shd w:val="clear" w:color="auto" w:fill="9CC2E5"/>
          </w:tcPr>
          <w:p w:rsidR="00AD1475" w:rsidRPr="00863E57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AD1475" w:rsidRPr="00863E57" w:rsidTr="00A53B89">
        <w:tc>
          <w:tcPr>
            <w:tcW w:w="2310" w:type="dxa"/>
            <w:shd w:val="clear" w:color="auto" w:fill="auto"/>
          </w:tcPr>
          <w:p w:rsidR="00AD1475" w:rsidRPr="00F151C0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</w:t>
            </w:r>
            <w:r w:rsidRPr="00F151C0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ccount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.</w:t>
            </w:r>
            <w:r w:rsidR="00697756" w:rsidRPr="0069775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phone</w:t>
            </w:r>
          </w:p>
        </w:tc>
        <w:tc>
          <w:tcPr>
            <w:tcW w:w="1513" w:type="dxa"/>
            <w:shd w:val="clear" w:color="auto" w:fill="auto"/>
          </w:tcPr>
          <w:p w:rsidR="00AD1475" w:rsidRPr="00863E57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5803" w:type="dxa"/>
            <w:shd w:val="clear" w:color="auto" w:fill="auto"/>
          </w:tcPr>
          <w:p w:rsidR="00AD1475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전화번호</w:t>
            </w:r>
          </w:p>
        </w:tc>
      </w:tr>
      <w:tr w:rsidR="00AD1475" w:rsidRPr="00863E57" w:rsidTr="00A53B89">
        <w:tc>
          <w:tcPr>
            <w:tcW w:w="9626" w:type="dxa"/>
            <w:gridSpan w:val="3"/>
            <w:shd w:val="clear" w:color="auto" w:fill="9CC2E5"/>
          </w:tcPr>
          <w:p w:rsidR="00AD1475" w:rsidRPr="00863E57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AD1475" w:rsidRPr="00863E57" w:rsidTr="00A53B89">
        <w:tc>
          <w:tcPr>
            <w:tcW w:w="9626" w:type="dxa"/>
            <w:gridSpan w:val="3"/>
            <w:shd w:val="clear" w:color="auto" w:fill="auto"/>
          </w:tcPr>
          <w:p w:rsidR="00AD1475" w:rsidRPr="00F151C0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="00697756" w:rsidRPr="00AD14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/api/1.0/membership/auth/tempkey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AD1475" w:rsidRPr="00F151C0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AD1475" w:rsidRPr="00F151C0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 w:rsidR="00406D8D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AD1475" w:rsidRPr="00F151C0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AD1475" w:rsidRPr="00F151C0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AD1475" w:rsidRPr="00F151C0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AD1475" w:rsidRPr="00F151C0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AD1475" w:rsidRPr="006C4C21" w:rsidRDefault="00AD1475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697756" w:rsidRPr="00697756" w:rsidRDefault="00697756" w:rsidP="00697756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697756">
              <w:rPr>
                <w:rFonts w:ascii="나눔고딕코딩" w:hAnsi="나눔고딕코딩"/>
                <w:sz w:val="18"/>
                <w:szCs w:val="18"/>
              </w:rPr>
              <w:t>{</w:t>
            </w:r>
          </w:p>
          <w:p w:rsidR="00697756" w:rsidRPr="00697756" w:rsidRDefault="00697756" w:rsidP="00697756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697756">
              <w:rPr>
                <w:rFonts w:ascii="나눔고딕코딩" w:hAnsi="나눔고딕코딩"/>
                <w:sz w:val="18"/>
                <w:szCs w:val="18"/>
              </w:rPr>
              <w:t>"account":{</w:t>
            </w:r>
          </w:p>
          <w:p w:rsidR="00697756" w:rsidRPr="00697756" w:rsidRDefault="00697756" w:rsidP="00697756">
            <w:pPr>
              <w:pStyle w:val="aff0"/>
              <w:ind w:firstLineChars="500" w:firstLine="900"/>
              <w:rPr>
                <w:rFonts w:ascii="나눔고딕코딩" w:hAnsi="나눔고딕코딩" w:hint="eastAsia"/>
                <w:sz w:val="18"/>
                <w:szCs w:val="18"/>
              </w:rPr>
            </w:pPr>
            <w:r w:rsidRPr="00697756">
              <w:rPr>
                <w:rFonts w:ascii="나눔고딕코딩" w:hAnsi="나눔고딕코딩"/>
                <w:sz w:val="18"/>
                <w:szCs w:val="18"/>
              </w:rPr>
              <w:t>"phone":"</w:t>
            </w:r>
            <w:r w:rsidR="004F5042">
              <w:rPr>
                <w:rFonts w:ascii="나눔고딕코딩" w:hAnsi="나눔고딕코딩"/>
                <w:sz w:val="18"/>
                <w:szCs w:val="18"/>
              </w:rPr>
              <w:t>01000000000</w:t>
            </w:r>
            <w:r w:rsidRPr="00697756">
              <w:rPr>
                <w:rFonts w:ascii="나눔고딕코딩" w:hAnsi="나눔고딕코딩"/>
                <w:sz w:val="18"/>
                <w:szCs w:val="18"/>
              </w:rPr>
              <w:t>"</w:t>
            </w:r>
          </w:p>
          <w:p w:rsidR="00697756" w:rsidRPr="00697756" w:rsidRDefault="00697756" w:rsidP="00697756">
            <w:pPr>
              <w:pStyle w:val="aff0"/>
              <w:ind w:firstLineChars="400" w:firstLine="720"/>
              <w:rPr>
                <w:rFonts w:ascii="나눔고딕코딩" w:hAnsi="나눔고딕코딩" w:hint="eastAsia"/>
                <w:sz w:val="18"/>
                <w:szCs w:val="18"/>
              </w:rPr>
            </w:pPr>
            <w:r w:rsidRPr="00697756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AD1475" w:rsidRPr="00697756" w:rsidRDefault="00697756" w:rsidP="00697756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697756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B37134" w:rsidRDefault="00B37134" w:rsidP="00B37134">
      <w:pPr>
        <w:tabs>
          <w:tab w:val="clear" w:pos="709"/>
          <w:tab w:val="left" w:pos="800"/>
          <w:tab w:val="center" w:pos="4819"/>
        </w:tabs>
        <w:wordWrap/>
        <w:autoSpaceDE/>
        <w:autoSpaceDN/>
        <w:spacing w:before="240"/>
        <w:ind w:left="0"/>
        <w:jc w:val="left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lastRenderedPageBreak/>
        <w:tab/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ab/>
      </w:r>
      <w:r w:rsidR="00AD1475"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="00AD1475"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3.3.1.</w:t>
      </w:r>
      <w:r w:rsidR="004253E1">
        <w:rPr>
          <w:rFonts w:ascii="나눔고딕코딩" w:eastAsia="나눔고딕코딩" w:hAnsi="나눔고딕코딩" w:cs="나눔고딕코딩"/>
          <w:kern w:val="0"/>
          <w:sz w:val="18"/>
          <w:szCs w:val="18"/>
        </w:rPr>
        <w:t>3.2</w:t>
      </w:r>
      <w:r w:rsidR="00AD1475"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4253E1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임시인증 번호</w:t>
      </w:r>
      <w:r w:rsidR="00AD1475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요청</w:t>
      </w:r>
    </w:p>
    <w:tbl>
      <w:tblPr>
        <w:tblpPr w:leftFromText="142" w:rightFromText="142" w:vertAnchor="text" w:horzAnchor="margin" w:tblpY="181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862"/>
        <w:gridCol w:w="5505"/>
      </w:tblGrid>
      <w:tr w:rsidR="00B37134" w:rsidRPr="00863E57" w:rsidTr="00B37134">
        <w:tc>
          <w:tcPr>
            <w:tcW w:w="2405" w:type="dxa"/>
            <w:shd w:val="clear" w:color="auto" w:fill="9CC2E5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B37134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B37134" w:rsidRPr="00863E57" w:rsidTr="00B37134">
        <w:tc>
          <w:tcPr>
            <w:tcW w:w="9634" w:type="dxa"/>
            <w:gridSpan w:val="4"/>
            <w:shd w:val="clear" w:color="auto" w:fill="9CC2E5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B37134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B37134" w:rsidRPr="00863E57" w:rsidTr="00B37134">
        <w:tc>
          <w:tcPr>
            <w:tcW w:w="9634" w:type="dxa"/>
            <w:gridSpan w:val="4"/>
            <w:shd w:val="clear" w:color="auto" w:fill="9CC2E5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862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862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B37134" w:rsidRPr="00863E57" w:rsidTr="00B37134">
        <w:tc>
          <w:tcPr>
            <w:tcW w:w="9634" w:type="dxa"/>
            <w:gridSpan w:val="4"/>
            <w:shd w:val="clear" w:color="auto" w:fill="9CC2E5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B37134" w:rsidRPr="00863E57" w:rsidTr="00B37134">
        <w:tc>
          <w:tcPr>
            <w:tcW w:w="9634" w:type="dxa"/>
            <w:gridSpan w:val="4"/>
            <w:shd w:val="clear" w:color="auto" w:fill="auto"/>
          </w:tcPr>
          <w:p w:rsidR="00B37134" w:rsidRDefault="00B37134" w:rsidP="00B3713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B37134" w:rsidRPr="00DD47FF" w:rsidRDefault="00B37134" w:rsidP="00B3713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B37134" w:rsidRPr="00DD47FF" w:rsidRDefault="00B37134" w:rsidP="00B3713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B37134" w:rsidRPr="00DD47FF" w:rsidRDefault="00B37134" w:rsidP="00B3713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B37134" w:rsidRPr="00E45633" w:rsidRDefault="00B37134" w:rsidP="00B3713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B37134" w:rsidRPr="00DD47FF" w:rsidRDefault="00B37134" w:rsidP="00B3713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B37134" w:rsidRPr="00697756" w:rsidRDefault="00B37134" w:rsidP="00B3713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B37134" w:rsidRPr="00E45633" w:rsidRDefault="00B37134" w:rsidP="00B3713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B37134" w:rsidRPr="00E45633" w:rsidRDefault="00B37134" w:rsidP="00B3713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"result": {</w:t>
            </w:r>
          </w:p>
          <w:p w:rsidR="00B37134" w:rsidRPr="00E45633" w:rsidRDefault="00B37134" w:rsidP="00B3713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 0</w:t>
            </w:r>
          </w:p>
          <w:p w:rsidR="00B37134" w:rsidRDefault="00B37134" w:rsidP="00B3713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B37134" w:rsidRPr="00863E57" w:rsidRDefault="00B37134" w:rsidP="00B3713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4563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B37134" w:rsidRPr="00863E57" w:rsidRDefault="00B37134" w:rsidP="00B37134">
      <w:pPr>
        <w:tabs>
          <w:tab w:val="clear" w:pos="709"/>
          <w:tab w:val="left" w:pos="800"/>
          <w:tab w:val="center" w:pos="4819"/>
        </w:tabs>
        <w:wordWrap/>
        <w:autoSpaceDE/>
        <w:autoSpaceDN/>
        <w:spacing w:before="240"/>
        <w:ind w:left="0"/>
        <w:jc w:val="left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</w:p>
    <w:p w:rsidR="00697756" w:rsidRPr="00C846EE" w:rsidRDefault="00697756" w:rsidP="00697756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28" w:name="_Toc27759617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>임시번호 유효성 체크</w:t>
      </w:r>
      <w:bookmarkEnd w:id="28"/>
    </w:p>
    <w:p w:rsidR="00697756" w:rsidRPr="00FB0B08" w:rsidRDefault="00697756" w:rsidP="00697756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임시번호의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유효성을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체크한다</w:t>
      </w:r>
    </w:p>
    <w:p w:rsidR="00697756" w:rsidRPr="00863E57" w:rsidRDefault="00697756" w:rsidP="00697756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4253E1">
        <w:rPr>
          <w:rFonts w:ascii="나눔고딕코딩" w:eastAsia="굴림" w:hAnsi="나눔고딕코딩" w:cs="나눔고딕코딩"/>
          <w:kern w:val="0"/>
          <w:sz w:val="18"/>
          <w:szCs w:val="18"/>
        </w:rPr>
        <w:t>4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 w:rsidR="004253E1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임시번호</w:t>
      </w:r>
      <w:r w:rsidR="004253E1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4253E1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유효성</w:t>
      </w:r>
      <w:r w:rsidR="004253E1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4253E1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체크</w:t>
      </w:r>
      <w:r w:rsidR="004253E1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1275"/>
        <w:gridCol w:w="5095"/>
      </w:tblGrid>
      <w:tr w:rsidR="00697756" w:rsidRPr="00863E57" w:rsidTr="00A53B89">
        <w:tc>
          <w:tcPr>
            <w:tcW w:w="2310" w:type="dxa"/>
            <w:shd w:val="clear" w:color="auto" w:fill="9CC2E5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697756" w:rsidRPr="00863E57" w:rsidTr="00A53B89">
        <w:tc>
          <w:tcPr>
            <w:tcW w:w="2310" w:type="dxa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97756" w:rsidRPr="009974BA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69775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/api/1.0/membership/auth/verify</w:t>
            </w:r>
          </w:p>
        </w:tc>
      </w:tr>
      <w:tr w:rsidR="00697756" w:rsidRPr="00863E57" w:rsidTr="00A53B89">
        <w:tc>
          <w:tcPr>
            <w:tcW w:w="9626" w:type="dxa"/>
            <w:gridSpan w:val="4"/>
            <w:shd w:val="clear" w:color="auto" w:fill="9CC2E5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697756" w:rsidRPr="00863E57" w:rsidTr="00A53B89">
        <w:tc>
          <w:tcPr>
            <w:tcW w:w="2310" w:type="dxa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697756" w:rsidRPr="00863E57" w:rsidTr="00A53B89">
        <w:tc>
          <w:tcPr>
            <w:tcW w:w="2310" w:type="dxa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697756" w:rsidRPr="00863E57" w:rsidTr="00A53B89">
        <w:tc>
          <w:tcPr>
            <w:tcW w:w="2310" w:type="dxa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697756" w:rsidRPr="00863E57" w:rsidTr="00A53B89">
        <w:tc>
          <w:tcPr>
            <w:tcW w:w="2310" w:type="dxa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697756" w:rsidRPr="00863E57" w:rsidTr="00A53B89">
        <w:tc>
          <w:tcPr>
            <w:tcW w:w="2310" w:type="dxa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697756" w:rsidRPr="00863E57" w:rsidTr="00A53B89">
        <w:tc>
          <w:tcPr>
            <w:tcW w:w="2310" w:type="dxa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97756" w:rsidRPr="002C3630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697756" w:rsidRPr="00863E57" w:rsidTr="00A53B89">
        <w:tc>
          <w:tcPr>
            <w:tcW w:w="2310" w:type="dxa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697756" w:rsidRPr="00863E57" w:rsidTr="00A53B89">
        <w:tc>
          <w:tcPr>
            <w:tcW w:w="9626" w:type="dxa"/>
            <w:gridSpan w:val="4"/>
            <w:shd w:val="clear" w:color="auto" w:fill="9CC2E5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B37134" w:rsidRPr="00863E57" w:rsidTr="00B37134">
        <w:tc>
          <w:tcPr>
            <w:tcW w:w="2310" w:type="dxa"/>
            <w:shd w:val="clear" w:color="auto" w:fill="auto"/>
          </w:tcPr>
          <w:p w:rsidR="00B37134" w:rsidRPr="00406D8D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hAnsi="나눔고딕코딩" w:cs="Arial"/>
                <w:color w:val="000000"/>
                <w:sz w:val="18"/>
                <w:szCs w:val="18"/>
              </w:rPr>
              <w:t>account.phone</w:t>
            </w:r>
          </w:p>
        </w:tc>
        <w:tc>
          <w:tcPr>
            <w:tcW w:w="946" w:type="dxa"/>
            <w:shd w:val="clear" w:color="auto" w:fill="auto"/>
          </w:tcPr>
          <w:p w:rsidR="00B37134" w:rsidRPr="00863E57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1275" w:type="dxa"/>
            <w:shd w:val="clear" w:color="auto" w:fill="auto"/>
          </w:tcPr>
          <w:p w:rsidR="00B37134" w:rsidRPr="00863E57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095" w:type="dxa"/>
            <w:shd w:val="clear" w:color="auto" w:fill="auto"/>
          </w:tcPr>
          <w:p w:rsidR="00B37134" w:rsidRPr="00863E57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전화번호</w:t>
            </w:r>
          </w:p>
        </w:tc>
      </w:tr>
      <w:tr w:rsidR="00B37134" w:rsidRPr="00863E57" w:rsidTr="00B37134">
        <w:tc>
          <w:tcPr>
            <w:tcW w:w="2310" w:type="dxa"/>
            <w:shd w:val="clear" w:color="auto" w:fill="auto"/>
          </w:tcPr>
          <w:p w:rsidR="00B37134" w:rsidRPr="00406D8D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hAnsi="나눔고딕코딩" w:cs="Arial"/>
                <w:color w:val="000000"/>
                <w:sz w:val="18"/>
                <w:szCs w:val="18"/>
              </w:rPr>
              <w:t>account.temp_token</w:t>
            </w:r>
          </w:p>
        </w:tc>
        <w:tc>
          <w:tcPr>
            <w:tcW w:w="946" w:type="dxa"/>
            <w:shd w:val="clear" w:color="auto" w:fill="auto"/>
          </w:tcPr>
          <w:p w:rsidR="00B37134" w:rsidRPr="00662B0D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1275" w:type="dxa"/>
            <w:shd w:val="clear" w:color="auto" w:fill="auto"/>
          </w:tcPr>
          <w:p w:rsidR="00B37134" w:rsidRPr="00662B0D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095" w:type="dxa"/>
            <w:shd w:val="clear" w:color="auto" w:fill="auto"/>
          </w:tcPr>
          <w:p w:rsidR="00B37134" w:rsidRPr="00863E57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임시번호</w:t>
            </w:r>
          </w:p>
        </w:tc>
      </w:tr>
      <w:tr w:rsidR="00697756" w:rsidRPr="00863E57" w:rsidTr="00A53B89">
        <w:tc>
          <w:tcPr>
            <w:tcW w:w="9626" w:type="dxa"/>
            <w:gridSpan w:val="4"/>
            <w:shd w:val="clear" w:color="auto" w:fill="9CC2E5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697756" w:rsidRPr="00863E57" w:rsidTr="00A53B89">
        <w:tc>
          <w:tcPr>
            <w:tcW w:w="9626" w:type="dxa"/>
            <w:gridSpan w:val="4"/>
            <w:shd w:val="clear" w:color="auto" w:fill="auto"/>
          </w:tcPr>
          <w:p w:rsidR="00697756" w:rsidRPr="00F151C0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="00406D8D" w:rsidRPr="0069775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/api/1.0/membership/auth/verify</w:t>
            </w:r>
            <w:r w:rsidR="00406D8D"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697756" w:rsidRPr="00F151C0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697756" w:rsidRPr="00F151C0" w:rsidRDefault="00406D8D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697756" w:rsidRPr="00F151C0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697756" w:rsidRPr="00F151C0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697756" w:rsidRPr="00F151C0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697756" w:rsidRPr="00F151C0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697756" w:rsidRPr="006C4C21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406D8D" w:rsidRPr="00406D8D" w:rsidRDefault="00406D8D" w:rsidP="00406D8D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06D8D">
              <w:rPr>
                <w:rFonts w:ascii="나눔고딕코딩" w:hAnsi="나눔고딕코딩"/>
                <w:sz w:val="18"/>
                <w:szCs w:val="18"/>
              </w:rPr>
              <w:t>{</w:t>
            </w:r>
          </w:p>
          <w:p w:rsidR="00406D8D" w:rsidRPr="00406D8D" w:rsidRDefault="00406D8D" w:rsidP="00406D8D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06D8D">
              <w:rPr>
                <w:rFonts w:ascii="나눔고딕코딩" w:hAnsi="나눔고딕코딩"/>
                <w:sz w:val="18"/>
                <w:szCs w:val="18"/>
              </w:rPr>
              <w:t>"account":{</w:t>
            </w:r>
          </w:p>
          <w:p w:rsidR="00406D8D" w:rsidRPr="00406D8D" w:rsidRDefault="00406D8D" w:rsidP="00406D8D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06D8D">
              <w:rPr>
                <w:rFonts w:ascii="나눔고딕코딩" w:hAnsi="나눔고딕코딩"/>
                <w:sz w:val="18"/>
                <w:szCs w:val="18"/>
              </w:rPr>
              <w:t>"phone":"</w:t>
            </w:r>
            <w:r w:rsidR="004F5042">
              <w:rPr>
                <w:rFonts w:ascii="나눔고딕코딩" w:hAnsi="나눔고딕코딩"/>
                <w:sz w:val="18"/>
                <w:szCs w:val="18"/>
              </w:rPr>
              <w:t>01000000000</w:t>
            </w:r>
            <w:r w:rsidRPr="00406D8D">
              <w:rPr>
                <w:rFonts w:ascii="나눔고딕코딩" w:hAnsi="나눔고딕코딩"/>
                <w:sz w:val="18"/>
                <w:szCs w:val="18"/>
              </w:rPr>
              <w:t>",</w:t>
            </w:r>
          </w:p>
          <w:p w:rsidR="00406D8D" w:rsidRPr="00406D8D" w:rsidRDefault="00406D8D" w:rsidP="00406D8D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06D8D">
              <w:rPr>
                <w:rFonts w:ascii="나눔고딕코딩" w:hAnsi="나눔고딕코딩"/>
                <w:sz w:val="18"/>
                <w:szCs w:val="18"/>
              </w:rPr>
              <w:t>"temp_token":"401089"</w:t>
            </w:r>
          </w:p>
          <w:p w:rsidR="00406D8D" w:rsidRPr="00406D8D" w:rsidRDefault="00406D8D" w:rsidP="00406D8D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06D8D">
              <w:rPr>
                <w:rFonts w:ascii="나눔고딕코딩" w:hAnsi="나눔고딕코딩"/>
                <w:sz w:val="18"/>
                <w:szCs w:val="18"/>
              </w:rPr>
              <w:lastRenderedPageBreak/>
              <w:t>}</w:t>
            </w:r>
          </w:p>
          <w:p w:rsidR="00697756" w:rsidRPr="00406D8D" w:rsidRDefault="00406D8D" w:rsidP="00406D8D">
            <w:pPr>
              <w:pStyle w:val="aff0"/>
            </w:pPr>
            <w:r w:rsidRPr="00406D8D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697756" w:rsidRPr="00863E57" w:rsidRDefault="00697756" w:rsidP="00697756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697756" w:rsidRPr="00863E57" w:rsidRDefault="00697756" w:rsidP="00697756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 w:rsidR="004253E1">
        <w:rPr>
          <w:rFonts w:ascii="나눔고딕코딩" w:eastAsia="나눔고딕코딩" w:hAnsi="나눔고딕코딩" w:cs="나눔고딕코딩"/>
          <w:kern w:val="0"/>
          <w:sz w:val="18"/>
          <w:szCs w:val="18"/>
        </w:rPr>
        <w:t>.4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4253E1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임시번호 유효성 체크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51"/>
        <w:gridCol w:w="873"/>
        <w:gridCol w:w="5505"/>
      </w:tblGrid>
      <w:tr w:rsidR="00697756" w:rsidRPr="00863E57" w:rsidTr="00A53B89">
        <w:tc>
          <w:tcPr>
            <w:tcW w:w="2405" w:type="dxa"/>
            <w:shd w:val="clear" w:color="auto" w:fill="9CC2E5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697756" w:rsidRPr="00863E57" w:rsidTr="00A53B89">
        <w:tc>
          <w:tcPr>
            <w:tcW w:w="2405" w:type="dxa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697756" w:rsidRPr="00863E57" w:rsidTr="00A53B89">
        <w:tc>
          <w:tcPr>
            <w:tcW w:w="2405" w:type="dxa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697756" w:rsidRPr="00863E57" w:rsidTr="00A53B89">
        <w:tc>
          <w:tcPr>
            <w:tcW w:w="2405" w:type="dxa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697756" w:rsidRPr="00863E57" w:rsidTr="00A53B89">
        <w:tc>
          <w:tcPr>
            <w:tcW w:w="2405" w:type="dxa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697756" w:rsidRPr="00863E57" w:rsidTr="00A53B89">
        <w:tc>
          <w:tcPr>
            <w:tcW w:w="2405" w:type="dxa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697756" w:rsidRPr="00863E57" w:rsidTr="00A53B89">
        <w:tc>
          <w:tcPr>
            <w:tcW w:w="9634" w:type="dxa"/>
            <w:gridSpan w:val="4"/>
            <w:shd w:val="clear" w:color="auto" w:fill="9CC2E5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697756" w:rsidRPr="00863E57" w:rsidTr="00A53B89">
        <w:tc>
          <w:tcPr>
            <w:tcW w:w="2405" w:type="dxa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697756" w:rsidRPr="00863E57" w:rsidTr="00A53B89">
        <w:tc>
          <w:tcPr>
            <w:tcW w:w="2405" w:type="dxa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697756" w:rsidRPr="00863E57" w:rsidTr="00A53B89">
        <w:tc>
          <w:tcPr>
            <w:tcW w:w="2405" w:type="dxa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97756" w:rsidRPr="00863E57" w:rsidRDefault="00406D8D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 w:rsidR="00697756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697756" w:rsidRPr="00863E57" w:rsidTr="00A53B89">
        <w:tc>
          <w:tcPr>
            <w:tcW w:w="2405" w:type="dxa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97756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697756" w:rsidRPr="00863E57" w:rsidTr="00A53B89">
        <w:tc>
          <w:tcPr>
            <w:tcW w:w="2405" w:type="dxa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697756" w:rsidRPr="00863E57" w:rsidTr="00A53B89">
        <w:tc>
          <w:tcPr>
            <w:tcW w:w="2405" w:type="dxa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697756" w:rsidRPr="00863E57" w:rsidTr="00A53B89">
        <w:tc>
          <w:tcPr>
            <w:tcW w:w="9634" w:type="dxa"/>
            <w:gridSpan w:val="4"/>
            <w:shd w:val="clear" w:color="auto" w:fill="9CC2E5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51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873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51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873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B37134" w:rsidRPr="00863E57" w:rsidRDefault="00B37134" w:rsidP="00B3713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B37134" w:rsidRPr="00863E57" w:rsidTr="00B37134">
        <w:tc>
          <w:tcPr>
            <w:tcW w:w="2405" w:type="dxa"/>
            <w:shd w:val="clear" w:color="auto" w:fill="auto"/>
          </w:tcPr>
          <w:p w:rsidR="00B37134" w:rsidRPr="00DD47FF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hAnsi="나눔고딕코딩" w:cs="Arial"/>
                <w:color w:val="000000"/>
                <w:sz w:val="18"/>
                <w:szCs w:val="18"/>
              </w:rPr>
              <w:t>account.valid_temp_token</w:t>
            </w:r>
          </w:p>
        </w:tc>
        <w:tc>
          <w:tcPr>
            <w:tcW w:w="851" w:type="dxa"/>
            <w:shd w:val="clear" w:color="auto" w:fill="auto"/>
          </w:tcPr>
          <w:p w:rsidR="00B37134" w:rsidRPr="00DD47FF" w:rsidRDefault="00B37134" w:rsidP="00A53B89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873" w:type="dxa"/>
            <w:shd w:val="clear" w:color="auto" w:fill="auto"/>
          </w:tcPr>
          <w:p w:rsidR="00B37134" w:rsidRPr="00DD47FF" w:rsidRDefault="00B37134" w:rsidP="00A53B89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B37134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true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인증키 일치)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/ false(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인증키 불일치)</w:t>
            </w:r>
          </w:p>
        </w:tc>
      </w:tr>
      <w:tr w:rsidR="00697756" w:rsidRPr="00863E57" w:rsidTr="00A53B89">
        <w:tc>
          <w:tcPr>
            <w:tcW w:w="9634" w:type="dxa"/>
            <w:gridSpan w:val="4"/>
            <w:shd w:val="clear" w:color="auto" w:fill="9CC2E5"/>
          </w:tcPr>
          <w:p w:rsidR="00697756" w:rsidRPr="00863E57" w:rsidRDefault="00697756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697756" w:rsidRPr="00863E57" w:rsidTr="00A53B89">
        <w:tc>
          <w:tcPr>
            <w:tcW w:w="9634" w:type="dxa"/>
            <w:gridSpan w:val="4"/>
            <w:shd w:val="clear" w:color="auto" w:fill="auto"/>
          </w:tcPr>
          <w:p w:rsidR="00697756" w:rsidRDefault="00697756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697756" w:rsidRPr="00DD47FF" w:rsidRDefault="00697756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697756" w:rsidRPr="00DD47FF" w:rsidRDefault="00697756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697756" w:rsidRPr="00DD47FF" w:rsidRDefault="00697756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697756" w:rsidRPr="00E45633" w:rsidRDefault="00697756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697756" w:rsidRPr="00DD47FF" w:rsidRDefault="00697756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697756" w:rsidRDefault="00697756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406D8D" w:rsidRPr="00406D8D" w:rsidRDefault="00406D8D" w:rsidP="00406D8D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406D8D" w:rsidRPr="00406D8D" w:rsidRDefault="00406D8D" w:rsidP="00406D8D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"result": {</w:t>
            </w:r>
          </w:p>
          <w:p w:rsidR="00406D8D" w:rsidRPr="00406D8D" w:rsidRDefault="00406D8D" w:rsidP="00406D8D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"code": 0</w:t>
            </w:r>
          </w:p>
          <w:p w:rsidR="00406D8D" w:rsidRPr="00406D8D" w:rsidRDefault="00406D8D" w:rsidP="00406D8D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 xml:space="preserve">    },</w:t>
            </w:r>
          </w:p>
          <w:p w:rsidR="00406D8D" w:rsidRPr="00406D8D" w:rsidRDefault="00406D8D" w:rsidP="00406D8D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"account": {</w:t>
            </w:r>
          </w:p>
          <w:p w:rsidR="00406D8D" w:rsidRPr="00406D8D" w:rsidRDefault="00406D8D" w:rsidP="00406D8D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"valid_temp_token": true</w:t>
            </w:r>
          </w:p>
          <w:p w:rsidR="00406D8D" w:rsidRPr="00406D8D" w:rsidRDefault="00406D8D" w:rsidP="00406D8D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}</w:t>
            </w:r>
          </w:p>
          <w:p w:rsidR="00697756" w:rsidRPr="00863E57" w:rsidRDefault="00406D8D" w:rsidP="00406D8D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AD1475" w:rsidRDefault="00AD1475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253E1" w:rsidRPr="00C846EE" w:rsidRDefault="004253E1" w:rsidP="004253E1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29" w:name="_Toc27759618"/>
      <w:r>
        <w:rPr>
          <w:rFonts w:ascii="굴림" w:eastAsia="굴림" w:hAnsi="굴림" w:cs="나눔고딕코딩" w:hint="eastAsia"/>
          <w:b/>
          <w:kern w:val="0"/>
          <w:szCs w:val="22"/>
        </w:rPr>
        <w:t>아이디 찾기</w:t>
      </w:r>
      <w:bookmarkEnd w:id="29"/>
    </w:p>
    <w:p w:rsidR="004253E1" w:rsidRPr="00FB0B08" w:rsidRDefault="004253E1" w:rsidP="004253E1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계정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정보를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통하여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아이디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찾기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한다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.</w:t>
      </w:r>
    </w:p>
    <w:p w:rsidR="004253E1" w:rsidRPr="00863E57" w:rsidRDefault="004253E1" w:rsidP="004253E1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.2.1.5.1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아이디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찾기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1134"/>
        <w:gridCol w:w="5236"/>
      </w:tblGrid>
      <w:tr w:rsidR="004253E1" w:rsidRPr="00863E57" w:rsidTr="00A53B89">
        <w:tc>
          <w:tcPr>
            <w:tcW w:w="2310" w:type="dxa"/>
            <w:shd w:val="clear" w:color="auto" w:fill="9CC2E5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4253E1" w:rsidRPr="00863E57" w:rsidTr="00A53B89">
        <w:tc>
          <w:tcPr>
            <w:tcW w:w="2310" w:type="dxa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253E1" w:rsidRPr="009974BA" w:rsidRDefault="004253E1" w:rsidP="004253E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4253E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/api/1.0/membership/user/find</w:t>
            </w:r>
          </w:p>
        </w:tc>
      </w:tr>
      <w:tr w:rsidR="004253E1" w:rsidRPr="00863E57" w:rsidTr="00A53B89">
        <w:tc>
          <w:tcPr>
            <w:tcW w:w="9626" w:type="dxa"/>
            <w:gridSpan w:val="4"/>
            <w:shd w:val="clear" w:color="auto" w:fill="9CC2E5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4253E1" w:rsidRPr="00863E57" w:rsidTr="00A53B89">
        <w:tc>
          <w:tcPr>
            <w:tcW w:w="2310" w:type="dxa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4253E1" w:rsidRPr="00863E57" w:rsidTr="00A53B89">
        <w:tc>
          <w:tcPr>
            <w:tcW w:w="2310" w:type="dxa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4253E1" w:rsidRPr="00863E57" w:rsidTr="00A53B89">
        <w:tc>
          <w:tcPr>
            <w:tcW w:w="2310" w:type="dxa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4253E1" w:rsidRPr="00863E57" w:rsidTr="00A53B89">
        <w:tc>
          <w:tcPr>
            <w:tcW w:w="2310" w:type="dxa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4253E1" w:rsidRPr="00863E57" w:rsidTr="00A53B89">
        <w:tc>
          <w:tcPr>
            <w:tcW w:w="2310" w:type="dxa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4253E1" w:rsidRPr="00863E57" w:rsidTr="00A53B89">
        <w:tc>
          <w:tcPr>
            <w:tcW w:w="2310" w:type="dxa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253E1" w:rsidRPr="002C3630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4253E1" w:rsidRPr="00863E57" w:rsidTr="00A53B89">
        <w:tc>
          <w:tcPr>
            <w:tcW w:w="2310" w:type="dxa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4253E1" w:rsidRPr="00863E57" w:rsidTr="00A53B89">
        <w:tc>
          <w:tcPr>
            <w:tcW w:w="9626" w:type="dxa"/>
            <w:gridSpan w:val="4"/>
            <w:shd w:val="clear" w:color="auto" w:fill="9CC2E5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B37134" w:rsidRPr="00863E57" w:rsidTr="00B37134">
        <w:tc>
          <w:tcPr>
            <w:tcW w:w="2310" w:type="dxa"/>
            <w:shd w:val="clear" w:color="auto" w:fill="auto"/>
          </w:tcPr>
          <w:p w:rsidR="00B37134" w:rsidRPr="00406D8D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hAnsi="나눔고딕코딩" w:cs="Arial"/>
                <w:color w:val="000000"/>
                <w:sz w:val="18"/>
                <w:szCs w:val="18"/>
              </w:rPr>
              <w:t>account.phone</w:t>
            </w:r>
          </w:p>
        </w:tc>
        <w:tc>
          <w:tcPr>
            <w:tcW w:w="946" w:type="dxa"/>
            <w:shd w:val="clear" w:color="auto" w:fill="auto"/>
          </w:tcPr>
          <w:p w:rsidR="00B37134" w:rsidRPr="00863E57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1134" w:type="dxa"/>
            <w:shd w:val="clear" w:color="auto" w:fill="auto"/>
          </w:tcPr>
          <w:p w:rsidR="00B37134" w:rsidRPr="00863E57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236" w:type="dxa"/>
            <w:shd w:val="clear" w:color="auto" w:fill="auto"/>
          </w:tcPr>
          <w:p w:rsidR="00B37134" w:rsidRPr="00863E57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전화번호</w:t>
            </w:r>
          </w:p>
        </w:tc>
      </w:tr>
      <w:tr w:rsidR="00B37134" w:rsidRPr="00863E57" w:rsidTr="00B37134">
        <w:tc>
          <w:tcPr>
            <w:tcW w:w="2310" w:type="dxa"/>
            <w:shd w:val="clear" w:color="auto" w:fill="auto"/>
          </w:tcPr>
          <w:p w:rsidR="00B37134" w:rsidRPr="00406D8D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hAnsi="나눔고딕코딩" w:cs="Arial" w:hint="eastAsia"/>
                <w:color w:val="000000"/>
                <w:sz w:val="18"/>
                <w:szCs w:val="18"/>
              </w:rPr>
              <w:t>birthday</w:t>
            </w:r>
          </w:p>
        </w:tc>
        <w:tc>
          <w:tcPr>
            <w:tcW w:w="946" w:type="dxa"/>
            <w:shd w:val="clear" w:color="auto" w:fill="auto"/>
          </w:tcPr>
          <w:p w:rsidR="00B37134" w:rsidRPr="00662B0D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1134" w:type="dxa"/>
            <w:shd w:val="clear" w:color="auto" w:fill="auto"/>
          </w:tcPr>
          <w:p w:rsidR="00B37134" w:rsidRPr="00662B0D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236" w:type="dxa"/>
            <w:shd w:val="clear" w:color="auto" w:fill="auto"/>
          </w:tcPr>
          <w:p w:rsidR="00B37134" w:rsidRPr="00863E57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생년월일</w:t>
            </w:r>
          </w:p>
        </w:tc>
      </w:tr>
      <w:tr w:rsidR="004253E1" w:rsidRPr="00863E57" w:rsidTr="00A53B89">
        <w:tc>
          <w:tcPr>
            <w:tcW w:w="9626" w:type="dxa"/>
            <w:gridSpan w:val="4"/>
            <w:shd w:val="clear" w:color="auto" w:fill="9CC2E5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4253E1" w:rsidRPr="00863E57" w:rsidTr="00A53B89">
        <w:tc>
          <w:tcPr>
            <w:tcW w:w="9626" w:type="dxa"/>
            <w:gridSpan w:val="4"/>
            <w:shd w:val="clear" w:color="auto" w:fill="auto"/>
          </w:tcPr>
          <w:p w:rsidR="004253E1" w:rsidRPr="00F151C0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69775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/api/1.0/membership/auth/verify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4253E1" w:rsidRPr="00F151C0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4253E1" w:rsidRPr="00F151C0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4253E1" w:rsidRPr="00F151C0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4253E1" w:rsidRPr="00F151C0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4253E1" w:rsidRPr="00F151C0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4253E1" w:rsidRPr="00F151C0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4253E1" w:rsidRPr="006C4C21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Content-Length: 33</w:t>
            </w:r>
          </w:p>
          <w:p w:rsidR="004253E1" w:rsidRPr="004253E1" w:rsidRDefault="004253E1" w:rsidP="004253E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253E1">
              <w:rPr>
                <w:rFonts w:ascii="나눔고딕코딩" w:hAnsi="나눔고딕코딩"/>
                <w:sz w:val="18"/>
                <w:szCs w:val="18"/>
              </w:rPr>
              <w:t>{</w:t>
            </w:r>
          </w:p>
          <w:p w:rsidR="004253E1" w:rsidRPr="004253E1" w:rsidRDefault="004253E1" w:rsidP="004253E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253E1">
              <w:rPr>
                <w:rFonts w:ascii="나눔고딕코딩" w:hAnsi="나눔고딕코딩"/>
                <w:sz w:val="18"/>
                <w:szCs w:val="18"/>
              </w:rPr>
              <w:t>"account":{</w:t>
            </w:r>
          </w:p>
          <w:p w:rsidR="00A53B89" w:rsidRDefault="004253E1" w:rsidP="00A53B89">
            <w:pPr>
              <w:pStyle w:val="aff0"/>
              <w:ind w:firstLineChars="800" w:firstLine="1440"/>
              <w:rPr>
                <w:rFonts w:ascii="나눔고딕코딩" w:hAnsi="나눔고딕코딩" w:hint="eastAsia"/>
                <w:sz w:val="18"/>
                <w:szCs w:val="18"/>
              </w:rPr>
            </w:pPr>
            <w:r w:rsidRPr="004253E1">
              <w:rPr>
                <w:rFonts w:ascii="나눔고딕코딩" w:hAnsi="나눔고딕코딩"/>
                <w:sz w:val="18"/>
                <w:szCs w:val="18"/>
              </w:rPr>
              <w:t>"phone":"</w:t>
            </w:r>
            <w:r w:rsidR="004F5042">
              <w:rPr>
                <w:rFonts w:ascii="나눔고딕코딩" w:hAnsi="나눔고딕코딩"/>
                <w:sz w:val="18"/>
                <w:szCs w:val="18"/>
              </w:rPr>
              <w:t>01000000000</w:t>
            </w:r>
            <w:r w:rsidRPr="004253E1">
              <w:rPr>
                <w:rFonts w:ascii="나눔고딕코딩" w:hAnsi="나눔고딕코딩"/>
                <w:sz w:val="18"/>
                <w:szCs w:val="18"/>
              </w:rPr>
              <w:t>",</w:t>
            </w:r>
          </w:p>
          <w:p w:rsidR="004253E1" w:rsidRPr="004253E1" w:rsidRDefault="004253E1" w:rsidP="00A53B89">
            <w:pPr>
              <w:pStyle w:val="aff0"/>
              <w:ind w:firstLineChars="800" w:firstLine="1440"/>
              <w:rPr>
                <w:rFonts w:ascii="나눔고딕코딩" w:hAnsi="나눔고딕코딩" w:hint="eastAsia"/>
                <w:sz w:val="18"/>
                <w:szCs w:val="18"/>
              </w:rPr>
            </w:pPr>
            <w:r w:rsidRPr="004253E1">
              <w:rPr>
                <w:rFonts w:ascii="나눔고딕코딩" w:hAnsi="나눔고딕코딩"/>
                <w:sz w:val="18"/>
                <w:szCs w:val="18"/>
              </w:rPr>
              <w:t>"birthday":"19901010"</w:t>
            </w:r>
          </w:p>
          <w:p w:rsidR="004253E1" w:rsidRPr="004253E1" w:rsidRDefault="004253E1" w:rsidP="00A53B89">
            <w:pPr>
              <w:pStyle w:val="aff0"/>
              <w:ind w:firstLineChars="400" w:firstLine="720"/>
              <w:rPr>
                <w:rFonts w:ascii="나눔고딕코딩" w:hAnsi="나눔고딕코딩" w:hint="eastAsia"/>
                <w:sz w:val="18"/>
                <w:szCs w:val="18"/>
              </w:rPr>
            </w:pPr>
            <w:r w:rsidRPr="004253E1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4253E1" w:rsidRPr="00406D8D" w:rsidRDefault="004253E1" w:rsidP="004253E1">
            <w:pPr>
              <w:pStyle w:val="aff0"/>
            </w:pPr>
            <w:r w:rsidRPr="004253E1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4253E1" w:rsidRPr="00863E57" w:rsidRDefault="004253E1" w:rsidP="004253E1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253E1" w:rsidRPr="00863E57" w:rsidRDefault="004253E1" w:rsidP="004253E1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A53B89">
        <w:rPr>
          <w:rFonts w:ascii="나눔고딕코딩" w:eastAsia="나눔고딕코딩" w:hAnsi="나눔고딕코딩" w:cs="나눔고딕코딩"/>
          <w:kern w:val="0"/>
          <w:sz w:val="18"/>
          <w:szCs w:val="18"/>
        </w:rPr>
        <w:t>5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14329B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아이디 찾기 요청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7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956"/>
        <w:gridCol w:w="981"/>
        <w:gridCol w:w="5386"/>
        <w:gridCol w:w="7"/>
      </w:tblGrid>
      <w:tr w:rsidR="004253E1" w:rsidRPr="00863E57" w:rsidTr="00CE3E4F">
        <w:tc>
          <w:tcPr>
            <w:tcW w:w="2405" w:type="dxa"/>
            <w:shd w:val="clear" w:color="auto" w:fill="9CC2E5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330" w:type="dxa"/>
            <w:gridSpan w:val="4"/>
            <w:shd w:val="clear" w:color="auto" w:fill="9CC2E5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4253E1" w:rsidRPr="00863E57" w:rsidTr="00CE3E4F">
        <w:tc>
          <w:tcPr>
            <w:tcW w:w="2405" w:type="dxa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330" w:type="dxa"/>
            <w:gridSpan w:val="4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4253E1" w:rsidRPr="00863E57" w:rsidTr="00CE3E4F">
        <w:tc>
          <w:tcPr>
            <w:tcW w:w="2405" w:type="dxa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330" w:type="dxa"/>
            <w:gridSpan w:val="4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4253E1" w:rsidRPr="00863E57" w:rsidTr="00CE3E4F">
        <w:tc>
          <w:tcPr>
            <w:tcW w:w="2405" w:type="dxa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330" w:type="dxa"/>
            <w:gridSpan w:val="4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4253E1" w:rsidRPr="00863E57" w:rsidTr="00CE3E4F">
        <w:tc>
          <w:tcPr>
            <w:tcW w:w="2405" w:type="dxa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330" w:type="dxa"/>
            <w:gridSpan w:val="4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4253E1" w:rsidRPr="00863E57" w:rsidTr="00CE3E4F">
        <w:tc>
          <w:tcPr>
            <w:tcW w:w="2405" w:type="dxa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330" w:type="dxa"/>
            <w:gridSpan w:val="4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4253E1" w:rsidRPr="00863E57" w:rsidTr="00CE3E4F">
        <w:tc>
          <w:tcPr>
            <w:tcW w:w="9735" w:type="dxa"/>
            <w:gridSpan w:val="5"/>
            <w:shd w:val="clear" w:color="auto" w:fill="9CC2E5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4253E1" w:rsidRPr="00863E57" w:rsidTr="00CE3E4F">
        <w:tc>
          <w:tcPr>
            <w:tcW w:w="2405" w:type="dxa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30" w:type="dxa"/>
            <w:gridSpan w:val="4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4253E1" w:rsidRPr="00863E57" w:rsidTr="00CE3E4F">
        <w:tc>
          <w:tcPr>
            <w:tcW w:w="2405" w:type="dxa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330" w:type="dxa"/>
            <w:gridSpan w:val="4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4253E1" w:rsidRPr="00863E57" w:rsidTr="00CE3E4F">
        <w:tc>
          <w:tcPr>
            <w:tcW w:w="2405" w:type="dxa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330" w:type="dxa"/>
            <w:gridSpan w:val="4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4253E1" w:rsidRPr="00863E57" w:rsidTr="00CE3E4F">
        <w:tc>
          <w:tcPr>
            <w:tcW w:w="2405" w:type="dxa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330" w:type="dxa"/>
            <w:gridSpan w:val="4"/>
            <w:shd w:val="clear" w:color="auto" w:fill="auto"/>
          </w:tcPr>
          <w:p w:rsidR="004253E1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4253E1" w:rsidRPr="00863E57" w:rsidTr="00CE3E4F">
        <w:tc>
          <w:tcPr>
            <w:tcW w:w="2405" w:type="dxa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30" w:type="dxa"/>
            <w:gridSpan w:val="4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4253E1" w:rsidRPr="00863E57" w:rsidTr="00CE3E4F">
        <w:tc>
          <w:tcPr>
            <w:tcW w:w="2405" w:type="dxa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330" w:type="dxa"/>
            <w:gridSpan w:val="4"/>
            <w:shd w:val="clear" w:color="auto" w:fill="auto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4253E1" w:rsidRPr="00863E57" w:rsidTr="00CE3E4F">
        <w:tc>
          <w:tcPr>
            <w:tcW w:w="9735" w:type="dxa"/>
            <w:gridSpan w:val="5"/>
            <w:shd w:val="clear" w:color="auto" w:fill="9CC2E5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CE3E4F" w:rsidRPr="00863E57" w:rsidTr="00CE3E4F">
        <w:trPr>
          <w:gridAfter w:val="1"/>
          <w:wAfter w:w="7" w:type="dxa"/>
        </w:trPr>
        <w:tc>
          <w:tcPr>
            <w:tcW w:w="2405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956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CE3E4F" w:rsidRPr="00863E57" w:rsidTr="00CE3E4F">
        <w:trPr>
          <w:gridAfter w:val="1"/>
          <w:wAfter w:w="7" w:type="dxa"/>
        </w:trPr>
        <w:tc>
          <w:tcPr>
            <w:tcW w:w="2405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956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B37134" w:rsidRPr="00863E57" w:rsidTr="00CE3E4F">
        <w:trPr>
          <w:gridAfter w:val="1"/>
          <w:wAfter w:w="7" w:type="dxa"/>
        </w:trPr>
        <w:tc>
          <w:tcPr>
            <w:tcW w:w="2405" w:type="dxa"/>
            <w:shd w:val="clear" w:color="auto" w:fill="auto"/>
          </w:tcPr>
          <w:p w:rsidR="00B37134" w:rsidRPr="004F5042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hAnsi="나눔고딕코딩" w:cs="Arial" w:hint="eastAsia"/>
                <w:color w:val="000000" w:themeColor="text1"/>
                <w:sz w:val="18"/>
                <w:szCs w:val="18"/>
              </w:rPr>
            </w:pPr>
            <w:r w:rsidRPr="004F5042">
              <w:rPr>
                <w:rFonts w:ascii="나눔고딕코딩" w:hAnsi="나눔고딕코딩" w:cs="Arial"/>
                <w:color w:val="000000" w:themeColor="text1"/>
                <w:sz w:val="18"/>
                <w:szCs w:val="18"/>
              </w:rPr>
              <w:t>account.login_id</w:t>
            </w:r>
          </w:p>
        </w:tc>
        <w:tc>
          <w:tcPr>
            <w:tcW w:w="956" w:type="dxa"/>
            <w:shd w:val="clear" w:color="auto" w:fill="auto"/>
          </w:tcPr>
          <w:p w:rsidR="00B37134" w:rsidRPr="004F5042" w:rsidRDefault="00B37134" w:rsidP="00A53B89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 w:themeColor="text1"/>
                <w:kern w:val="0"/>
                <w:sz w:val="18"/>
                <w:szCs w:val="18"/>
              </w:rPr>
            </w:pPr>
            <w:r w:rsidRPr="004F5042">
              <w:rPr>
                <w:rFonts w:ascii="나눔고딕코딩" w:hAnsi="나눔고딕코딩" w:cs="Arial"/>
                <w:color w:val="000000" w:themeColor="text1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B37134" w:rsidRPr="004F5042" w:rsidRDefault="00B37134" w:rsidP="00A53B89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B37134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아이디</w:t>
            </w:r>
          </w:p>
        </w:tc>
      </w:tr>
      <w:tr w:rsidR="00B37134" w:rsidRPr="00863E57" w:rsidTr="00CE3E4F">
        <w:trPr>
          <w:gridAfter w:val="1"/>
          <w:wAfter w:w="7" w:type="dxa"/>
        </w:trPr>
        <w:tc>
          <w:tcPr>
            <w:tcW w:w="2405" w:type="dxa"/>
            <w:shd w:val="clear" w:color="auto" w:fill="auto"/>
          </w:tcPr>
          <w:p w:rsidR="00B37134" w:rsidRPr="004F5042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hAnsi="나눔고딕코딩" w:cs="Arial" w:hint="eastAsia"/>
                <w:color w:val="000000" w:themeColor="text1"/>
                <w:sz w:val="18"/>
                <w:szCs w:val="18"/>
              </w:rPr>
            </w:pPr>
            <w:r w:rsidRPr="004F5042">
              <w:rPr>
                <w:rFonts w:ascii="나눔고딕코딩" w:hAnsi="나눔고딕코딩" w:cs="Arial"/>
                <w:color w:val="000000" w:themeColor="text1"/>
                <w:sz w:val="18"/>
                <w:szCs w:val="18"/>
              </w:rPr>
              <w:t>account.provider_list[]</w:t>
            </w:r>
          </w:p>
        </w:tc>
        <w:tc>
          <w:tcPr>
            <w:tcW w:w="956" w:type="dxa"/>
            <w:shd w:val="clear" w:color="auto" w:fill="auto"/>
          </w:tcPr>
          <w:p w:rsidR="00B37134" w:rsidRPr="004F5042" w:rsidRDefault="00B37134" w:rsidP="00A53B89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 w:themeColor="text1"/>
                <w:kern w:val="0"/>
                <w:sz w:val="18"/>
                <w:szCs w:val="18"/>
              </w:rPr>
            </w:pPr>
            <w:r w:rsidRPr="004F5042">
              <w:rPr>
                <w:rFonts w:ascii="나눔고딕코딩" w:hAnsi="나눔고딕코딩" w:cs="Arial"/>
                <w:color w:val="000000" w:themeColor="text1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B37134" w:rsidRPr="004F5042" w:rsidRDefault="00B37134" w:rsidP="00A53B89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B37134" w:rsidRDefault="00B37134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SNS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종류(optional SNS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아이디가 있을경우에만)</w:t>
            </w:r>
          </w:p>
        </w:tc>
      </w:tr>
      <w:tr w:rsidR="004253E1" w:rsidRPr="00863E57" w:rsidTr="00CE3E4F">
        <w:tc>
          <w:tcPr>
            <w:tcW w:w="9735" w:type="dxa"/>
            <w:gridSpan w:val="5"/>
            <w:shd w:val="clear" w:color="auto" w:fill="9CC2E5"/>
          </w:tcPr>
          <w:p w:rsidR="004253E1" w:rsidRPr="00863E57" w:rsidRDefault="004253E1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4253E1" w:rsidRPr="00863E57" w:rsidTr="00CE3E4F">
        <w:tc>
          <w:tcPr>
            <w:tcW w:w="9735" w:type="dxa"/>
            <w:gridSpan w:val="5"/>
            <w:shd w:val="clear" w:color="auto" w:fill="auto"/>
          </w:tcPr>
          <w:p w:rsidR="004253E1" w:rsidRDefault="004253E1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4253E1" w:rsidRPr="00DD47FF" w:rsidRDefault="004253E1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4253E1" w:rsidRPr="00DD47FF" w:rsidRDefault="004253E1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Access-Control-Allow-Credentials: true</w:t>
            </w:r>
          </w:p>
          <w:p w:rsidR="004253E1" w:rsidRPr="00DD47FF" w:rsidRDefault="004253E1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4253E1" w:rsidRPr="00E45633" w:rsidRDefault="004253E1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4253E1" w:rsidRPr="00DD47FF" w:rsidRDefault="004253E1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4253E1" w:rsidRDefault="004253E1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2003A4" w:rsidRDefault="002003A4" w:rsidP="004F5042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//</w:t>
            </w:r>
            <w:r w:rsidRPr="002003A4">
              <w:rPr>
                <w:rFonts w:ascii="나눔고딕코딩" w:hAnsi="나눔고딕코딩"/>
                <w:b/>
                <w:sz w:val="18"/>
                <w:szCs w:val="18"/>
              </w:rPr>
              <w:t>SNS</w:t>
            </w:r>
            <w:r w:rsidRPr="002003A4">
              <w:rPr>
                <w:rFonts w:ascii="나눔고딕코딩" w:hAnsi="나눔고딕코딩" w:hint="eastAsia"/>
                <w:b/>
                <w:sz w:val="18"/>
                <w:szCs w:val="18"/>
              </w:rPr>
              <w:t>정보가</w:t>
            </w:r>
            <w:r w:rsidRPr="002003A4">
              <w:rPr>
                <w:rFonts w:ascii="나눔고딕코딩" w:hAnsi="나눔고딕코딩" w:hint="eastAsia"/>
                <w:b/>
                <w:sz w:val="18"/>
                <w:szCs w:val="18"/>
              </w:rPr>
              <w:t xml:space="preserve"> </w:t>
            </w:r>
            <w:r w:rsidRPr="002003A4">
              <w:rPr>
                <w:rFonts w:ascii="나눔고딕코딩" w:hAnsi="나눔고딕코딩" w:hint="eastAsia"/>
                <w:b/>
                <w:sz w:val="18"/>
                <w:szCs w:val="18"/>
              </w:rPr>
              <w:t>없는</w:t>
            </w:r>
            <w:r w:rsidRPr="002003A4">
              <w:rPr>
                <w:rFonts w:ascii="나눔고딕코딩" w:hAnsi="나눔고딕코딩" w:hint="eastAsia"/>
                <w:b/>
                <w:sz w:val="18"/>
                <w:szCs w:val="18"/>
              </w:rPr>
              <w:t xml:space="preserve"> </w:t>
            </w:r>
            <w:r w:rsidRPr="002003A4">
              <w:rPr>
                <w:rFonts w:ascii="나눔고딕코딩" w:hAnsi="나눔고딕코딩" w:hint="eastAsia"/>
                <w:b/>
                <w:sz w:val="18"/>
                <w:szCs w:val="18"/>
              </w:rPr>
              <w:t>경우</w:t>
            </w:r>
          </w:p>
          <w:p w:rsidR="004F5042" w:rsidRPr="004F5042" w:rsidRDefault="004F5042" w:rsidP="004F5042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4F5042" w:rsidRPr="004F5042" w:rsidRDefault="004F5042" w:rsidP="004F504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 xml:space="preserve">"result":{ </w:t>
            </w:r>
          </w:p>
          <w:p w:rsidR="004F5042" w:rsidRPr="004F5042" w:rsidRDefault="004F5042" w:rsidP="004F504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"code":0</w:t>
            </w:r>
          </w:p>
          <w:p w:rsidR="004F5042" w:rsidRPr="004F5042" w:rsidRDefault="004F5042" w:rsidP="004F5042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},</w:t>
            </w:r>
          </w:p>
          <w:p w:rsidR="004F5042" w:rsidRPr="004F5042" w:rsidRDefault="004F5042" w:rsidP="004F504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4F5042" w:rsidRPr="004F5042" w:rsidRDefault="004F5042" w:rsidP="004F504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"login_id":"Test25",</w:t>
            </w:r>
          </w:p>
          <w:p w:rsidR="00CE3E4F" w:rsidRDefault="004F5042" w:rsidP="004F504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"provider_list":[</w:t>
            </w:r>
          </w:p>
          <w:p w:rsidR="004F5042" w:rsidRPr="004F5042" w:rsidRDefault="004F5042" w:rsidP="004F504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]</w:t>
            </w:r>
          </w:p>
          <w:p w:rsidR="004F5042" w:rsidRPr="004F5042" w:rsidRDefault="004F5042" w:rsidP="004F5042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14329B" w:rsidRDefault="004F5042" w:rsidP="004F5042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14329B" w:rsidRDefault="0014329B" w:rsidP="004F5042">
            <w:pPr>
              <w:pStyle w:val="aff0"/>
              <w:rPr>
                <w:rFonts w:ascii="나눔고딕코딩" w:hAnsi="나눔고딕코딩" w:hint="eastAsia"/>
                <w:b/>
                <w:sz w:val="18"/>
                <w:szCs w:val="18"/>
              </w:rPr>
            </w:pPr>
            <w:r w:rsidRPr="0014329B">
              <w:rPr>
                <w:rFonts w:ascii="나눔고딕코딩" w:hAnsi="나눔고딕코딩"/>
                <w:b/>
                <w:sz w:val="18"/>
                <w:szCs w:val="18"/>
              </w:rPr>
              <w:t>//</w:t>
            </w:r>
            <w:r w:rsidRPr="0014329B">
              <w:rPr>
                <w:rFonts w:ascii="나눔고딕코딩" w:hAnsi="나눔고딕코딩" w:hint="eastAsia"/>
                <w:b/>
                <w:sz w:val="18"/>
                <w:szCs w:val="18"/>
              </w:rPr>
              <w:t>SNS</w:t>
            </w:r>
            <w:r w:rsidRPr="0014329B">
              <w:rPr>
                <w:rFonts w:ascii="나눔고딕코딩" w:hAnsi="나눔고딕코딩"/>
                <w:b/>
                <w:sz w:val="18"/>
                <w:szCs w:val="18"/>
              </w:rPr>
              <w:t xml:space="preserve"> </w:t>
            </w:r>
            <w:r w:rsidRPr="0014329B">
              <w:rPr>
                <w:rFonts w:ascii="나눔고딕코딩" w:hAnsi="나눔고딕코딩" w:hint="eastAsia"/>
                <w:b/>
                <w:sz w:val="18"/>
                <w:szCs w:val="18"/>
              </w:rPr>
              <w:t>정보가</w:t>
            </w:r>
            <w:r w:rsidRPr="0014329B">
              <w:rPr>
                <w:rFonts w:ascii="나눔고딕코딩" w:hAnsi="나눔고딕코딩" w:hint="eastAsia"/>
                <w:b/>
                <w:sz w:val="18"/>
                <w:szCs w:val="18"/>
              </w:rPr>
              <w:t xml:space="preserve"> </w:t>
            </w:r>
            <w:r w:rsidRPr="0014329B">
              <w:rPr>
                <w:rFonts w:ascii="나눔고딕코딩" w:hAnsi="나눔고딕코딩" w:hint="eastAsia"/>
                <w:b/>
                <w:sz w:val="18"/>
                <w:szCs w:val="18"/>
              </w:rPr>
              <w:t>있는</w:t>
            </w:r>
            <w:r w:rsidRPr="0014329B">
              <w:rPr>
                <w:rFonts w:ascii="나눔고딕코딩" w:hAnsi="나눔고딕코딩" w:hint="eastAsia"/>
                <w:b/>
                <w:sz w:val="18"/>
                <w:szCs w:val="18"/>
              </w:rPr>
              <w:t xml:space="preserve"> </w:t>
            </w:r>
            <w:r w:rsidRPr="0014329B">
              <w:rPr>
                <w:rFonts w:ascii="나눔고딕코딩" w:hAnsi="나눔고딕코딩" w:hint="eastAsia"/>
                <w:b/>
                <w:sz w:val="18"/>
                <w:szCs w:val="18"/>
              </w:rPr>
              <w:t>경우</w:t>
            </w:r>
          </w:p>
          <w:p w:rsidR="00CE3E4F" w:rsidRPr="004F5042" w:rsidRDefault="00CE3E4F" w:rsidP="00CE3E4F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CE3E4F" w:rsidRPr="004F5042" w:rsidRDefault="00CE3E4F" w:rsidP="00CE3E4F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 xml:space="preserve">"result":{ </w:t>
            </w:r>
          </w:p>
          <w:p w:rsidR="00CE3E4F" w:rsidRPr="004F5042" w:rsidRDefault="00CE3E4F" w:rsidP="00CE3E4F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"code":0</w:t>
            </w:r>
          </w:p>
          <w:p w:rsidR="00CE3E4F" w:rsidRPr="004F5042" w:rsidRDefault="00CE3E4F" w:rsidP="00CE3E4F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},</w:t>
            </w:r>
          </w:p>
          <w:p w:rsidR="00CE3E4F" w:rsidRPr="004F5042" w:rsidRDefault="00CE3E4F" w:rsidP="00CE3E4F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CE3E4F" w:rsidRPr="004F5042" w:rsidRDefault="00CE3E4F" w:rsidP="00CE3E4F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"login_id":"Test25",</w:t>
            </w:r>
          </w:p>
          <w:p w:rsidR="00CE3E4F" w:rsidRDefault="00CE3E4F" w:rsidP="00CE3E4F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"provider_list":[</w:t>
            </w:r>
          </w:p>
          <w:p w:rsidR="00CE3E4F" w:rsidRDefault="00CE3E4F" w:rsidP="00CE3E4F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"</w:t>
            </w:r>
            <w:r>
              <w:rPr>
                <w:rFonts w:ascii="나눔고딕코딩" w:hAnsi="나눔고딕코딩"/>
                <w:sz w:val="18"/>
                <w:szCs w:val="18"/>
              </w:rPr>
              <w:t>facebook</w:t>
            </w:r>
            <w:r w:rsidRPr="004F5042">
              <w:rPr>
                <w:rFonts w:ascii="나눔고딕코딩" w:hAnsi="나눔고딕코딩"/>
                <w:sz w:val="18"/>
                <w:szCs w:val="18"/>
              </w:rPr>
              <w:t>"</w:t>
            </w:r>
          </w:p>
          <w:p w:rsidR="00CE3E4F" w:rsidRPr="004F5042" w:rsidRDefault="00CE3E4F" w:rsidP="00CE3E4F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]</w:t>
            </w:r>
          </w:p>
          <w:p w:rsidR="00CE3E4F" w:rsidRPr="004F5042" w:rsidRDefault="00CE3E4F" w:rsidP="00CE3E4F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CE3E4F" w:rsidRPr="00CE3E4F" w:rsidRDefault="00CE3E4F" w:rsidP="004F5042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A53B89" w:rsidRPr="00C846EE" w:rsidRDefault="00A53B89" w:rsidP="00A53B89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30" w:name="_Toc27759619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>비밀번호 리셋</w:t>
      </w:r>
      <w:bookmarkEnd w:id="30"/>
    </w:p>
    <w:p w:rsidR="00A53B89" w:rsidRPr="00FB0B08" w:rsidRDefault="00A53B89" w:rsidP="00A53B89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비밀번호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초기화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한다</w:t>
      </w:r>
    </w:p>
    <w:p w:rsidR="00A53B89" w:rsidRPr="00863E57" w:rsidRDefault="00A53B89" w:rsidP="00A53B89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.2.1.6.1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비밀번호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리셋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80"/>
        <w:gridCol w:w="5378"/>
        <w:gridCol w:w="12"/>
      </w:tblGrid>
      <w:tr w:rsidR="00A53B89" w:rsidRPr="00863E57" w:rsidTr="00CE3E4F">
        <w:tc>
          <w:tcPr>
            <w:tcW w:w="2310" w:type="dxa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4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A53B89" w:rsidRPr="00863E57" w:rsidTr="00CE3E4F">
        <w:tc>
          <w:tcPr>
            <w:tcW w:w="2310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4"/>
            <w:shd w:val="clear" w:color="auto" w:fill="auto"/>
          </w:tcPr>
          <w:p w:rsidR="00A53B89" w:rsidRPr="009974BA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A53B8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/api/1.0/membership/user/reset</w:t>
            </w:r>
          </w:p>
        </w:tc>
      </w:tr>
      <w:tr w:rsidR="00A53B89" w:rsidRPr="00863E57" w:rsidTr="00CE3E4F">
        <w:tc>
          <w:tcPr>
            <w:tcW w:w="9626" w:type="dxa"/>
            <w:gridSpan w:val="5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A53B89" w:rsidRPr="00863E57" w:rsidTr="00CE3E4F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4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A53B89" w:rsidRPr="00863E57" w:rsidTr="00CE3E4F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4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A53B89" w:rsidRPr="00863E57" w:rsidTr="00CE3E4F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4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A53B89" w:rsidRPr="00863E57" w:rsidTr="00CE3E4F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4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A53B89" w:rsidRPr="00863E57" w:rsidTr="00CE3E4F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4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A53B89" w:rsidRPr="00863E57" w:rsidTr="00CE3E4F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4"/>
            <w:shd w:val="clear" w:color="auto" w:fill="auto"/>
          </w:tcPr>
          <w:p w:rsidR="00A53B89" w:rsidRPr="002C363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A53B89" w:rsidRPr="00863E57" w:rsidTr="00CE3E4F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4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A53B89" w:rsidRPr="00863E57" w:rsidTr="00CE3E4F">
        <w:tc>
          <w:tcPr>
            <w:tcW w:w="9626" w:type="dxa"/>
            <w:gridSpan w:val="5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CE3E4F" w:rsidRPr="00863E57" w:rsidTr="00CE3E4F">
        <w:trPr>
          <w:gridAfter w:val="1"/>
          <w:wAfter w:w="12" w:type="dxa"/>
        </w:trPr>
        <w:tc>
          <w:tcPr>
            <w:tcW w:w="2310" w:type="dxa"/>
            <w:shd w:val="clear" w:color="auto" w:fill="auto"/>
          </w:tcPr>
          <w:p w:rsidR="00CE3E4F" w:rsidRPr="00A53B89" w:rsidRDefault="00CE3E4F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53B89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CE3E4F" w:rsidRPr="00863E57" w:rsidRDefault="00CE3E4F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0" w:type="dxa"/>
            <w:shd w:val="clear" w:color="auto" w:fill="auto"/>
          </w:tcPr>
          <w:p w:rsidR="00CE3E4F" w:rsidRPr="00863E57" w:rsidRDefault="00CE3E4F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CE3E4F" w:rsidRPr="00863E57" w:rsidRDefault="00CE3E4F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아이디</w:t>
            </w:r>
          </w:p>
        </w:tc>
      </w:tr>
      <w:tr w:rsidR="00CE3E4F" w:rsidRPr="00863E57" w:rsidTr="00CE3E4F">
        <w:trPr>
          <w:gridAfter w:val="1"/>
          <w:wAfter w:w="12" w:type="dxa"/>
        </w:trPr>
        <w:tc>
          <w:tcPr>
            <w:tcW w:w="2310" w:type="dxa"/>
            <w:shd w:val="clear" w:color="auto" w:fill="auto"/>
          </w:tcPr>
          <w:p w:rsidR="00CE3E4F" w:rsidRPr="00A53B89" w:rsidRDefault="00CE3E4F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hAnsi="나눔고딕코딩" w:cs="Arial" w:hint="eastAsi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account.phone</w:t>
            </w:r>
          </w:p>
        </w:tc>
        <w:tc>
          <w:tcPr>
            <w:tcW w:w="946" w:type="dxa"/>
            <w:shd w:val="clear" w:color="auto" w:fill="auto"/>
          </w:tcPr>
          <w:p w:rsidR="00CE3E4F" w:rsidRDefault="00CE3E4F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0" w:type="dxa"/>
            <w:shd w:val="clear" w:color="auto" w:fill="auto"/>
          </w:tcPr>
          <w:p w:rsidR="00CE3E4F" w:rsidRDefault="00CE3E4F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CE3E4F" w:rsidRDefault="00CE3E4F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전화번호</w:t>
            </w:r>
          </w:p>
        </w:tc>
      </w:tr>
      <w:tr w:rsidR="00A53B89" w:rsidRPr="00863E57" w:rsidTr="00CE3E4F">
        <w:tc>
          <w:tcPr>
            <w:tcW w:w="9626" w:type="dxa"/>
            <w:gridSpan w:val="5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A53B89" w:rsidRPr="00863E57" w:rsidTr="00CE3E4F">
        <w:tc>
          <w:tcPr>
            <w:tcW w:w="9626" w:type="dxa"/>
            <w:gridSpan w:val="5"/>
            <w:shd w:val="clear" w:color="auto" w:fill="auto"/>
          </w:tcPr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A53B8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/api/1.0/membership/user/reset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A53B89" w:rsidRPr="006C4C21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D40BA4" w:rsidRDefault="00D40BA4" w:rsidP="00D40BA4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 w:hint="eastAsia"/>
                <w:sz w:val="18"/>
                <w:szCs w:val="18"/>
              </w:rPr>
              <w:t>{</w:t>
            </w:r>
          </w:p>
          <w:p w:rsidR="00D40BA4" w:rsidRPr="004F5042" w:rsidRDefault="00D40BA4" w:rsidP="00D40BA4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D40BA4" w:rsidRPr="004F5042" w:rsidRDefault="00D40BA4" w:rsidP="00D40BA4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t>"login_id":"Test25",</w:t>
            </w:r>
          </w:p>
          <w:p w:rsidR="00D40BA4" w:rsidRPr="004F5042" w:rsidRDefault="00D40BA4" w:rsidP="00D40BA4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</w:t>
            </w:r>
            <w:r>
              <w:rPr>
                <w:rFonts w:ascii="나눔고딕코딩" w:hAnsi="나눔고딕코딩" w:hint="eastAsia"/>
                <w:sz w:val="18"/>
                <w:szCs w:val="18"/>
              </w:rPr>
              <w:t>phone</w:t>
            </w:r>
            <w:r>
              <w:rPr>
                <w:rFonts w:ascii="나눔고딕코딩" w:hAnsi="나눔고딕코딩"/>
                <w:sz w:val="18"/>
                <w:szCs w:val="18"/>
              </w:rPr>
              <w:t>":”01000000000</w:t>
            </w:r>
          </w:p>
          <w:p w:rsidR="00D40BA4" w:rsidRPr="004F5042" w:rsidRDefault="00D40BA4" w:rsidP="00D40BA4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4F5042">
              <w:rPr>
                <w:rFonts w:ascii="나눔고딕코딩" w:hAnsi="나눔고딕코딩"/>
                <w:sz w:val="18"/>
                <w:szCs w:val="18"/>
              </w:rPr>
              <w:lastRenderedPageBreak/>
              <w:t>}</w:t>
            </w:r>
          </w:p>
          <w:p w:rsidR="00A53B89" w:rsidRPr="00406D8D" w:rsidRDefault="00D40BA4" w:rsidP="00A53B89">
            <w:pPr>
              <w:pStyle w:val="aff0"/>
            </w:pPr>
            <w:r>
              <w:rPr>
                <w:rFonts w:hint="eastAsia"/>
              </w:rPr>
              <w:t>}</w:t>
            </w:r>
          </w:p>
        </w:tc>
      </w:tr>
    </w:tbl>
    <w:p w:rsidR="00A53B89" w:rsidRPr="00863E57" w:rsidRDefault="00A53B89" w:rsidP="00A53B89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A53B89" w:rsidRPr="00863E57" w:rsidRDefault="00A53B89" w:rsidP="00A53B89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.6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14329B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비밀번호 리셋 요청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51"/>
        <w:gridCol w:w="992"/>
        <w:gridCol w:w="5386"/>
      </w:tblGrid>
      <w:tr w:rsidR="00A53B89" w:rsidRPr="00863E57" w:rsidTr="00A53B89">
        <w:tc>
          <w:tcPr>
            <w:tcW w:w="2405" w:type="dxa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A53B89" w:rsidRPr="00863E57" w:rsidTr="00A53B89">
        <w:tc>
          <w:tcPr>
            <w:tcW w:w="9634" w:type="dxa"/>
            <w:gridSpan w:val="4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A53B89" w:rsidRPr="00863E57" w:rsidTr="00A53B89">
        <w:tc>
          <w:tcPr>
            <w:tcW w:w="9634" w:type="dxa"/>
            <w:gridSpan w:val="4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CE3E4F" w:rsidRPr="00863E57" w:rsidTr="00CE3E4F">
        <w:tc>
          <w:tcPr>
            <w:tcW w:w="2405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51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92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CE3E4F" w:rsidRPr="00863E57" w:rsidTr="00CE3E4F">
        <w:tc>
          <w:tcPr>
            <w:tcW w:w="2405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51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A53B89" w:rsidRPr="00863E57" w:rsidTr="00A53B89">
        <w:tc>
          <w:tcPr>
            <w:tcW w:w="9634" w:type="dxa"/>
            <w:gridSpan w:val="4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A53B89" w:rsidRPr="00863E57" w:rsidTr="00A53B89">
        <w:tc>
          <w:tcPr>
            <w:tcW w:w="9634" w:type="dxa"/>
            <w:gridSpan w:val="4"/>
            <w:shd w:val="clear" w:color="auto" w:fill="auto"/>
          </w:tcPr>
          <w:p w:rsidR="00A53B89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A53B89" w:rsidRPr="00DD47FF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A53B89" w:rsidRPr="00DD47FF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A53B89" w:rsidRPr="00DD47FF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A53B89" w:rsidRPr="00E45633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A53B89" w:rsidRPr="00DD47FF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A53B89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A53B89" w:rsidRPr="00406D8D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A53B89" w:rsidRPr="00406D8D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"result": {</w:t>
            </w:r>
          </w:p>
          <w:p w:rsidR="00A53B89" w:rsidRPr="00406D8D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 0</w:t>
            </w:r>
          </w:p>
          <w:p w:rsidR="00A53B89" w:rsidRPr="00406D8D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A53B89" w:rsidRPr="00863E57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}</w:t>
            </w:r>
          </w:p>
        </w:tc>
      </w:tr>
    </w:tbl>
    <w:p w:rsidR="00A53B89" w:rsidRPr="00C846EE" w:rsidRDefault="00A53B89" w:rsidP="00A53B89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31" w:name="_Toc27759620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>로그아웃</w:t>
      </w:r>
      <w:bookmarkEnd w:id="31"/>
    </w:p>
    <w:p w:rsidR="00A53B89" w:rsidRPr="00A53B89" w:rsidRDefault="00A53B89" w:rsidP="00A53B89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로그인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되어있는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계정의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로그아웃을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요청한다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.</w:t>
      </w:r>
    </w:p>
    <w:p w:rsidR="00A53B89" w:rsidRPr="00863E57" w:rsidRDefault="00A53B89" w:rsidP="00A53B89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4F5042">
        <w:rPr>
          <w:rFonts w:ascii="나눔고딕코딩" w:eastAsia="굴림" w:hAnsi="나눔고딕코딩" w:cs="나눔고딕코딩"/>
          <w:kern w:val="0"/>
          <w:sz w:val="18"/>
          <w:szCs w:val="18"/>
        </w:rPr>
        <w:t>7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 w:rsidR="0014329B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로그아웃</w:t>
      </w:r>
      <w:r w:rsidR="0014329B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A53B89" w:rsidRPr="00863E57" w:rsidTr="00A53B89">
        <w:tc>
          <w:tcPr>
            <w:tcW w:w="2310" w:type="dxa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A53B89" w:rsidRPr="00863E57" w:rsidTr="00A53B89">
        <w:tc>
          <w:tcPr>
            <w:tcW w:w="2310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53B89" w:rsidRPr="009974BA" w:rsidRDefault="00A53B89" w:rsidP="004F504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="004F5042">
              <w:t xml:space="preserve"> </w:t>
            </w:r>
            <w:r w:rsidR="004F5042" w:rsidRPr="004F504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/api/1.0/membership/user/logout</w:t>
            </w:r>
          </w:p>
        </w:tc>
      </w:tr>
      <w:tr w:rsidR="00A53B89" w:rsidRPr="00863E57" w:rsidTr="00A53B89">
        <w:tc>
          <w:tcPr>
            <w:tcW w:w="9626" w:type="dxa"/>
            <w:gridSpan w:val="4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A53B89" w:rsidRPr="00863E57" w:rsidTr="00A53B89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A53B89" w:rsidRPr="00863E57" w:rsidTr="00A53B89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A53B89" w:rsidRPr="00863E57" w:rsidTr="00A53B89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A53B89" w:rsidRPr="00863E57" w:rsidTr="00A53B89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A53B89" w:rsidRPr="00863E57" w:rsidTr="00A53B89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A53B89" w:rsidRPr="00863E57" w:rsidTr="00A53B89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53B89" w:rsidRPr="002C363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A53B89" w:rsidRPr="00863E57" w:rsidTr="00A53B89">
        <w:tc>
          <w:tcPr>
            <w:tcW w:w="2310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A53B89" w:rsidRPr="00863E57" w:rsidTr="00A53B89">
        <w:tc>
          <w:tcPr>
            <w:tcW w:w="9626" w:type="dxa"/>
            <w:gridSpan w:val="4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CE3E4F" w:rsidRPr="00863E57" w:rsidTr="00CE3E4F">
        <w:tc>
          <w:tcPr>
            <w:tcW w:w="2310" w:type="dxa"/>
            <w:shd w:val="clear" w:color="auto" w:fill="auto"/>
          </w:tcPr>
          <w:p w:rsidR="00CE3E4F" w:rsidRPr="004F5042" w:rsidRDefault="00CE3E4F" w:rsidP="004F5042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CE3E4F" w:rsidRPr="00863E57" w:rsidRDefault="00CE3E4F" w:rsidP="004F504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CE3E4F" w:rsidRPr="00863E57" w:rsidRDefault="00CE3E4F" w:rsidP="004F504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CE3E4F" w:rsidRPr="00863E57" w:rsidRDefault="00CE3E4F" w:rsidP="004F504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CE3E4F" w:rsidRPr="00863E57" w:rsidTr="00CE3E4F">
        <w:tc>
          <w:tcPr>
            <w:tcW w:w="2310" w:type="dxa"/>
            <w:shd w:val="clear" w:color="auto" w:fill="auto"/>
          </w:tcPr>
          <w:p w:rsidR="00CE3E4F" w:rsidRPr="004F5042" w:rsidRDefault="00CE3E4F" w:rsidP="004F5042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account.auth_token</w:t>
            </w:r>
          </w:p>
        </w:tc>
        <w:tc>
          <w:tcPr>
            <w:tcW w:w="946" w:type="dxa"/>
            <w:shd w:val="clear" w:color="auto" w:fill="auto"/>
          </w:tcPr>
          <w:p w:rsidR="00CE3E4F" w:rsidRPr="00662B0D" w:rsidRDefault="00CE3E4F" w:rsidP="004F504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CE3E4F" w:rsidRPr="00662B0D" w:rsidRDefault="00CE3E4F" w:rsidP="004F504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CE3E4F" w:rsidRPr="00863E57" w:rsidRDefault="00CE3E4F" w:rsidP="004F504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인증키</w:t>
            </w:r>
          </w:p>
        </w:tc>
      </w:tr>
      <w:tr w:rsidR="00A53B89" w:rsidRPr="00863E57" w:rsidTr="00A53B89">
        <w:tc>
          <w:tcPr>
            <w:tcW w:w="9626" w:type="dxa"/>
            <w:gridSpan w:val="4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A53B89" w:rsidRPr="00863E57" w:rsidTr="00A53B89">
        <w:tc>
          <w:tcPr>
            <w:tcW w:w="9626" w:type="dxa"/>
            <w:gridSpan w:val="4"/>
            <w:shd w:val="clear" w:color="auto" w:fill="auto"/>
          </w:tcPr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697756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/api/1.0/membership/auth/verify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A53B89" w:rsidRPr="00F151C0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A53B89" w:rsidRPr="006C4C21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D40BA4" w:rsidRPr="001727B9" w:rsidRDefault="00D40BA4" w:rsidP="00D40BA4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D40BA4" w:rsidRPr="001727B9" w:rsidRDefault="00D40BA4" w:rsidP="00D40BA4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D40BA4" w:rsidRDefault="00D40BA4" w:rsidP="00D40BA4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>"login_id":"</w:t>
            </w:r>
            <w:r>
              <w:rPr>
                <w:rFonts w:ascii="나눔고딕코딩" w:hAnsi="나눔고딕코딩"/>
                <w:sz w:val="18"/>
                <w:szCs w:val="18"/>
              </w:rPr>
              <w:t>test30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>",</w:t>
            </w:r>
          </w:p>
          <w:p w:rsidR="00D40BA4" w:rsidRPr="001727B9" w:rsidRDefault="00D40BA4" w:rsidP="00D40BA4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lastRenderedPageBreak/>
              <w:t>"auth_token":"</w:t>
            </w:r>
            <w:r>
              <w:rPr>
                <w:rFonts w:ascii="나눔고딕코딩" w:hAnsi="나눔고딕코딩"/>
                <w:sz w:val="18"/>
                <w:szCs w:val="18"/>
              </w:rPr>
              <w:t>dsjdjfk0289djmkw92135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>",</w:t>
            </w:r>
          </w:p>
          <w:p w:rsidR="00D40BA4" w:rsidRPr="001727B9" w:rsidRDefault="00D40BA4" w:rsidP="00D40BA4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A53B89" w:rsidRPr="00406D8D" w:rsidRDefault="00D40BA4" w:rsidP="00D40BA4">
            <w:pPr>
              <w:pStyle w:val="aff0"/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A53B89" w:rsidRPr="00863E57" w:rsidRDefault="00A53B89" w:rsidP="00A53B89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A53B89" w:rsidRPr="00863E57" w:rsidRDefault="00A53B89" w:rsidP="00A53B89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4F5042">
        <w:rPr>
          <w:rFonts w:ascii="나눔고딕코딩" w:eastAsia="나눔고딕코딩" w:hAnsi="나눔고딕코딩" w:cs="나눔고딕코딩"/>
          <w:kern w:val="0"/>
          <w:sz w:val="18"/>
          <w:szCs w:val="18"/>
        </w:rPr>
        <w:t>7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14329B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로그아웃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A53B89" w:rsidRPr="00863E57" w:rsidTr="00A53B89">
        <w:tc>
          <w:tcPr>
            <w:tcW w:w="2405" w:type="dxa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A53B89" w:rsidRPr="00863E57" w:rsidTr="00A53B89">
        <w:tc>
          <w:tcPr>
            <w:tcW w:w="9634" w:type="dxa"/>
            <w:gridSpan w:val="4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A53B89" w:rsidRPr="00863E57" w:rsidTr="00A53B89">
        <w:tc>
          <w:tcPr>
            <w:tcW w:w="2405" w:type="dxa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A53B89" w:rsidRPr="00863E57" w:rsidTr="00A53B89">
        <w:tc>
          <w:tcPr>
            <w:tcW w:w="9634" w:type="dxa"/>
            <w:gridSpan w:val="4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CE3E4F" w:rsidRPr="00863E57" w:rsidTr="00CE3E4F">
        <w:tc>
          <w:tcPr>
            <w:tcW w:w="2405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CE3E4F" w:rsidRPr="00863E57" w:rsidTr="00CE3E4F">
        <w:tc>
          <w:tcPr>
            <w:tcW w:w="2405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CE3E4F" w:rsidRPr="00863E57" w:rsidRDefault="00CE3E4F" w:rsidP="00CE3E4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A53B89" w:rsidRPr="00863E57" w:rsidTr="00A53B89">
        <w:tc>
          <w:tcPr>
            <w:tcW w:w="9634" w:type="dxa"/>
            <w:gridSpan w:val="4"/>
            <w:shd w:val="clear" w:color="auto" w:fill="9CC2E5"/>
          </w:tcPr>
          <w:p w:rsidR="00A53B89" w:rsidRPr="00863E57" w:rsidRDefault="00A53B89" w:rsidP="00A53B8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A53B89" w:rsidRPr="00863E57" w:rsidTr="00A53B89">
        <w:tc>
          <w:tcPr>
            <w:tcW w:w="9634" w:type="dxa"/>
            <w:gridSpan w:val="4"/>
            <w:shd w:val="clear" w:color="auto" w:fill="auto"/>
          </w:tcPr>
          <w:p w:rsidR="00A53B89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A53B89" w:rsidRPr="00DD47FF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A53B89" w:rsidRPr="00DD47FF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A53B89" w:rsidRPr="00DD47FF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A53B89" w:rsidRPr="00E45633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A53B89" w:rsidRPr="00DD47FF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A53B89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A53B89" w:rsidRPr="00406D8D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A53B89" w:rsidRPr="00406D8D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"result": {</w:t>
            </w:r>
          </w:p>
          <w:p w:rsidR="00A53B89" w:rsidRPr="00406D8D" w:rsidRDefault="00A53B89" w:rsidP="00A53B8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 xml:space="preserve">        "code": 0</w:t>
            </w:r>
          </w:p>
          <w:p w:rsidR="00D40BA4" w:rsidRDefault="00D40BA4" w:rsidP="00D40BA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}</w:t>
            </w:r>
          </w:p>
          <w:p w:rsidR="00A53B89" w:rsidRPr="00863E57" w:rsidRDefault="00A53B89" w:rsidP="00D40BA4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5166F6" w:rsidRPr="00C846EE" w:rsidRDefault="005166F6" w:rsidP="005166F6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32" w:name="_Toc27759621"/>
      <w:r>
        <w:rPr>
          <w:rFonts w:ascii="굴림" w:eastAsia="굴림" w:hAnsi="굴림" w:cs="나눔고딕코딩"/>
          <w:b/>
          <w:kern w:val="0"/>
          <w:szCs w:val="22"/>
        </w:rPr>
        <w:lastRenderedPageBreak/>
        <w:t xml:space="preserve">SNS </w:t>
      </w:r>
      <w:r w:rsidR="001727B9">
        <w:rPr>
          <w:rFonts w:ascii="굴림" w:eastAsia="굴림" w:hAnsi="굴림" w:cs="나눔고딕코딩" w:hint="eastAsia"/>
          <w:b/>
          <w:kern w:val="0"/>
          <w:szCs w:val="22"/>
        </w:rPr>
        <w:t>계정</w:t>
      </w:r>
      <w:r>
        <w:rPr>
          <w:rFonts w:ascii="굴림" w:eastAsia="굴림" w:hAnsi="굴림" w:cs="나눔고딕코딩" w:hint="eastAsia"/>
          <w:b/>
          <w:kern w:val="0"/>
          <w:szCs w:val="22"/>
        </w:rPr>
        <w:t xml:space="preserve"> 추가</w:t>
      </w:r>
      <w:bookmarkEnd w:id="32"/>
    </w:p>
    <w:p w:rsidR="005166F6" w:rsidRPr="00A53B89" w:rsidRDefault="005166F6" w:rsidP="005166F6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계정에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 w:rsidR="001727B9">
        <w:rPr>
          <w:rFonts w:ascii="나눔고딕코딩" w:eastAsia="굴림" w:hAnsi="나눔고딕코딩" w:cs="나눔고딕코딩"/>
          <w:kern w:val="0"/>
          <w:szCs w:val="20"/>
        </w:rPr>
        <w:t>SNS</w:t>
      </w:r>
      <w:r w:rsidR="001727B9">
        <w:rPr>
          <w:rFonts w:ascii="나눔고딕코딩" w:eastAsia="굴림" w:hAnsi="나눔고딕코딩" w:cs="나눔고딕코딩" w:hint="eastAsia"/>
          <w:kern w:val="0"/>
          <w:szCs w:val="20"/>
        </w:rPr>
        <w:t>연동을</w:t>
      </w:r>
      <w:r w:rsidR="001727B9"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 w:rsidR="001727B9">
        <w:rPr>
          <w:rFonts w:ascii="나눔고딕코딩" w:eastAsia="굴림" w:hAnsi="나눔고딕코딩" w:cs="나눔고딕코딩" w:hint="eastAsia"/>
          <w:kern w:val="0"/>
          <w:szCs w:val="20"/>
        </w:rPr>
        <w:t>위하여</w:t>
      </w:r>
      <w:r w:rsidR="001727B9"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 w:rsidR="001727B9">
        <w:rPr>
          <w:rFonts w:ascii="나눔고딕코딩" w:eastAsia="굴림" w:hAnsi="나눔고딕코딩" w:cs="나눔고딕코딩" w:hint="eastAsia"/>
          <w:kern w:val="0"/>
          <w:szCs w:val="20"/>
        </w:rPr>
        <w:t>요청한다</w:t>
      </w:r>
    </w:p>
    <w:p w:rsidR="005166F6" w:rsidRPr="00863E57" w:rsidRDefault="005166F6" w:rsidP="005166F6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1727B9">
        <w:rPr>
          <w:rFonts w:ascii="나눔고딕코딩" w:eastAsia="굴림" w:hAnsi="나눔고딕코딩" w:cs="나눔고딕코딩"/>
          <w:kern w:val="0"/>
          <w:sz w:val="18"/>
          <w:szCs w:val="18"/>
        </w:rPr>
        <w:t>8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 w:rsidR="001727B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SNS </w:t>
      </w:r>
      <w:r w:rsidR="001727B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계정</w:t>
      </w:r>
      <w:r w:rsidR="001727B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1727B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추가</w:t>
      </w:r>
      <w:r w:rsidR="001727B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5166F6" w:rsidRPr="00863E57" w:rsidTr="00715AB9">
        <w:tc>
          <w:tcPr>
            <w:tcW w:w="2310" w:type="dxa"/>
            <w:shd w:val="clear" w:color="auto" w:fill="9CC2E5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5166F6" w:rsidRPr="00863E57" w:rsidTr="00715AB9">
        <w:tc>
          <w:tcPr>
            <w:tcW w:w="2310" w:type="dxa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166F6" w:rsidRPr="009974BA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="00E364B0">
              <w:t xml:space="preserve"> </w:t>
            </w:r>
            <w:r w:rsidR="00E364B0" w:rsidRPr="00E364B0">
              <w:rPr>
                <w:rFonts w:ascii="나눔고딕코딩" w:hAnsi="나눔고딕코딩"/>
                <w:sz w:val="18"/>
                <w:szCs w:val="18"/>
              </w:rPr>
              <w:t>/api/1.0/membership/regist/addsns</w:t>
            </w:r>
          </w:p>
        </w:tc>
      </w:tr>
      <w:tr w:rsidR="005166F6" w:rsidRPr="00863E57" w:rsidTr="00715AB9">
        <w:tc>
          <w:tcPr>
            <w:tcW w:w="9626" w:type="dxa"/>
            <w:gridSpan w:val="4"/>
            <w:shd w:val="clear" w:color="auto" w:fill="9CC2E5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5166F6" w:rsidRPr="00863E57" w:rsidTr="00715AB9">
        <w:tc>
          <w:tcPr>
            <w:tcW w:w="2310" w:type="dxa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5166F6" w:rsidRPr="00863E57" w:rsidTr="00715AB9">
        <w:tc>
          <w:tcPr>
            <w:tcW w:w="2310" w:type="dxa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5166F6" w:rsidRPr="00863E57" w:rsidTr="00715AB9">
        <w:tc>
          <w:tcPr>
            <w:tcW w:w="2310" w:type="dxa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5166F6" w:rsidRPr="00863E57" w:rsidTr="00715AB9">
        <w:tc>
          <w:tcPr>
            <w:tcW w:w="2310" w:type="dxa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5166F6" w:rsidRPr="00863E57" w:rsidTr="00715AB9">
        <w:tc>
          <w:tcPr>
            <w:tcW w:w="2310" w:type="dxa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5166F6" w:rsidRPr="00863E57" w:rsidTr="00715AB9">
        <w:tc>
          <w:tcPr>
            <w:tcW w:w="2310" w:type="dxa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166F6" w:rsidRPr="002C3630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5166F6" w:rsidRPr="00863E57" w:rsidTr="00715AB9">
        <w:tc>
          <w:tcPr>
            <w:tcW w:w="2310" w:type="dxa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5166F6" w:rsidRPr="00863E57" w:rsidTr="00715AB9">
        <w:tc>
          <w:tcPr>
            <w:tcW w:w="9626" w:type="dxa"/>
            <w:gridSpan w:val="4"/>
            <w:shd w:val="clear" w:color="auto" w:fill="9CC2E5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105B9" w:rsidRPr="00863E57" w:rsidTr="004105B9">
        <w:tc>
          <w:tcPr>
            <w:tcW w:w="2310" w:type="dxa"/>
            <w:shd w:val="clear" w:color="auto" w:fill="auto"/>
          </w:tcPr>
          <w:p w:rsidR="004105B9" w:rsidRPr="004F5042" w:rsidRDefault="004105B9" w:rsidP="00581ED8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account.oauth_provider</w:t>
            </w:r>
          </w:p>
        </w:tc>
        <w:tc>
          <w:tcPr>
            <w:tcW w:w="946" w:type="dxa"/>
            <w:shd w:val="clear" w:color="auto" w:fill="auto"/>
          </w:tcPr>
          <w:p w:rsidR="004105B9" w:rsidRPr="00863E57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5B9" w:rsidRPr="00863E57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5B9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SNS 종류</w:t>
            </w:r>
          </w:p>
          <w:p w:rsidR="004105B9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NAVER</w:t>
            </w:r>
          </w:p>
          <w:p w:rsidR="004105B9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KAKAO</w:t>
            </w:r>
          </w:p>
          <w:p w:rsidR="004105B9" w:rsidRPr="00437D0A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FACEBOOK</w:t>
            </w:r>
          </w:p>
        </w:tc>
      </w:tr>
      <w:tr w:rsidR="004105B9" w:rsidRPr="00863E57" w:rsidTr="004105B9">
        <w:tc>
          <w:tcPr>
            <w:tcW w:w="2310" w:type="dxa"/>
            <w:shd w:val="clear" w:color="auto" w:fill="auto"/>
          </w:tcPr>
          <w:p w:rsidR="004105B9" w:rsidRPr="004F5042" w:rsidRDefault="004105B9" w:rsidP="00581ED8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ccount.</w:t>
            </w: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oauth_id</w:t>
            </w:r>
          </w:p>
        </w:tc>
        <w:tc>
          <w:tcPr>
            <w:tcW w:w="946" w:type="dxa"/>
            <w:shd w:val="clear" w:color="auto" w:fill="auto"/>
          </w:tcPr>
          <w:p w:rsidR="004105B9" w:rsidRPr="00662B0D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5B9" w:rsidRPr="00662B0D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5B9" w:rsidRPr="00437D0A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SNS Oauth ID</w:t>
            </w:r>
          </w:p>
        </w:tc>
      </w:tr>
      <w:tr w:rsidR="004105B9" w:rsidRPr="00863E57" w:rsidTr="004105B9">
        <w:tc>
          <w:tcPr>
            <w:tcW w:w="2310" w:type="dxa"/>
            <w:shd w:val="clear" w:color="auto" w:fill="auto"/>
          </w:tcPr>
          <w:p w:rsidR="004105B9" w:rsidRPr="004F5042" w:rsidRDefault="004105B9" w:rsidP="00581ED8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account.oauth_token</w:t>
            </w:r>
          </w:p>
        </w:tc>
        <w:tc>
          <w:tcPr>
            <w:tcW w:w="946" w:type="dxa"/>
            <w:shd w:val="clear" w:color="auto" w:fill="auto"/>
          </w:tcPr>
          <w:p w:rsidR="004105B9" w:rsidRPr="00863E57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5B9" w:rsidRPr="00863E57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5B9" w:rsidRPr="00437D0A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37D0A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SNS OAuth token</w:t>
            </w:r>
          </w:p>
        </w:tc>
      </w:tr>
      <w:tr w:rsidR="004105B9" w:rsidRPr="00863E57" w:rsidTr="004105B9">
        <w:tc>
          <w:tcPr>
            <w:tcW w:w="2310" w:type="dxa"/>
            <w:shd w:val="clear" w:color="auto" w:fill="auto"/>
          </w:tcPr>
          <w:p w:rsidR="004105B9" w:rsidRPr="004F5042" w:rsidRDefault="004105B9" w:rsidP="00581ED8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4105B9" w:rsidRPr="00662B0D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5B9" w:rsidRPr="00662B0D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5B9" w:rsidRPr="00863E57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4105B9" w:rsidRPr="00863E57" w:rsidTr="004105B9">
        <w:tc>
          <w:tcPr>
            <w:tcW w:w="2310" w:type="dxa"/>
            <w:shd w:val="clear" w:color="auto" w:fill="auto"/>
          </w:tcPr>
          <w:p w:rsidR="004105B9" w:rsidRPr="004F5042" w:rsidRDefault="004105B9" w:rsidP="00581ED8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account.auth_key</w:t>
            </w:r>
          </w:p>
        </w:tc>
        <w:tc>
          <w:tcPr>
            <w:tcW w:w="946" w:type="dxa"/>
            <w:shd w:val="clear" w:color="auto" w:fill="auto"/>
          </w:tcPr>
          <w:p w:rsidR="004105B9" w:rsidRPr="00863E57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5B9" w:rsidRPr="00863E57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5B9" w:rsidRPr="00863E57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인증키</w:t>
            </w:r>
          </w:p>
        </w:tc>
      </w:tr>
      <w:tr w:rsidR="004105B9" w:rsidRPr="00863E57" w:rsidTr="004105B9">
        <w:tc>
          <w:tcPr>
            <w:tcW w:w="2310" w:type="dxa"/>
            <w:shd w:val="clear" w:color="auto" w:fill="auto"/>
          </w:tcPr>
          <w:p w:rsidR="004105B9" w:rsidRPr="004F5042" w:rsidRDefault="004105B9" w:rsidP="00581ED8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ccount.</w:t>
            </w: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group_id</w:t>
            </w:r>
          </w:p>
        </w:tc>
        <w:tc>
          <w:tcPr>
            <w:tcW w:w="946" w:type="dxa"/>
            <w:shd w:val="clear" w:color="auto" w:fill="auto"/>
          </w:tcPr>
          <w:p w:rsidR="004105B9" w:rsidRPr="00662B0D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5B9" w:rsidRPr="00662B0D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5B9" w:rsidRDefault="004105B9" w:rsidP="00581E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 아이디(해당 아이디가 그룹 아이디가 있는경우)</w:t>
            </w:r>
          </w:p>
        </w:tc>
      </w:tr>
      <w:tr w:rsidR="005166F6" w:rsidRPr="00863E57" w:rsidTr="00715AB9">
        <w:tc>
          <w:tcPr>
            <w:tcW w:w="9626" w:type="dxa"/>
            <w:gridSpan w:val="4"/>
            <w:shd w:val="clear" w:color="auto" w:fill="9CC2E5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5166F6" w:rsidRPr="00863E57" w:rsidTr="00715AB9">
        <w:tc>
          <w:tcPr>
            <w:tcW w:w="9626" w:type="dxa"/>
            <w:gridSpan w:val="4"/>
            <w:shd w:val="clear" w:color="auto" w:fill="auto"/>
          </w:tcPr>
          <w:p w:rsidR="005166F6" w:rsidRPr="00F151C0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="00E364B0" w:rsidRPr="00E364B0">
              <w:rPr>
                <w:rFonts w:ascii="나눔고딕코딩" w:hAnsi="나눔고딕코딩" w:cs="Arial"/>
                <w:color w:val="000000"/>
                <w:szCs w:val="20"/>
                <w:shd w:val="clear" w:color="auto" w:fill="FFFFFF"/>
              </w:rPr>
              <w:t>/api/1.0/membership/regist/addsns</w:t>
            </w:r>
            <w:r w:rsidR="00E364B0">
              <w:rPr>
                <w:rFonts w:ascii="나눔고딕코딩" w:hAnsi="나눔고딕코딩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5166F6" w:rsidRPr="00F151C0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5166F6" w:rsidRPr="00F151C0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5166F6" w:rsidRPr="00F151C0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5166F6" w:rsidRPr="00F151C0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5166F6" w:rsidRPr="00F151C0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5166F6" w:rsidRPr="00F151C0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5166F6" w:rsidRPr="006C4C21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E364B0" w:rsidRPr="00E364B0" w:rsidRDefault="00E364B0" w:rsidP="00E364B0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364B0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E364B0" w:rsidRPr="00E364B0" w:rsidRDefault="00E364B0" w:rsidP="00E364B0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364B0">
              <w:rPr>
                <w:rFonts w:ascii="나눔고딕코딩" w:hAnsi="나눔고딕코딩"/>
                <w:sz w:val="18"/>
                <w:szCs w:val="18"/>
              </w:rPr>
              <w:t xml:space="preserve">   "account":{ </w:t>
            </w:r>
          </w:p>
          <w:p w:rsidR="00E364B0" w:rsidRPr="00E364B0" w:rsidRDefault="00E364B0" w:rsidP="00E364B0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364B0">
              <w:rPr>
                <w:rFonts w:ascii="나눔고딕코딩" w:hAnsi="나눔고딕코딩"/>
                <w:sz w:val="18"/>
                <w:szCs w:val="18"/>
              </w:rPr>
              <w:t xml:space="preserve">      "oauth_provider":"facebook",</w:t>
            </w:r>
          </w:p>
          <w:p w:rsidR="00E364B0" w:rsidRPr="00E364B0" w:rsidRDefault="00E364B0" w:rsidP="00E364B0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364B0">
              <w:rPr>
                <w:rFonts w:ascii="나눔고딕코딩" w:hAnsi="나눔고딕코딩"/>
                <w:sz w:val="18"/>
                <w:szCs w:val="18"/>
              </w:rPr>
              <w:t xml:space="preserve">      "oauth_id":"110630157053033",</w:t>
            </w:r>
          </w:p>
          <w:p w:rsidR="00E364B0" w:rsidRPr="00E364B0" w:rsidRDefault="00E364B0" w:rsidP="00E364B0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364B0">
              <w:rPr>
                <w:rFonts w:ascii="나눔고딕코딩" w:hAnsi="나눔고딕코딩"/>
                <w:sz w:val="18"/>
                <w:szCs w:val="18"/>
              </w:rPr>
              <w:t xml:space="preserve">      "oauth_token":"</w:t>
            </w:r>
            <w:r w:rsidR="00D40BA4">
              <w:rPr>
                <w:rFonts w:ascii="나눔고딕코딩" w:hAnsi="나눔고딕코딩"/>
                <w:sz w:val="18"/>
                <w:szCs w:val="18"/>
              </w:rPr>
              <w:t>123456789abcabc</w:t>
            </w:r>
            <w:r w:rsidRPr="00E364B0">
              <w:rPr>
                <w:rFonts w:ascii="나눔고딕코딩" w:hAnsi="나눔고딕코딩"/>
                <w:sz w:val="18"/>
                <w:szCs w:val="18"/>
              </w:rPr>
              <w:t>",</w:t>
            </w:r>
          </w:p>
          <w:p w:rsidR="00E364B0" w:rsidRPr="00E364B0" w:rsidRDefault="00E364B0" w:rsidP="00E364B0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364B0">
              <w:rPr>
                <w:rFonts w:ascii="나눔고딕코딩" w:hAnsi="나눔고딕코딩"/>
                <w:sz w:val="18"/>
                <w:szCs w:val="18"/>
              </w:rPr>
              <w:t xml:space="preserve">      "login_id":"Test1217",</w:t>
            </w:r>
          </w:p>
          <w:p w:rsidR="00E364B0" w:rsidRPr="00E364B0" w:rsidRDefault="00E364B0" w:rsidP="00E364B0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364B0">
              <w:rPr>
                <w:rFonts w:ascii="나눔고딕코딩" w:hAnsi="나눔고딕코딩"/>
                <w:sz w:val="18"/>
                <w:szCs w:val="18"/>
              </w:rPr>
              <w:t xml:space="preserve">      "auth_token":"</w:t>
            </w:r>
            <w:r w:rsidR="00462117">
              <w:rPr>
                <w:rFonts w:ascii="나눔고딕코딩" w:hAnsi="나눔고딕코딩" w:hint="eastAsia"/>
                <w:sz w:val="18"/>
                <w:szCs w:val="18"/>
              </w:rPr>
              <w:t>123456789abc</w:t>
            </w:r>
            <w:r w:rsidRPr="00E364B0">
              <w:rPr>
                <w:rFonts w:ascii="나눔고딕코딩" w:hAnsi="나눔고딕코딩"/>
                <w:sz w:val="18"/>
                <w:szCs w:val="18"/>
              </w:rPr>
              <w:t>",</w:t>
            </w:r>
          </w:p>
          <w:p w:rsidR="00E364B0" w:rsidRPr="00E364B0" w:rsidRDefault="00E364B0" w:rsidP="00E364B0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364B0">
              <w:rPr>
                <w:rFonts w:ascii="나눔고딕코딩" w:hAnsi="나눔고딕코딩"/>
                <w:sz w:val="18"/>
                <w:szCs w:val="18"/>
              </w:rPr>
              <w:t xml:space="preserve">      "group_id":""</w:t>
            </w:r>
          </w:p>
          <w:p w:rsidR="00E364B0" w:rsidRPr="00E364B0" w:rsidRDefault="00E364B0" w:rsidP="00E364B0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364B0">
              <w:rPr>
                <w:rFonts w:ascii="나눔고딕코딩" w:hAnsi="나눔고딕코딩"/>
                <w:sz w:val="18"/>
                <w:szCs w:val="18"/>
              </w:rPr>
              <w:t xml:space="preserve">   }</w:t>
            </w:r>
          </w:p>
          <w:p w:rsidR="005166F6" w:rsidRPr="00406D8D" w:rsidRDefault="00E364B0" w:rsidP="00E364B0">
            <w:pPr>
              <w:pStyle w:val="aff0"/>
            </w:pPr>
            <w:r w:rsidRPr="00E364B0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5166F6" w:rsidRPr="00863E57" w:rsidRDefault="005166F6" w:rsidP="005166F6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5166F6" w:rsidRPr="00863E57" w:rsidRDefault="005166F6" w:rsidP="005166F6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1727B9">
        <w:rPr>
          <w:rFonts w:ascii="나눔고딕코딩" w:eastAsia="나눔고딕코딩" w:hAnsi="나눔고딕코딩" w:cs="나눔고딕코딩"/>
          <w:kern w:val="0"/>
          <w:sz w:val="18"/>
          <w:szCs w:val="18"/>
        </w:rPr>
        <w:t>8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1727B9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SNS계정 추가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51"/>
        <w:gridCol w:w="992"/>
        <w:gridCol w:w="5386"/>
      </w:tblGrid>
      <w:tr w:rsidR="005166F6" w:rsidRPr="00863E57" w:rsidTr="00715AB9">
        <w:tc>
          <w:tcPr>
            <w:tcW w:w="2405" w:type="dxa"/>
            <w:shd w:val="clear" w:color="auto" w:fill="9CC2E5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5166F6" w:rsidRPr="00863E57" w:rsidTr="00715AB9">
        <w:tc>
          <w:tcPr>
            <w:tcW w:w="2405" w:type="dxa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5166F6" w:rsidRPr="00863E57" w:rsidTr="00715AB9">
        <w:tc>
          <w:tcPr>
            <w:tcW w:w="2405" w:type="dxa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5166F6" w:rsidRPr="00863E57" w:rsidTr="00715AB9">
        <w:tc>
          <w:tcPr>
            <w:tcW w:w="2405" w:type="dxa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5166F6" w:rsidRPr="00863E57" w:rsidTr="00715AB9">
        <w:tc>
          <w:tcPr>
            <w:tcW w:w="2405" w:type="dxa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5166F6" w:rsidRPr="00863E57" w:rsidTr="00715AB9">
        <w:tc>
          <w:tcPr>
            <w:tcW w:w="2405" w:type="dxa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5166F6" w:rsidRPr="00863E57" w:rsidTr="00715AB9">
        <w:tc>
          <w:tcPr>
            <w:tcW w:w="9634" w:type="dxa"/>
            <w:gridSpan w:val="4"/>
            <w:shd w:val="clear" w:color="auto" w:fill="9CC2E5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5166F6" w:rsidRPr="00863E57" w:rsidTr="00715AB9">
        <w:tc>
          <w:tcPr>
            <w:tcW w:w="2405" w:type="dxa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5166F6" w:rsidRPr="00863E57" w:rsidTr="00715AB9">
        <w:tc>
          <w:tcPr>
            <w:tcW w:w="2405" w:type="dxa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5166F6" w:rsidRPr="00863E57" w:rsidTr="00715AB9">
        <w:tc>
          <w:tcPr>
            <w:tcW w:w="2405" w:type="dxa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5166F6" w:rsidRPr="00863E57" w:rsidTr="00715AB9">
        <w:tc>
          <w:tcPr>
            <w:tcW w:w="2405" w:type="dxa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166F6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5166F6" w:rsidRPr="00863E57" w:rsidTr="00715AB9">
        <w:tc>
          <w:tcPr>
            <w:tcW w:w="2405" w:type="dxa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5166F6" w:rsidRPr="00863E57" w:rsidTr="00715AB9">
        <w:tc>
          <w:tcPr>
            <w:tcW w:w="2405" w:type="dxa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5166F6" w:rsidRPr="00863E57" w:rsidTr="00715AB9">
        <w:tc>
          <w:tcPr>
            <w:tcW w:w="9634" w:type="dxa"/>
            <w:gridSpan w:val="4"/>
            <w:shd w:val="clear" w:color="auto" w:fill="9CC2E5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7316D" w:rsidRPr="00863E57" w:rsidTr="0047316D">
        <w:tc>
          <w:tcPr>
            <w:tcW w:w="2405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51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92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47316D" w:rsidRPr="00863E57" w:rsidTr="0047316D">
        <w:tc>
          <w:tcPr>
            <w:tcW w:w="2405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51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5166F6" w:rsidRPr="00863E57" w:rsidTr="00715AB9">
        <w:tc>
          <w:tcPr>
            <w:tcW w:w="9634" w:type="dxa"/>
            <w:gridSpan w:val="4"/>
            <w:shd w:val="clear" w:color="auto" w:fill="9CC2E5"/>
          </w:tcPr>
          <w:p w:rsidR="005166F6" w:rsidRPr="00863E57" w:rsidRDefault="005166F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5166F6" w:rsidRPr="00863E57" w:rsidTr="00715AB9">
        <w:tc>
          <w:tcPr>
            <w:tcW w:w="9634" w:type="dxa"/>
            <w:gridSpan w:val="4"/>
            <w:shd w:val="clear" w:color="auto" w:fill="auto"/>
          </w:tcPr>
          <w:p w:rsidR="005166F6" w:rsidRDefault="005166F6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5166F6" w:rsidRPr="00DD47FF" w:rsidRDefault="005166F6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5166F6" w:rsidRPr="00DD47FF" w:rsidRDefault="005166F6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5166F6" w:rsidRPr="00DD47FF" w:rsidRDefault="005166F6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5166F6" w:rsidRPr="00E45633" w:rsidRDefault="005166F6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5166F6" w:rsidRPr="00DD47FF" w:rsidRDefault="005166F6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5166F6" w:rsidRDefault="005166F6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5166F6" w:rsidRPr="00406D8D" w:rsidRDefault="005166F6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581ED8" w:rsidRDefault="005166F6" w:rsidP="00581ED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"result": {</w:t>
            </w:r>
          </w:p>
          <w:p w:rsidR="005166F6" w:rsidRPr="00406D8D" w:rsidRDefault="005166F6" w:rsidP="00581ED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 0</w:t>
            </w:r>
          </w:p>
          <w:p w:rsidR="005166F6" w:rsidRPr="00406D8D" w:rsidRDefault="005166F6" w:rsidP="00581ED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5166F6" w:rsidRPr="00863E57" w:rsidRDefault="005166F6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5166F6" w:rsidRDefault="005166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E15562" w:rsidRPr="00C846EE" w:rsidRDefault="00E15562" w:rsidP="00E15562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33" w:name="_Toc27759622"/>
      <w:r>
        <w:rPr>
          <w:rFonts w:ascii="굴림" w:eastAsia="굴림" w:hAnsi="굴림" w:cs="나눔고딕코딩"/>
          <w:b/>
          <w:kern w:val="0"/>
          <w:szCs w:val="22"/>
        </w:rPr>
        <w:t xml:space="preserve">SNS </w:t>
      </w:r>
      <w:r>
        <w:rPr>
          <w:rFonts w:ascii="굴림" w:eastAsia="굴림" w:hAnsi="굴림" w:cs="나눔고딕코딩" w:hint="eastAsia"/>
          <w:b/>
          <w:kern w:val="0"/>
          <w:szCs w:val="22"/>
        </w:rPr>
        <w:t>로그인 삭제</w:t>
      </w:r>
      <w:bookmarkEnd w:id="33"/>
    </w:p>
    <w:p w:rsidR="00E15562" w:rsidRPr="00A53B89" w:rsidRDefault="00E15562" w:rsidP="00E15562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계정에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/>
          <w:kern w:val="0"/>
          <w:szCs w:val="20"/>
        </w:rPr>
        <w:t>SNS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연동을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취소하기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위하여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요청한다</w:t>
      </w:r>
    </w:p>
    <w:p w:rsidR="00E15562" w:rsidRPr="00863E57" w:rsidRDefault="00E15562" w:rsidP="00E15562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.2.1.9.1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SNS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로그인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삭제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E15562" w:rsidRPr="00863E57" w:rsidTr="00E15562">
        <w:tc>
          <w:tcPr>
            <w:tcW w:w="2310" w:type="dxa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Pr="009974BA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>
              <w:t xml:space="preserve"> </w:t>
            </w:r>
            <w:r w:rsidRPr="00E15562">
              <w:rPr>
                <w:rFonts w:ascii="나눔고딕코딩" w:hAnsi="나눔고딕코딩"/>
                <w:sz w:val="18"/>
                <w:szCs w:val="18"/>
              </w:rPr>
              <w:t>/api/1.0/membership/regist/deletesns</w:t>
            </w:r>
          </w:p>
        </w:tc>
      </w:tr>
      <w:tr w:rsidR="00E15562" w:rsidRPr="00863E57" w:rsidTr="00E15562">
        <w:tc>
          <w:tcPr>
            <w:tcW w:w="9626" w:type="dxa"/>
            <w:gridSpan w:val="4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Pr="002C363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E15562" w:rsidRPr="00863E57" w:rsidTr="00E15562">
        <w:tc>
          <w:tcPr>
            <w:tcW w:w="9626" w:type="dxa"/>
            <w:gridSpan w:val="4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7316D" w:rsidRPr="00863E57" w:rsidTr="0047316D">
        <w:tc>
          <w:tcPr>
            <w:tcW w:w="2310" w:type="dxa"/>
            <w:shd w:val="clear" w:color="auto" w:fill="auto"/>
          </w:tcPr>
          <w:p w:rsidR="0047316D" w:rsidRPr="004F5042" w:rsidRDefault="0047316D" w:rsidP="00E15562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47316D" w:rsidRPr="00863E57" w:rsidTr="0047316D">
        <w:tc>
          <w:tcPr>
            <w:tcW w:w="2310" w:type="dxa"/>
            <w:shd w:val="clear" w:color="auto" w:fill="auto"/>
          </w:tcPr>
          <w:p w:rsidR="0047316D" w:rsidRPr="004F5042" w:rsidRDefault="0047316D" w:rsidP="00E15562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47316D" w:rsidRPr="00662B0D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7316D" w:rsidRPr="00662B0D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47316D" w:rsidRPr="00863E57" w:rsidTr="0047316D">
        <w:tc>
          <w:tcPr>
            <w:tcW w:w="2310" w:type="dxa"/>
            <w:shd w:val="clear" w:color="auto" w:fill="auto"/>
          </w:tcPr>
          <w:p w:rsidR="0047316D" w:rsidRPr="004F5042" w:rsidRDefault="0047316D" w:rsidP="00E15562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account.group_id</w:t>
            </w:r>
          </w:p>
        </w:tc>
        <w:tc>
          <w:tcPr>
            <w:tcW w:w="946" w:type="dxa"/>
            <w:shd w:val="clear" w:color="auto" w:fill="auto"/>
          </w:tcPr>
          <w:p w:rsidR="0047316D" w:rsidRPr="00662B0D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7316D" w:rsidRPr="00662B0D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그룹 아이디 </w:t>
            </w:r>
          </w:p>
        </w:tc>
      </w:tr>
      <w:tr w:rsidR="0047316D" w:rsidRPr="00863E57" w:rsidTr="0047316D">
        <w:tc>
          <w:tcPr>
            <w:tcW w:w="2310" w:type="dxa"/>
            <w:shd w:val="clear" w:color="auto" w:fill="auto"/>
          </w:tcPr>
          <w:p w:rsidR="0047316D" w:rsidRPr="004F5042" w:rsidRDefault="0047316D" w:rsidP="00E15562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47316D" w:rsidRPr="00863E57" w:rsidTr="0047316D">
        <w:tc>
          <w:tcPr>
            <w:tcW w:w="2310" w:type="dxa"/>
            <w:shd w:val="clear" w:color="auto" w:fill="auto"/>
          </w:tcPr>
          <w:p w:rsidR="0047316D" w:rsidRPr="004F5042" w:rsidRDefault="0047316D" w:rsidP="00E15562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 w:rsidRPr="00E15562">
              <w:rPr>
                <w:rFonts w:ascii="나눔고딕코딩" w:hAnsi="나눔고딕코딩"/>
                <w:sz w:val="18"/>
                <w:szCs w:val="18"/>
              </w:rPr>
              <w:t>oauth_provider</w:t>
            </w:r>
          </w:p>
        </w:tc>
        <w:tc>
          <w:tcPr>
            <w:tcW w:w="946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연동되어있는 SNS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</w:t>
            </w:r>
          </w:p>
        </w:tc>
      </w:tr>
      <w:tr w:rsidR="00E15562" w:rsidRPr="00863E57" w:rsidTr="00E15562">
        <w:tc>
          <w:tcPr>
            <w:tcW w:w="9626" w:type="dxa"/>
            <w:gridSpan w:val="4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E15562" w:rsidRPr="00863E57" w:rsidTr="00E15562">
        <w:tc>
          <w:tcPr>
            <w:tcW w:w="9626" w:type="dxa"/>
            <w:gridSpan w:val="4"/>
            <w:shd w:val="clear" w:color="auto" w:fill="auto"/>
          </w:tcPr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E15562">
              <w:rPr>
                <w:rFonts w:ascii="나눔고딕코딩" w:hAnsi="나눔고딕코딩" w:cs="Arial"/>
                <w:color w:val="000000"/>
                <w:szCs w:val="20"/>
                <w:shd w:val="clear" w:color="auto" w:fill="FFFFFF"/>
              </w:rPr>
              <w:t>/api/1.0/membership/regist/deletesns</w:t>
            </w:r>
            <w:r>
              <w:rPr>
                <w:rFonts w:ascii="나눔고딕코딩" w:hAnsi="나눔고딕코딩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E15562" w:rsidRPr="006C4C21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E15562" w:rsidRPr="00E15562" w:rsidRDefault="00E15562" w:rsidP="00E15562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E15562" w:rsidRPr="00E15562" w:rsidRDefault="00E15562" w:rsidP="00E15562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E15562" w:rsidRPr="00E15562" w:rsidRDefault="00E15562" w:rsidP="00E1556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t>"login_id":"Test1217",</w:t>
            </w:r>
          </w:p>
          <w:p w:rsidR="00E15562" w:rsidRPr="00E15562" w:rsidRDefault="00E15562" w:rsidP="00E1556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t>"auth_token":"24638cc63a2efb5f869657fc8c78a7481576589634965",</w:t>
            </w:r>
          </w:p>
          <w:p w:rsidR="00E15562" w:rsidRDefault="00E15562" w:rsidP="00E1556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"group_id":""</w:t>
            </w:r>
          </w:p>
          <w:p w:rsidR="00E15562" w:rsidRPr="00E15562" w:rsidRDefault="00E15562" w:rsidP="00E1556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t>"oauth_provider":"facebook"</w:t>
            </w:r>
          </w:p>
          <w:p w:rsidR="00E15562" w:rsidRPr="00E15562" w:rsidRDefault="00E15562" w:rsidP="00E15562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E15562" w:rsidRPr="00E15562" w:rsidRDefault="00E15562" w:rsidP="00E15562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E15562" w:rsidRPr="00406D8D" w:rsidRDefault="00E15562" w:rsidP="00E15562">
            <w:pPr>
              <w:pStyle w:val="aff0"/>
            </w:pPr>
          </w:p>
        </w:tc>
      </w:tr>
    </w:tbl>
    <w:p w:rsidR="00E15562" w:rsidRPr="00863E57" w:rsidRDefault="00E15562" w:rsidP="00E15562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E15562" w:rsidRPr="00863E57" w:rsidRDefault="00E15562" w:rsidP="00E15562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.9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SNS로그인 삭제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51"/>
        <w:gridCol w:w="992"/>
        <w:gridCol w:w="5386"/>
      </w:tblGrid>
      <w:tr w:rsidR="00E15562" w:rsidRPr="00863E57" w:rsidTr="00E15562">
        <w:tc>
          <w:tcPr>
            <w:tcW w:w="2405" w:type="dxa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E15562" w:rsidRPr="00863E57" w:rsidTr="00E15562">
        <w:tc>
          <w:tcPr>
            <w:tcW w:w="9634" w:type="dxa"/>
            <w:gridSpan w:val="4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E15562" w:rsidRPr="00863E57" w:rsidTr="00E15562">
        <w:tc>
          <w:tcPr>
            <w:tcW w:w="9634" w:type="dxa"/>
            <w:gridSpan w:val="4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7316D" w:rsidRPr="00863E57" w:rsidTr="0047316D">
        <w:tc>
          <w:tcPr>
            <w:tcW w:w="2405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51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92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47316D" w:rsidRPr="00863E57" w:rsidTr="0047316D">
        <w:tc>
          <w:tcPr>
            <w:tcW w:w="2405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51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7316D" w:rsidRPr="00863E57" w:rsidRDefault="0047316D" w:rsidP="0047316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E15562" w:rsidRPr="00863E57" w:rsidTr="00E15562">
        <w:tc>
          <w:tcPr>
            <w:tcW w:w="9634" w:type="dxa"/>
            <w:gridSpan w:val="4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E15562" w:rsidRPr="00863E57" w:rsidTr="00E15562">
        <w:tc>
          <w:tcPr>
            <w:tcW w:w="9634" w:type="dxa"/>
            <w:gridSpan w:val="4"/>
            <w:shd w:val="clear" w:color="auto" w:fill="auto"/>
          </w:tcPr>
          <w:p w:rsidR="00E15562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E15562" w:rsidRPr="00DD47FF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E15562" w:rsidRPr="00DD47FF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E15562" w:rsidRPr="00DD47FF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E15562" w:rsidRPr="00E45633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E15562" w:rsidRPr="00DD47FF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E15562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E15562" w:rsidRPr="00406D8D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E15562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"result": {</w:t>
            </w:r>
          </w:p>
          <w:p w:rsidR="00E15562" w:rsidRPr="00406D8D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 0</w:t>
            </w:r>
          </w:p>
          <w:p w:rsidR="00E15562" w:rsidRPr="00406D8D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E15562" w:rsidRPr="00863E57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E15562" w:rsidRDefault="00E15562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7316D" w:rsidRDefault="0047316D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7316D" w:rsidRDefault="0047316D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7316D" w:rsidRDefault="0047316D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7316D" w:rsidRDefault="0047316D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7316D" w:rsidRDefault="0047316D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7316D" w:rsidRDefault="0047316D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E15562" w:rsidRPr="00C846EE" w:rsidRDefault="00E15562" w:rsidP="00E15562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34" w:name="_Toc27759623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>아이디/이메일</w:t>
      </w:r>
      <w:r w:rsidR="000B6001">
        <w:rPr>
          <w:rFonts w:ascii="굴림" w:eastAsia="굴림" w:hAnsi="굴림" w:cs="나눔고딕코딩" w:hint="eastAsia"/>
          <w:b/>
          <w:kern w:val="0"/>
          <w:szCs w:val="22"/>
        </w:rPr>
        <w:t>/전화번호</w:t>
      </w:r>
      <w:r>
        <w:rPr>
          <w:rFonts w:ascii="굴림" w:eastAsia="굴림" w:hAnsi="굴림" w:cs="나눔고딕코딩" w:hint="eastAsia"/>
          <w:b/>
          <w:kern w:val="0"/>
          <w:szCs w:val="22"/>
        </w:rPr>
        <w:t xml:space="preserve"> 중복확인</w:t>
      </w:r>
      <w:bookmarkEnd w:id="34"/>
    </w:p>
    <w:p w:rsidR="00E15562" w:rsidRPr="00A53B89" w:rsidRDefault="00E15562" w:rsidP="00E15562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아이디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또는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이메일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정보가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중복되는지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확인한다</w:t>
      </w:r>
    </w:p>
    <w:p w:rsidR="00E15562" w:rsidRPr="00863E57" w:rsidRDefault="00E15562" w:rsidP="00E15562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47316D">
        <w:rPr>
          <w:rFonts w:ascii="나눔고딕코딩" w:eastAsia="굴림" w:hAnsi="나눔고딕코딩" w:cs="나눔고딕코딩"/>
          <w:kern w:val="0"/>
          <w:sz w:val="18"/>
          <w:szCs w:val="18"/>
        </w:rPr>
        <w:t>10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SNS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아이디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/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이메일</w:t>
      </w:r>
      <w:r w:rsidR="000B6001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/</w:t>
      </w:r>
      <w:r w:rsidR="000B6001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전화번호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중복확인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E15562" w:rsidRPr="00863E57" w:rsidTr="00E15562">
        <w:tc>
          <w:tcPr>
            <w:tcW w:w="2310" w:type="dxa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Pr="009974BA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>
              <w:t xml:space="preserve"> </w:t>
            </w:r>
            <w:r w:rsidR="00142189" w:rsidRPr="00142189">
              <w:rPr>
                <w:rFonts w:ascii="나눔고딕코딩" w:hAnsi="나눔고딕코딩"/>
                <w:sz w:val="18"/>
                <w:szCs w:val="18"/>
              </w:rPr>
              <w:t>/api/1.0/membership/user/duplicate</w:t>
            </w:r>
          </w:p>
        </w:tc>
      </w:tr>
      <w:tr w:rsidR="00E15562" w:rsidRPr="00863E57" w:rsidTr="00E15562">
        <w:tc>
          <w:tcPr>
            <w:tcW w:w="9626" w:type="dxa"/>
            <w:gridSpan w:val="4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Pr="002C363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E15562" w:rsidRPr="00863E57" w:rsidTr="00E15562">
        <w:tc>
          <w:tcPr>
            <w:tcW w:w="2310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E15562" w:rsidRPr="00863E57" w:rsidTr="00E15562">
        <w:tc>
          <w:tcPr>
            <w:tcW w:w="9626" w:type="dxa"/>
            <w:gridSpan w:val="4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7316D" w:rsidRPr="00863E57" w:rsidTr="0047316D">
        <w:tc>
          <w:tcPr>
            <w:tcW w:w="2310" w:type="dxa"/>
            <w:shd w:val="clear" w:color="auto" w:fill="auto"/>
          </w:tcPr>
          <w:p w:rsidR="0047316D" w:rsidRPr="004F5042" w:rsidRDefault="0047316D" w:rsidP="00E15562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47316D" w:rsidRPr="00863E57" w:rsidTr="0047316D">
        <w:tc>
          <w:tcPr>
            <w:tcW w:w="2310" w:type="dxa"/>
            <w:shd w:val="clear" w:color="auto" w:fill="auto"/>
          </w:tcPr>
          <w:p w:rsidR="0047316D" w:rsidRPr="004F5042" w:rsidRDefault="0047316D" w:rsidP="00E15562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47316D" w:rsidRPr="00662B0D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7316D" w:rsidRPr="00662B0D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47316D" w:rsidRPr="00863E57" w:rsidTr="0047316D">
        <w:tc>
          <w:tcPr>
            <w:tcW w:w="2310" w:type="dxa"/>
            <w:shd w:val="clear" w:color="auto" w:fill="auto"/>
          </w:tcPr>
          <w:p w:rsidR="0047316D" w:rsidRPr="004F5042" w:rsidRDefault="0047316D" w:rsidP="00E15562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account.group_id</w:t>
            </w:r>
          </w:p>
        </w:tc>
        <w:tc>
          <w:tcPr>
            <w:tcW w:w="946" w:type="dxa"/>
            <w:shd w:val="clear" w:color="auto" w:fill="auto"/>
          </w:tcPr>
          <w:p w:rsidR="0047316D" w:rsidRPr="00662B0D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7316D" w:rsidRPr="00662B0D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그룹 아이디 </w:t>
            </w:r>
          </w:p>
        </w:tc>
      </w:tr>
      <w:tr w:rsidR="0047316D" w:rsidRPr="00863E57" w:rsidTr="0047316D">
        <w:tc>
          <w:tcPr>
            <w:tcW w:w="2310" w:type="dxa"/>
            <w:shd w:val="clear" w:color="auto" w:fill="auto"/>
          </w:tcPr>
          <w:p w:rsidR="0047316D" w:rsidRPr="004F5042" w:rsidRDefault="0047316D" w:rsidP="000B6001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kern w:val="0"/>
                <w:sz w:val="18"/>
                <w:szCs w:val="18"/>
              </w:rPr>
              <w:t>target.type</w:t>
            </w:r>
          </w:p>
        </w:tc>
        <w:tc>
          <w:tcPr>
            <w:tcW w:w="946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7316D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중복확인 구분</w:t>
            </w:r>
          </w:p>
          <w:p w:rsidR="0047316D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ID - 로그인 아이디 EMAIL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이메일 </w:t>
            </w:r>
          </w:p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Phone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–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전화번호 </w:t>
            </w:r>
          </w:p>
        </w:tc>
      </w:tr>
      <w:tr w:rsidR="0047316D" w:rsidRPr="00863E57" w:rsidTr="0047316D">
        <w:tc>
          <w:tcPr>
            <w:tcW w:w="2310" w:type="dxa"/>
            <w:shd w:val="clear" w:color="auto" w:fill="auto"/>
          </w:tcPr>
          <w:p w:rsidR="0047316D" w:rsidRPr="004F5042" w:rsidRDefault="0047316D" w:rsidP="00E15562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 w:rsidRPr="00142189">
              <w:rPr>
                <w:rFonts w:ascii="나눔고딕코딩" w:eastAsia="맑은 고딕" w:hAnsi="나눔고딕코딩" w:cs="Arial"/>
                <w:color w:val="000000"/>
                <w:kern w:val="0"/>
                <w:sz w:val="18"/>
                <w:szCs w:val="18"/>
              </w:rPr>
              <w:t>target.value</w:t>
            </w:r>
          </w:p>
        </w:tc>
        <w:tc>
          <w:tcPr>
            <w:tcW w:w="946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7316D" w:rsidRPr="00863E57" w:rsidRDefault="0047316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중복확인 대상 정보</w:t>
            </w:r>
          </w:p>
        </w:tc>
      </w:tr>
      <w:tr w:rsidR="00E15562" w:rsidRPr="00863E57" w:rsidTr="00E15562">
        <w:tc>
          <w:tcPr>
            <w:tcW w:w="9626" w:type="dxa"/>
            <w:gridSpan w:val="4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E15562" w:rsidRPr="00863E57" w:rsidTr="00E15562">
        <w:tc>
          <w:tcPr>
            <w:tcW w:w="9626" w:type="dxa"/>
            <w:gridSpan w:val="4"/>
            <w:shd w:val="clear" w:color="auto" w:fill="auto"/>
          </w:tcPr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="00142189" w:rsidRPr="00142189">
              <w:rPr>
                <w:rFonts w:ascii="나눔고딕코딩" w:hAnsi="나눔고딕코딩" w:cs="Arial"/>
                <w:color w:val="000000"/>
                <w:szCs w:val="20"/>
                <w:shd w:val="clear" w:color="auto" w:fill="FFFFFF"/>
              </w:rPr>
              <w:t>/api/1.0/membership/user/duplicate</w:t>
            </w:r>
            <w:r w:rsidR="00142189">
              <w:rPr>
                <w:rFonts w:ascii="나눔고딕코딩" w:hAnsi="나눔고딕코딩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E15562" w:rsidRPr="00F151C0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E15562" w:rsidRPr="006C4C21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E15562" w:rsidRPr="00E15562" w:rsidRDefault="00E15562" w:rsidP="00E15562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E15562" w:rsidRPr="00E15562" w:rsidRDefault="00E15562" w:rsidP="00E15562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lastRenderedPageBreak/>
              <w:t xml:space="preserve">"account":{ </w:t>
            </w:r>
          </w:p>
          <w:p w:rsidR="00E15562" w:rsidRPr="00E15562" w:rsidRDefault="00E15562" w:rsidP="00E1556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t>"login_id":"Test1217",</w:t>
            </w:r>
          </w:p>
          <w:p w:rsidR="00E15562" w:rsidRPr="00E15562" w:rsidRDefault="00E15562" w:rsidP="00E1556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t>"auth_token":"24638cc63a2efb5f869657fc8c78a7481576589634965",</w:t>
            </w:r>
          </w:p>
          <w:p w:rsidR="00E15562" w:rsidRPr="00E15562" w:rsidRDefault="00E15562" w:rsidP="0014218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"group_id":""</w:t>
            </w:r>
          </w:p>
          <w:p w:rsidR="00142189" w:rsidRDefault="00E15562" w:rsidP="0014218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t>}</w:t>
            </w:r>
            <w:r w:rsidR="00142189">
              <w:t xml:space="preserve"> </w:t>
            </w:r>
            <w:r w:rsidR="00142189">
              <w:rPr>
                <w:rFonts w:ascii="나눔고딕코딩" w:hAnsi="나눔고딕코딩"/>
                <w:sz w:val="18"/>
                <w:szCs w:val="18"/>
              </w:rPr>
              <w:t>,</w:t>
            </w:r>
          </w:p>
          <w:p w:rsidR="00142189" w:rsidRPr="00142189" w:rsidRDefault="00142189" w:rsidP="0014218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142189">
              <w:rPr>
                <w:rFonts w:ascii="나눔고딕코딩" w:hAnsi="나눔고딕코딩"/>
                <w:sz w:val="18"/>
                <w:szCs w:val="18"/>
              </w:rPr>
              <w:t>"target":{</w:t>
            </w:r>
          </w:p>
          <w:p w:rsidR="00142189" w:rsidRDefault="00142189" w:rsidP="0014218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142189">
              <w:rPr>
                <w:rFonts w:ascii="나눔고딕코딩" w:hAnsi="나눔고딕코딩"/>
                <w:sz w:val="18"/>
                <w:szCs w:val="18"/>
              </w:rPr>
              <w:t>"type":"email"</w:t>
            </w:r>
            <w:r>
              <w:rPr>
                <w:rFonts w:ascii="나눔고딕코딩" w:hAnsi="나눔고딕코딩"/>
                <w:sz w:val="18"/>
                <w:szCs w:val="18"/>
              </w:rPr>
              <w:t>,</w:t>
            </w:r>
          </w:p>
          <w:p w:rsidR="00142189" w:rsidRPr="00142189" w:rsidRDefault="00142189" w:rsidP="0014218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142189">
              <w:rPr>
                <w:rFonts w:ascii="나눔고딕코딩" w:hAnsi="나눔고딕코딩"/>
                <w:sz w:val="18"/>
                <w:szCs w:val="18"/>
              </w:rPr>
              <w:t>"value":"xfd@n.com"</w:t>
            </w:r>
          </w:p>
          <w:p w:rsidR="00E15562" w:rsidRPr="00E15562" w:rsidRDefault="00142189" w:rsidP="0014218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142189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E15562" w:rsidRPr="00E15562" w:rsidRDefault="00E15562" w:rsidP="00E15562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15562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E15562" w:rsidRPr="00406D8D" w:rsidRDefault="00E15562" w:rsidP="00E15562">
            <w:pPr>
              <w:pStyle w:val="aff0"/>
            </w:pPr>
          </w:p>
        </w:tc>
      </w:tr>
    </w:tbl>
    <w:p w:rsidR="00E15562" w:rsidRDefault="00E15562" w:rsidP="00E15562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512012" w:rsidRPr="00863E57" w:rsidRDefault="00512012" w:rsidP="00E15562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E15562" w:rsidRPr="00863E57" w:rsidRDefault="00E15562" w:rsidP="00E15562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47316D">
        <w:rPr>
          <w:rFonts w:ascii="나눔고딕코딩" w:eastAsia="나눔고딕코딩" w:hAnsi="나눔고딕코딩" w:cs="나눔고딕코딩"/>
          <w:kern w:val="0"/>
          <w:sz w:val="18"/>
          <w:szCs w:val="18"/>
        </w:rPr>
        <w:t>10.2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아이디/이메일</w:t>
      </w:r>
      <w:r w:rsidR="000B6001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/전화번호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 중복확인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E15562" w:rsidRPr="00863E57" w:rsidTr="00E15562">
        <w:tc>
          <w:tcPr>
            <w:tcW w:w="2405" w:type="dxa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E15562" w:rsidRPr="00863E57" w:rsidTr="00E15562">
        <w:tc>
          <w:tcPr>
            <w:tcW w:w="9634" w:type="dxa"/>
            <w:gridSpan w:val="4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E15562" w:rsidRPr="00863E57" w:rsidTr="00E15562">
        <w:tc>
          <w:tcPr>
            <w:tcW w:w="2405" w:type="dxa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E15562" w:rsidRPr="00863E57" w:rsidTr="00E15562">
        <w:tc>
          <w:tcPr>
            <w:tcW w:w="9634" w:type="dxa"/>
            <w:gridSpan w:val="4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512012" w:rsidRPr="00863E57" w:rsidTr="00512012">
        <w:tc>
          <w:tcPr>
            <w:tcW w:w="2405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512012" w:rsidRPr="00863E57" w:rsidTr="00512012">
        <w:tc>
          <w:tcPr>
            <w:tcW w:w="2405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512012" w:rsidRPr="00863E57" w:rsidTr="00512012">
        <w:tc>
          <w:tcPr>
            <w:tcW w:w="2405" w:type="dxa"/>
            <w:shd w:val="clear" w:color="auto" w:fill="auto"/>
          </w:tcPr>
          <w:p w:rsidR="00512012" w:rsidRDefault="0051201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B600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duplicated</w:t>
            </w:r>
          </w:p>
        </w:tc>
        <w:tc>
          <w:tcPr>
            <w:tcW w:w="862" w:type="dxa"/>
            <w:shd w:val="clear" w:color="auto" w:fill="auto"/>
          </w:tcPr>
          <w:p w:rsidR="00512012" w:rsidRDefault="0051201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boolean</w:t>
            </w:r>
          </w:p>
        </w:tc>
        <w:tc>
          <w:tcPr>
            <w:tcW w:w="981" w:type="dxa"/>
            <w:shd w:val="clear" w:color="auto" w:fill="auto"/>
          </w:tcPr>
          <w:p w:rsidR="00512012" w:rsidRDefault="0051201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512012" w:rsidRDefault="0051201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중복여부</w:t>
            </w:r>
          </w:p>
          <w:p w:rsidR="00512012" w:rsidRDefault="0051201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중복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–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 true </w:t>
            </w:r>
          </w:p>
          <w:p w:rsidR="00512012" w:rsidRDefault="0051201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중복아님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-false</w:t>
            </w:r>
          </w:p>
        </w:tc>
      </w:tr>
      <w:tr w:rsidR="00E15562" w:rsidRPr="00863E57" w:rsidTr="00E15562">
        <w:tc>
          <w:tcPr>
            <w:tcW w:w="9634" w:type="dxa"/>
            <w:gridSpan w:val="4"/>
            <w:shd w:val="clear" w:color="auto" w:fill="9CC2E5"/>
          </w:tcPr>
          <w:p w:rsidR="00E15562" w:rsidRPr="00863E57" w:rsidRDefault="00E155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E15562" w:rsidRPr="00863E57" w:rsidTr="00E15562">
        <w:tc>
          <w:tcPr>
            <w:tcW w:w="9634" w:type="dxa"/>
            <w:gridSpan w:val="4"/>
            <w:shd w:val="clear" w:color="auto" w:fill="auto"/>
          </w:tcPr>
          <w:p w:rsidR="00E15562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E15562" w:rsidRPr="00DD47FF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E15562" w:rsidRPr="00DD47FF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E15562" w:rsidRPr="00DD47FF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E15562" w:rsidRPr="00E45633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E15562" w:rsidRPr="00DD47FF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E15562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E15562" w:rsidRPr="00406D8D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E15562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"result": {</w:t>
            </w:r>
          </w:p>
          <w:p w:rsidR="00E15562" w:rsidRPr="00406D8D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 0</w:t>
            </w:r>
          </w:p>
          <w:p w:rsidR="000B6001" w:rsidRPr="000B6001" w:rsidRDefault="00E15562" w:rsidP="000B600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  <w:r w:rsidR="000B6001">
              <w:t xml:space="preserve"> </w:t>
            </w:r>
            <w:r w:rsidR="000B6001" w:rsidRPr="000B600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,</w:t>
            </w:r>
          </w:p>
          <w:p w:rsidR="00E15562" w:rsidRPr="00406D8D" w:rsidRDefault="000B6001" w:rsidP="000B600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B600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"duplicated":false</w:t>
            </w:r>
          </w:p>
          <w:p w:rsidR="00E15562" w:rsidRPr="00863E57" w:rsidRDefault="00E155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991D3C" w:rsidRPr="00C846EE" w:rsidRDefault="00991D3C" w:rsidP="00991D3C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35" w:name="_Toc27759624"/>
      <w:r>
        <w:rPr>
          <w:rFonts w:ascii="굴림" w:eastAsia="굴림" w:hAnsi="굴림" w:cs="나눔고딕코딩" w:hint="eastAsia"/>
          <w:b/>
          <w:kern w:val="0"/>
          <w:szCs w:val="22"/>
        </w:rPr>
        <w:t>로그인 아이디 수정</w:t>
      </w:r>
      <w:bookmarkEnd w:id="35"/>
    </w:p>
    <w:p w:rsidR="00991D3C" w:rsidRPr="00A53B89" w:rsidRDefault="00991D3C" w:rsidP="00991D3C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아이디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또는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이메일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정보가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중복되는지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확인한다</w:t>
      </w:r>
    </w:p>
    <w:p w:rsidR="00991D3C" w:rsidRPr="00863E57" w:rsidRDefault="00991D3C" w:rsidP="00991D3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512012">
        <w:rPr>
          <w:rFonts w:ascii="나눔고딕코딩" w:eastAsia="굴림" w:hAnsi="나눔고딕코딩" w:cs="나눔고딕코딩"/>
          <w:kern w:val="0"/>
          <w:sz w:val="18"/>
          <w:szCs w:val="18"/>
        </w:rPr>
        <w:t>11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로그인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아이디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수정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991D3C" w:rsidRPr="00863E57" w:rsidTr="00991D3C">
        <w:tc>
          <w:tcPr>
            <w:tcW w:w="2310" w:type="dxa"/>
            <w:shd w:val="clear" w:color="auto" w:fill="9CC2E5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991D3C" w:rsidRPr="00863E57" w:rsidTr="00991D3C">
        <w:tc>
          <w:tcPr>
            <w:tcW w:w="2310" w:type="dxa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991D3C" w:rsidRPr="009974BA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>
              <w:t xml:space="preserve"> </w:t>
            </w:r>
            <w:r w:rsidRPr="00991D3C">
              <w:rPr>
                <w:rFonts w:ascii="나눔고딕코딩" w:hAnsi="나눔고딕코딩"/>
                <w:sz w:val="18"/>
                <w:szCs w:val="18"/>
              </w:rPr>
              <w:t>/api/1.0/membership/user/idmodify</w:t>
            </w:r>
          </w:p>
        </w:tc>
      </w:tr>
      <w:tr w:rsidR="00991D3C" w:rsidRPr="00863E57" w:rsidTr="00991D3C">
        <w:tc>
          <w:tcPr>
            <w:tcW w:w="9626" w:type="dxa"/>
            <w:gridSpan w:val="4"/>
            <w:shd w:val="clear" w:color="auto" w:fill="9CC2E5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991D3C" w:rsidRPr="00863E57" w:rsidTr="00991D3C">
        <w:tc>
          <w:tcPr>
            <w:tcW w:w="2310" w:type="dxa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991D3C" w:rsidRPr="00863E57" w:rsidTr="00991D3C">
        <w:tc>
          <w:tcPr>
            <w:tcW w:w="2310" w:type="dxa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991D3C" w:rsidRPr="00863E57" w:rsidTr="00991D3C">
        <w:tc>
          <w:tcPr>
            <w:tcW w:w="2310" w:type="dxa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991D3C" w:rsidRPr="00863E57" w:rsidTr="00991D3C">
        <w:tc>
          <w:tcPr>
            <w:tcW w:w="2310" w:type="dxa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991D3C" w:rsidRPr="00863E57" w:rsidTr="00991D3C">
        <w:tc>
          <w:tcPr>
            <w:tcW w:w="2310" w:type="dxa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991D3C" w:rsidRPr="00863E57" w:rsidTr="00991D3C">
        <w:tc>
          <w:tcPr>
            <w:tcW w:w="2310" w:type="dxa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991D3C" w:rsidRPr="002C3630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991D3C" w:rsidRPr="00863E57" w:rsidTr="00991D3C">
        <w:tc>
          <w:tcPr>
            <w:tcW w:w="2310" w:type="dxa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991D3C" w:rsidRPr="00863E57" w:rsidTr="00991D3C">
        <w:tc>
          <w:tcPr>
            <w:tcW w:w="9626" w:type="dxa"/>
            <w:gridSpan w:val="4"/>
            <w:shd w:val="clear" w:color="auto" w:fill="9CC2E5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512012" w:rsidRPr="00863E57" w:rsidTr="00512012">
        <w:tc>
          <w:tcPr>
            <w:tcW w:w="2310" w:type="dxa"/>
            <w:shd w:val="clear" w:color="auto" w:fill="auto"/>
          </w:tcPr>
          <w:p w:rsidR="00512012" w:rsidRPr="004F5042" w:rsidRDefault="00512012" w:rsidP="00991D3C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512012" w:rsidRPr="00863E57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512012" w:rsidRPr="00863E57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2012" w:rsidRPr="00863E57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512012" w:rsidRPr="00863E57" w:rsidTr="00512012">
        <w:tc>
          <w:tcPr>
            <w:tcW w:w="2310" w:type="dxa"/>
            <w:shd w:val="clear" w:color="auto" w:fill="auto"/>
          </w:tcPr>
          <w:p w:rsidR="00512012" w:rsidRPr="004F5042" w:rsidRDefault="00512012" w:rsidP="00991D3C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512012" w:rsidRPr="00662B0D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512012" w:rsidRPr="00662B0D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2012" w:rsidRPr="00863E57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512012" w:rsidRPr="00863E57" w:rsidTr="00512012">
        <w:tc>
          <w:tcPr>
            <w:tcW w:w="2310" w:type="dxa"/>
            <w:shd w:val="clear" w:color="auto" w:fill="auto"/>
          </w:tcPr>
          <w:p w:rsidR="00512012" w:rsidRPr="004F5042" w:rsidRDefault="00512012" w:rsidP="00991D3C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account.group_id</w:t>
            </w:r>
          </w:p>
        </w:tc>
        <w:tc>
          <w:tcPr>
            <w:tcW w:w="946" w:type="dxa"/>
            <w:shd w:val="clear" w:color="auto" w:fill="auto"/>
          </w:tcPr>
          <w:p w:rsidR="00512012" w:rsidRPr="00662B0D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512012" w:rsidRPr="00662B0D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2012" w:rsidRPr="00863E57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그룹 아이디 </w:t>
            </w:r>
          </w:p>
        </w:tc>
      </w:tr>
      <w:tr w:rsidR="00512012" w:rsidRPr="00863E57" w:rsidTr="00512012">
        <w:tc>
          <w:tcPr>
            <w:tcW w:w="2310" w:type="dxa"/>
            <w:shd w:val="clear" w:color="auto" w:fill="auto"/>
          </w:tcPr>
          <w:p w:rsidR="00512012" w:rsidRPr="004F5042" w:rsidRDefault="00512012" w:rsidP="00D11705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kern w:val="0"/>
                <w:sz w:val="18"/>
                <w:szCs w:val="18"/>
              </w:rPr>
              <w:t>account.new_login_id</w:t>
            </w:r>
          </w:p>
        </w:tc>
        <w:tc>
          <w:tcPr>
            <w:tcW w:w="946" w:type="dxa"/>
            <w:shd w:val="clear" w:color="auto" w:fill="auto"/>
          </w:tcPr>
          <w:p w:rsidR="00512012" w:rsidRPr="00863E57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512012" w:rsidRPr="00863E57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2012" w:rsidRPr="00863E57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변경할 로그인 아이디</w:t>
            </w:r>
          </w:p>
        </w:tc>
      </w:tr>
      <w:tr w:rsidR="00512012" w:rsidRPr="00863E57" w:rsidTr="00512012">
        <w:tc>
          <w:tcPr>
            <w:tcW w:w="2310" w:type="dxa"/>
            <w:shd w:val="clear" w:color="auto" w:fill="auto"/>
          </w:tcPr>
          <w:p w:rsidR="00512012" w:rsidRPr="004F5042" w:rsidRDefault="00512012" w:rsidP="00991D3C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 w:rsidRPr="00D11705">
              <w:rPr>
                <w:rFonts w:ascii="나눔고딕코딩" w:eastAsia="맑은 고딕" w:hAnsi="나눔고딕코딩" w:cs="Arial"/>
                <w:color w:val="000000"/>
                <w:kern w:val="0"/>
                <w:sz w:val="18"/>
                <w:szCs w:val="18"/>
              </w:rPr>
              <w:t>account.password</w:t>
            </w:r>
          </w:p>
        </w:tc>
        <w:tc>
          <w:tcPr>
            <w:tcW w:w="946" w:type="dxa"/>
            <w:shd w:val="clear" w:color="auto" w:fill="auto"/>
          </w:tcPr>
          <w:p w:rsidR="00512012" w:rsidRPr="00863E57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512012" w:rsidRPr="00863E57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2012" w:rsidRPr="00863E57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비밀번호</w:t>
            </w:r>
          </w:p>
        </w:tc>
      </w:tr>
      <w:tr w:rsidR="00991D3C" w:rsidRPr="00863E57" w:rsidTr="00991D3C">
        <w:tc>
          <w:tcPr>
            <w:tcW w:w="9626" w:type="dxa"/>
            <w:gridSpan w:val="4"/>
            <w:shd w:val="clear" w:color="auto" w:fill="9CC2E5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991D3C" w:rsidRPr="00863E57" w:rsidTr="00991D3C">
        <w:tc>
          <w:tcPr>
            <w:tcW w:w="9626" w:type="dxa"/>
            <w:gridSpan w:val="4"/>
            <w:shd w:val="clear" w:color="auto" w:fill="auto"/>
          </w:tcPr>
          <w:p w:rsidR="00991D3C" w:rsidRPr="00F151C0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991D3C">
              <w:rPr>
                <w:rFonts w:ascii="나눔고딕코딩" w:hAnsi="나눔고딕코딩" w:cs="Arial"/>
                <w:color w:val="000000"/>
                <w:szCs w:val="20"/>
                <w:shd w:val="clear" w:color="auto" w:fill="FFFFFF"/>
              </w:rPr>
              <w:t>/api/1.0/membership/user/idmodify</w:t>
            </w:r>
            <w:r>
              <w:rPr>
                <w:rFonts w:ascii="나눔고딕코딩" w:hAnsi="나눔고딕코딩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991D3C" w:rsidRPr="00F151C0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991D3C" w:rsidRPr="00F151C0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991D3C" w:rsidRPr="00F151C0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991D3C" w:rsidRPr="00F151C0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991D3C" w:rsidRPr="00F151C0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991D3C" w:rsidRPr="00F151C0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991D3C" w:rsidRPr="006C4C21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991D3C" w:rsidRPr="00991D3C" w:rsidRDefault="00991D3C" w:rsidP="00991D3C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991D3C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991D3C" w:rsidRPr="00991D3C" w:rsidRDefault="00991D3C" w:rsidP="00991D3C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991D3C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991D3C" w:rsidRDefault="00991D3C" w:rsidP="00991D3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991D3C">
              <w:rPr>
                <w:rFonts w:ascii="나눔고딕코딩" w:hAnsi="나눔고딕코딩"/>
                <w:sz w:val="18"/>
                <w:szCs w:val="18"/>
              </w:rPr>
              <w:t>"login_id":"@naver_181677836",</w:t>
            </w:r>
          </w:p>
          <w:p w:rsidR="00991D3C" w:rsidRDefault="00991D3C" w:rsidP="00991D3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991D3C">
              <w:rPr>
                <w:rFonts w:ascii="나눔고딕코딩" w:hAnsi="나눔고딕코딩"/>
                <w:sz w:val="18"/>
                <w:szCs w:val="18"/>
              </w:rPr>
              <w:t>"auth_token":"14d578e1917928b0173bcc3d832339901576593440000",</w:t>
            </w:r>
          </w:p>
          <w:p w:rsidR="00991D3C" w:rsidRDefault="00991D3C" w:rsidP="00D11705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991D3C">
              <w:rPr>
                <w:rFonts w:ascii="나눔고딕코딩" w:hAnsi="나눔고딕코딩"/>
                <w:sz w:val="18"/>
                <w:szCs w:val="18"/>
              </w:rPr>
              <w:t>"group_id":"",</w:t>
            </w:r>
          </w:p>
          <w:p w:rsidR="00991D3C" w:rsidRDefault="00991D3C" w:rsidP="00991D3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991D3C">
              <w:rPr>
                <w:rFonts w:ascii="나눔고딕코딩" w:hAnsi="나눔고딕코딩"/>
                <w:sz w:val="18"/>
                <w:szCs w:val="18"/>
              </w:rPr>
              <w:t>"new_login_id":"8232543",</w:t>
            </w:r>
          </w:p>
          <w:p w:rsidR="00991D3C" w:rsidRDefault="00991D3C" w:rsidP="00991D3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991D3C">
              <w:rPr>
                <w:rFonts w:ascii="나눔고딕코딩" w:hAnsi="나눔고딕코딩"/>
                <w:sz w:val="18"/>
                <w:szCs w:val="18"/>
              </w:rPr>
              <w:t>"password":"1q2w3e4r!"</w:t>
            </w:r>
          </w:p>
          <w:p w:rsidR="00991D3C" w:rsidRPr="00991D3C" w:rsidRDefault="00991D3C" w:rsidP="00991D3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991D3C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991D3C" w:rsidRPr="00406D8D" w:rsidRDefault="00991D3C" w:rsidP="00991D3C">
            <w:pPr>
              <w:pStyle w:val="aff0"/>
            </w:pPr>
            <w:r w:rsidRPr="00991D3C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991D3C" w:rsidRDefault="00991D3C" w:rsidP="00991D3C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991D3C" w:rsidRDefault="00991D3C" w:rsidP="00991D3C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991D3C" w:rsidRPr="00863E57" w:rsidRDefault="00991D3C" w:rsidP="00991D3C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991D3C" w:rsidRPr="00863E57" w:rsidRDefault="00991D3C" w:rsidP="00991D3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512012">
        <w:rPr>
          <w:rFonts w:ascii="나눔고딕코딩" w:eastAsia="나눔고딕코딩" w:hAnsi="나눔고딕코딩" w:cs="나눔고딕코딩"/>
          <w:kern w:val="0"/>
          <w:sz w:val="18"/>
          <w:szCs w:val="18"/>
        </w:rPr>
        <w:t>11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D11705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로그인 아이디 수정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991D3C" w:rsidRPr="00863E57" w:rsidTr="00991D3C">
        <w:tc>
          <w:tcPr>
            <w:tcW w:w="2405" w:type="dxa"/>
            <w:shd w:val="clear" w:color="auto" w:fill="9CC2E5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991D3C" w:rsidRPr="00863E57" w:rsidTr="00991D3C">
        <w:tc>
          <w:tcPr>
            <w:tcW w:w="2405" w:type="dxa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991D3C" w:rsidRPr="00863E57" w:rsidTr="00991D3C">
        <w:tc>
          <w:tcPr>
            <w:tcW w:w="2405" w:type="dxa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991D3C" w:rsidRPr="00863E57" w:rsidTr="00991D3C">
        <w:tc>
          <w:tcPr>
            <w:tcW w:w="2405" w:type="dxa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991D3C" w:rsidRPr="00863E57" w:rsidTr="00991D3C">
        <w:tc>
          <w:tcPr>
            <w:tcW w:w="2405" w:type="dxa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991D3C" w:rsidRPr="00863E57" w:rsidTr="00991D3C">
        <w:tc>
          <w:tcPr>
            <w:tcW w:w="2405" w:type="dxa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991D3C" w:rsidRPr="00863E57" w:rsidTr="00991D3C">
        <w:tc>
          <w:tcPr>
            <w:tcW w:w="9634" w:type="dxa"/>
            <w:gridSpan w:val="4"/>
            <w:shd w:val="clear" w:color="auto" w:fill="9CC2E5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991D3C" w:rsidRPr="00863E57" w:rsidTr="00991D3C">
        <w:tc>
          <w:tcPr>
            <w:tcW w:w="2405" w:type="dxa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991D3C" w:rsidRPr="00863E57" w:rsidTr="00991D3C">
        <w:tc>
          <w:tcPr>
            <w:tcW w:w="2405" w:type="dxa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991D3C" w:rsidRPr="00863E57" w:rsidTr="00991D3C">
        <w:tc>
          <w:tcPr>
            <w:tcW w:w="2405" w:type="dxa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991D3C" w:rsidRPr="00863E57" w:rsidTr="00991D3C">
        <w:tc>
          <w:tcPr>
            <w:tcW w:w="2405" w:type="dxa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991D3C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991D3C" w:rsidRPr="00863E57" w:rsidTr="00991D3C">
        <w:tc>
          <w:tcPr>
            <w:tcW w:w="2405" w:type="dxa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991D3C" w:rsidRPr="00863E57" w:rsidTr="00991D3C">
        <w:tc>
          <w:tcPr>
            <w:tcW w:w="2405" w:type="dxa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991D3C" w:rsidRPr="00863E57" w:rsidTr="00991D3C">
        <w:tc>
          <w:tcPr>
            <w:tcW w:w="9634" w:type="dxa"/>
            <w:gridSpan w:val="4"/>
            <w:shd w:val="clear" w:color="auto" w:fill="9CC2E5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512012" w:rsidRPr="00863E57" w:rsidTr="00512012">
        <w:tc>
          <w:tcPr>
            <w:tcW w:w="2405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512012" w:rsidRPr="00863E57" w:rsidTr="00512012">
        <w:tc>
          <w:tcPr>
            <w:tcW w:w="2405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512012" w:rsidRPr="00863E57" w:rsidTr="00512012">
        <w:tc>
          <w:tcPr>
            <w:tcW w:w="2405" w:type="dxa"/>
            <w:shd w:val="clear" w:color="auto" w:fill="auto"/>
          </w:tcPr>
          <w:p w:rsidR="00512012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B600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duplicated</w:t>
            </w:r>
          </w:p>
        </w:tc>
        <w:tc>
          <w:tcPr>
            <w:tcW w:w="862" w:type="dxa"/>
            <w:shd w:val="clear" w:color="auto" w:fill="auto"/>
          </w:tcPr>
          <w:p w:rsidR="00512012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boolean</w:t>
            </w:r>
          </w:p>
        </w:tc>
        <w:tc>
          <w:tcPr>
            <w:tcW w:w="981" w:type="dxa"/>
            <w:shd w:val="clear" w:color="auto" w:fill="auto"/>
          </w:tcPr>
          <w:p w:rsidR="00512012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512012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중복여부</w:t>
            </w:r>
          </w:p>
          <w:p w:rsidR="00512012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중복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–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 true </w:t>
            </w:r>
          </w:p>
          <w:p w:rsidR="00512012" w:rsidRDefault="00512012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중복아님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-false</w:t>
            </w:r>
          </w:p>
        </w:tc>
      </w:tr>
      <w:tr w:rsidR="00991D3C" w:rsidRPr="00863E57" w:rsidTr="00991D3C">
        <w:tc>
          <w:tcPr>
            <w:tcW w:w="9634" w:type="dxa"/>
            <w:gridSpan w:val="4"/>
            <w:shd w:val="clear" w:color="auto" w:fill="9CC2E5"/>
          </w:tcPr>
          <w:p w:rsidR="00991D3C" w:rsidRPr="00863E57" w:rsidRDefault="00991D3C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991D3C" w:rsidRPr="00863E57" w:rsidTr="00991D3C">
        <w:tc>
          <w:tcPr>
            <w:tcW w:w="9634" w:type="dxa"/>
            <w:gridSpan w:val="4"/>
            <w:shd w:val="clear" w:color="auto" w:fill="auto"/>
          </w:tcPr>
          <w:p w:rsidR="00991D3C" w:rsidRDefault="00991D3C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991D3C" w:rsidRPr="00DD47FF" w:rsidRDefault="00991D3C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991D3C" w:rsidRPr="00DD47FF" w:rsidRDefault="00991D3C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991D3C" w:rsidRPr="00DD47FF" w:rsidRDefault="00991D3C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991D3C" w:rsidRPr="00E45633" w:rsidRDefault="00991D3C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991D3C" w:rsidRPr="00DD47FF" w:rsidRDefault="00991D3C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991D3C" w:rsidRDefault="00991D3C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991D3C" w:rsidRPr="00406D8D" w:rsidRDefault="00991D3C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991D3C" w:rsidRDefault="00991D3C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"result": {</w:t>
            </w:r>
          </w:p>
          <w:p w:rsidR="00991D3C" w:rsidRPr="00406D8D" w:rsidRDefault="00991D3C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 0</w:t>
            </w:r>
          </w:p>
          <w:p w:rsidR="00D11705" w:rsidRPr="00D11705" w:rsidRDefault="00D11705" w:rsidP="00D1170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1170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D11705" w:rsidRPr="00D11705" w:rsidRDefault="00D11705" w:rsidP="00D1170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1170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"account":{ </w:t>
            </w:r>
          </w:p>
          <w:p w:rsidR="00D11705" w:rsidRPr="00D11705" w:rsidRDefault="00D11705" w:rsidP="00D1170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1170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"login_id":"8232543"</w:t>
            </w:r>
          </w:p>
          <w:p w:rsidR="00D11705" w:rsidRPr="00D11705" w:rsidRDefault="00D11705" w:rsidP="00D1170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1170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991D3C" w:rsidRPr="00863E57" w:rsidRDefault="00991D3C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991D3C" w:rsidRDefault="00991D3C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727B9" w:rsidRPr="00C846EE" w:rsidRDefault="001727B9" w:rsidP="001727B9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36" w:name="_Toc27759625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>회원탈퇴</w:t>
      </w:r>
      <w:bookmarkEnd w:id="36"/>
    </w:p>
    <w:p w:rsidR="001727B9" w:rsidRPr="00A53B89" w:rsidRDefault="001727B9" w:rsidP="001727B9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회원탈퇴</w:t>
      </w:r>
      <w:r w:rsidR="00581ED8">
        <w:rPr>
          <w:rFonts w:ascii="나눔고딕코딩" w:eastAsia="굴림" w:hAnsi="나눔고딕코딩" w:cs="나눔고딕코딩" w:hint="eastAsia"/>
          <w:kern w:val="0"/>
          <w:szCs w:val="20"/>
        </w:rPr>
        <w:t>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요청한다</w:t>
      </w:r>
    </w:p>
    <w:p w:rsidR="001727B9" w:rsidRPr="00863E57" w:rsidRDefault="001727B9" w:rsidP="001727B9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512012">
        <w:rPr>
          <w:rFonts w:ascii="나눔고딕코딩" w:eastAsia="굴림" w:hAnsi="나눔고딕코딩" w:cs="나눔고딕코딩"/>
          <w:kern w:val="0"/>
          <w:sz w:val="18"/>
          <w:szCs w:val="18"/>
        </w:rPr>
        <w:t>12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회원탈퇴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1727B9" w:rsidRPr="00863E57" w:rsidTr="00715AB9">
        <w:tc>
          <w:tcPr>
            <w:tcW w:w="2310" w:type="dxa"/>
            <w:shd w:val="clear" w:color="auto" w:fill="9CC2E5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1727B9" w:rsidRPr="00863E57" w:rsidTr="00715AB9">
        <w:tc>
          <w:tcPr>
            <w:tcW w:w="2310" w:type="dxa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1727B9" w:rsidRPr="009974BA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1727B9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/api/1.0/membership/regist/withdrawal</w:t>
            </w:r>
          </w:p>
        </w:tc>
      </w:tr>
      <w:tr w:rsidR="001727B9" w:rsidRPr="00863E57" w:rsidTr="00715AB9">
        <w:tc>
          <w:tcPr>
            <w:tcW w:w="9626" w:type="dxa"/>
            <w:gridSpan w:val="4"/>
            <w:shd w:val="clear" w:color="auto" w:fill="9CC2E5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1727B9" w:rsidRPr="00863E57" w:rsidTr="00715AB9">
        <w:tc>
          <w:tcPr>
            <w:tcW w:w="2310" w:type="dxa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1727B9" w:rsidRPr="00863E57" w:rsidTr="00715AB9">
        <w:tc>
          <w:tcPr>
            <w:tcW w:w="2310" w:type="dxa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1727B9" w:rsidRPr="00863E57" w:rsidTr="00715AB9">
        <w:tc>
          <w:tcPr>
            <w:tcW w:w="2310" w:type="dxa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1727B9" w:rsidRPr="00863E57" w:rsidTr="00715AB9">
        <w:tc>
          <w:tcPr>
            <w:tcW w:w="2310" w:type="dxa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1727B9" w:rsidRPr="00863E57" w:rsidTr="00715AB9">
        <w:tc>
          <w:tcPr>
            <w:tcW w:w="2310" w:type="dxa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1727B9" w:rsidRPr="00863E57" w:rsidTr="00715AB9">
        <w:tc>
          <w:tcPr>
            <w:tcW w:w="2310" w:type="dxa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1727B9" w:rsidRPr="002C3630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1727B9" w:rsidRPr="00863E57" w:rsidTr="00715AB9">
        <w:tc>
          <w:tcPr>
            <w:tcW w:w="2310" w:type="dxa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1727B9" w:rsidRPr="00863E57" w:rsidTr="00715AB9">
        <w:tc>
          <w:tcPr>
            <w:tcW w:w="9626" w:type="dxa"/>
            <w:gridSpan w:val="4"/>
            <w:shd w:val="clear" w:color="auto" w:fill="9CC2E5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512012" w:rsidRPr="00863E57" w:rsidTr="00512012">
        <w:tc>
          <w:tcPr>
            <w:tcW w:w="2310" w:type="dxa"/>
            <w:shd w:val="clear" w:color="auto" w:fill="auto"/>
          </w:tcPr>
          <w:p w:rsidR="00512012" w:rsidRPr="004F5042" w:rsidRDefault="00512012" w:rsidP="00715AB9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512012" w:rsidRPr="00863E57" w:rsidRDefault="00512012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512012" w:rsidRPr="00863E57" w:rsidRDefault="00512012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2012" w:rsidRPr="00863E57" w:rsidRDefault="00512012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512012" w:rsidRPr="00863E57" w:rsidTr="00512012">
        <w:tc>
          <w:tcPr>
            <w:tcW w:w="2310" w:type="dxa"/>
            <w:shd w:val="clear" w:color="auto" w:fill="auto"/>
          </w:tcPr>
          <w:p w:rsidR="00512012" w:rsidRPr="004F5042" w:rsidRDefault="00512012" w:rsidP="00715AB9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512012" w:rsidRPr="00662B0D" w:rsidRDefault="00512012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512012" w:rsidRPr="00662B0D" w:rsidRDefault="00512012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2012" w:rsidRPr="00863E57" w:rsidRDefault="00512012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1727B9" w:rsidRPr="00863E57" w:rsidTr="00715AB9">
        <w:tc>
          <w:tcPr>
            <w:tcW w:w="9626" w:type="dxa"/>
            <w:gridSpan w:val="4"/>
            <w:shd w:val="clear" w:color="auto" w:fill="9CC2E5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1727B9" w:rsidRPr="00863E57" w:rsidTr="00715AB9">
        <w:tc>
          <w:tcPr>
            <w:tcW w:w="9626" w:type="dxa"/>
            <w:gridSpan w:val="4"/>
            <w:shd w:val="clear" w:color="auto" w:fill="auto"/>
          </w:tcPr>
          <w:p w:rsidR="001727B9" w:rsidRPr="00F151C0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1727B9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/api/1.0/membership/regist/withdrawal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1727B9" w:rsidRPr="00F151C0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1727B9" w:rsidRPr="00F151C0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1727B9" w:rsidRPr="00F151C0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1727B9" w:rsidRPr="00F151C0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1727B9" w:rsidRPr="00F151C0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1727B9" w:rsidRPr="00F151C0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1727B9" w:rsidRPr="006C4C21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1727B9" w:rsidRPr="001727B9" w:rsidRDefault="001727B9" w:rsidP="001727B9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1727B9" w:rsidRPr="001727B9" w:rsidRDefault="001727B9" w:rsidP="001727B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1727B9" w:rsidRDefault="001727B9" w:rsidP="001727B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>"login_id":"@facebook_</w:t>
            </w:r>
            <w:r w:rsidR="00581ED8">
              <w:rPr>
                <w:rFonts w:ascii="나눔고딕코딩" w:hAnsi="나눔고딕코딩"/>
                <w:sz w:val="18"/>
                <w:szCs w:val="18"/>
              </w:rPr>
              <w:t>123456789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>",</w:t>
            </w:r>
          </w:p>
          <w:p w:rsidR="001727B9" w:rsidRPr="001727B9" w:rsidRDefault="001727B9" w:rsidP="001727B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>"auth_token":"0f8ca0d39e8070435aaef4e3a5e53cec1576581550902",</w:t>
            </w:r>
          </w:p>
          <w:p w:rsidR="001727B9" w:rsidRPr="001727B9" w:rsidRDefault="001727B9" w:rsidP="001727B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lastRenderedPageBreak/>
              <w:t>}</w:t>
            </w:r>
          </w:p>
          <w:p w:rsidR="001727B9" w:rsidRPr="00406D8D" w:rsidRDefault="001727B9" w:rsidP="001727B9">
            <w:pPr>
              <w:pStyle w:val="aff0"/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1727B9" w:rsidRPr="00863E57" w:rsidRDefault="001727B9" w:rsidP="001727B9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lastRenderedPageBreak/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512012">
        <w:rPr>
          <w:rFonts w:ascii="나눔고딕코딩" w:eastAsia="나눔고딕코딩" w:hAnsi="나눔고딕코딩" w:cs="나눔고딕코딩"/>
          <w:kern w:val="0"/>
          <w:sz w:val="18"/>
          <w:szCs w:val="18"/>
        </w:rPr>
        <w:t>12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회원탈퇴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51"/>
        <w:gridCol w:w="992"/>
        <w:gridCol w:w="5386"/>
      </w:tblGrid>
      <w:tr w:rsidR="001727B9" w:rsidRPr="00863E57" w:rsidTr="00715AB9">
        <w:tc>
          <w:tcPr>
            <w:tcW w:w="2405" w:type="dxa"/>
            <w:shd w:val="clear" w:color="auto" w:fill="9CC2E5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1727B9" w:rsidRPr="00863E57" w:rsidTr="00715AB9">
        <w:tc>
          <w:tcPr>
            <w:tcW w:w="2405" w:type="dxa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1727B9" w:rsidRPr="00863E57" w:rsidTr="00715AB9">
        <w:tc>
          <w:tcPr>
            <w:tcW w:w="2405" w:type="dxa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1727B9" w:rsidRPr="00863E57" w:rsidTr="00715AB9">
        <w:tc>
          <w:tcPr>
            <w:tcW w:w="2405" w:type="dxa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1727B9" w:rsidRPr="00863E57" w:rsidTr="00715AB9">
        <w:tc>
          <w:tcPr>
            <w:tcW w:w="2405" w:type="dxa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1727B9" w:rsidRPr="00863E57" w:rsidTr="00715AB9">
        <w:tc>
          <w:tcPr>
            <w:tcW w:w="2405" w:type="dxa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1727B9" w:rsidRPr="00863E57" w:rsidTr="00715AB9">
        <w:tc>
          <w:tcPr>
            <w:tcW w:w="9634" w:type="dxa"/>
            <w:gridSpan w:val="4"/>
            <w:shd w:val="clear" w:color="auto" w:fill="9CC2E5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1727B9" w:rsidRPr="00863E57" w:rsidTr="00715AB9">
        <w:tc>
          <w:tcPr>
            <w:tcW w:w="2405" w:type="dxa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1727B9" w:rsidRPr="00863E57" w:rsidTr="00715AB9">
        <w:tc>
          <w:tcPr>
            <w:tcW w:w="2405" w:type="dxa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1727B9" w:rsidRPr="00863E57" w:rsidTr="00715AB9">
        <w:tc>
          <w:tcPr>
            <w:tcW w:w="2405" w:type="dxa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1727B9" w:rsidRPr="00863E57" w:rsidTr="00715AB9">
        <w:tc>
          <w:tcPr>
            <w:tcW w:w="2405" w:type="dxa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1727B9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1727B9" w:rsidRPr="00863E57" w:rsidTr="00715AB9">
        <w:tc>
          <w:tcPr>
            <w:tcW w:w="2405" w:type="dxa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1727B9" w:rsidRPr="00863E57" w:rsidTr="00715AB9">
        <w:tc>
          <w:tcPr>
            <w:tcW w:w="2405" w:type="dxa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1727B9" w:rsidRPr="00863E57" w:rsidTr="00715AB9">
        <w:tc>
          <w:tcPr>
            <w:tcW w:w="9634" w:type="dxa"/>
            <w:gridSpan w:val="4"/>
            <w:shd w:val="clear" w:color="auto" w:fill="9CC2E5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512012" w:rsidRPr="00863E57" w:rsidTr="00512012">
        <w:tc>
          <w:tcPr>
            <w:tcW w:w="2405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51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92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512012" w:rsidRPr="00863E57" w:rsidTr="00512012">
        <w:tc>
          <w:tcPr>
            <w:tcW w:w="2405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51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512012" w:rsidRPr="00863E57" w:rsidRDefault="00512012" w:rsidP="005120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1727B9" w:rsidRPr="00863E57" w:rsidTr="00715AB9">
        <w:tc>
          <w:tcPr>
            <w:tcW w:w="9634" w:type="dxa"/>
            <w:gridSpan w:val="4"/>
            <w:shd w:val="clear" w:color="auto" w:fill="9CC2E5"/>
          </w:tcPr>
          <w:p w:rsidR="001727B9" w:rsidRPr="00863E57" w:rsidRDefault="001727B9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1727B9" w:rsidRPr="00863E57" w:rsidTr="00715AB9">
        <w:tc>
          <w:tcPr>
            <w:tcW w:w="9634" w:type="dxa"/>
            <w:gridSpan w:val="4"/>
            <w:shd w:val="clear" w:color="auto" w:fill="auto"/>
          </w:tcPr>
          <w:p w:rsidR="001727B9" w:rsidRDefault="001727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1727B9" w:rsidRPr="00DD47FF" w:rsidRDefault="001727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1727B9" w:rsidRPr="00DD47FF" w:rsidRDefault="001727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1727B9" w:rsidRPr="00DD47FF" w:rsidRDefault="001727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1727B9" w:rsidRPr="00E45633" w:rsidRDefault="001727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1727B9" w:rsidRPr="00DD47FF" w:rsidRDefault="001727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1727B9" w:rsidRDefault="001727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1727B9" w:rsidRPr="00406D8D" w:rsidRDefault="001727B9" w:rsidP="001727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1727B9" w:rsidRDefault="001727B9" w:rsidP="001727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"result": {</w:t>
            </w:r>
          </w:p>
          <w:p w:rsidR="001727B9" w:rsidRDefault="001727B9" w:rsidP="001727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 0</w:t>
            </w:r>
          </w:p>
          <w:p w:rsidR="001727B9" w:rsidRPr="00406D8D" w:rsidRDefault="001727B9" w:rsidP="001727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1727B9" w:rsidRPr="00863E57" w:rsidRDefault="00875BE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}</w:t>
            </w:r>
          </w:p>
        </w:tc>
      </w:tr>
    </w:tbl>
    <w:p w:rsidR="00581ED8" w:rsidRPr="00C846EE" w:rsidRDefault="00581ED8" w:rsidP="00581ED8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37" w:name="_Toc27759626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 xml:space="preserve">사용자정보 </w:t>
      </w:r>
      <w:r w:rsidR="008B549F">
        <w:rPr>
          <w:rFonts w:ascii="굴림" w:eastAsia="굴림" w:hAnsi="굴림" w:cs="나눔고딕코딩" w:hint="eastAsia"/>
          <w:b/>
          <w:kern w:val="0"/>
          <w:szCs w:val="22"/>
        </w:rPr>
        <w:t>조회</w:t>
      </w:r>
      <w:bookmarkEnd w:id="37"/>
    </w:p>
    <w:p w:rsidR="00581ED8" w:rsidRPr="00A53B89" w:rsidRDefault="00581ED8" w:rsidP="00581ED8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계정의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정보를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 w:rsidR="008B549F">
        <w:rPr>
          <w:rFonts w:ascii="나눔고딕코딩" w:eastAsia="굴림" w:hAnsi="나눔고딕코딩" w:cs="나눔고딕코딩" w:hint="eastAsia"/>
          <w:kern w:val="0"/>
          <w:szCs w:val="20"/>
        </w:rPr>
        <w:t>조회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한다</w:t>
      </w:r>
    </w:p>
    <w:p w:rsidR="00581ED8" w:rsidRPr="00863E57" w:rsidRDefault="00581ED8" w:rsidP="00581ED8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8B549F">
        <w:rPr>
          <w:rFonts w:ascii="나눔고딕코딩" w:eastAsia="굴림" w:hAnsi="나눔고딕코딩" w:cs="나눔고딕코딩"/>
          <w:kern w:val="0"/>
          <w:sz w:val="18"/>
          <w:szCs w:val="18"/>
        </w:rPr>
        <w:t>1</w:t>
      </w:r>
      <w:r w:rsidR="00512012">
        <w:rPr>
          <w:rFonts w:ascii="나눔고딕코딩" w:eastAsia="굴림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 w:rsidR="008B549F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사용자정보</w:t>
      </w:r>
      <w:r w:rsidR="008B549F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8B549F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조회</w:t>
      </w:r>
      <w:r w:rsidR="008B549F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8B549F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581ED8" w:rsidRPr="00863E57" w:rsidTr="00715AB9">
        <w:tc>
          <w:tcPr>
            <w:tcW w:w="2310" w:type="dxa"/>
            <w:shd w:val="clear" w:color="auto" w:fill="9CC2E5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581ED8" w:rsidRPr="00863E57" w:rsidTr="00715AB9">
        <w:tc>
          <w:tcPr>
            <w:tcW w:w="2310" w:type="dxa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81ED8" w:rsidRPr="009974BA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="008B549F" w:rsidRPr="008B549F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/api/1.0/membership/user/info</w:t>
            </w:r>
          </w:p>
        </w:tc>
      </w:tr>
      <w:tr w:rsidR="00581ED8" w:rsidRPr="00863E57" w:rsidTr="00715AB9">
        <w:tc>
          <w:tcPr>
            <w:tcW w:w="9626" w:type="dxa"/>
            <w:gridSpan w:val="4"/>
            <w:shd w:val="clear" w:color="auto" w:fill="9CC2E5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581ED8" w:rsidRPr="00863E57" w:rsidTr="00715AB9">
        <w:tc>
          <w:tcPr>
            <w:tcW w:w="2310" w:type="dxa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581ED8" w:rsidRPr="00863E57" w:rsidTr="00715AB9">
        <w:tc>
          <w:tcPr>
            <w:tcW w:w="2310" w:type="dxa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581ED8" w:rsidRPr="00863E57" w:rsidTr="00715AB9">
        <w:tc>
          <w:tcPr>
            <w:tcW w:w="2310" w:type="dxa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581ED8" w:rsidRPr="00863E57" w:rsidTr="00715AB9">
        <w:tc>
          <w:tcPr>
            <w:tcW w:w="2310" w:type="dxa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581ED8" w:rsidRPr="00863E57" w:rsidTr="00715AB9">
        <w:tc>
          <w:tcPr>
            <w:tcW w:w="2310" w:type="dxa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581ED8" w:rsidRPr="00863E57" w:rsidTr="00715AB9">
        <w:tc>
          <w:tcPr>
            <w:tcW w:w="2310" w:type="dxa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81ED8" w:rsidRPr="002C3630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581ED8" w:rsidRPr="00863E57" w:rsidTr="00715AB9">
        <w:tc>
          <w:tcPr>
            <w:tcW w:w="2310" w:type="dxa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581ED8" w:rsidRPr="00863E57" w:rsidTr="00715AB9">
        <w:tc>
          <w:tcPr>
            <w:tcW w:w="9626" w:type="dxa"/>
            <w:gridSpan w:val="4"/>
            <w:shd w:val="clear" w:color="auto" w:fill="9CC2E5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512012" w:rsidRPr="00863E57" w:rsidTr="00512012">
        <w:tc>
          <w:tcPr>
            <w:tcW w:w="2310" w:type="dxa"/>
            <w:shd w:val="clear" w:color="auto" w:fill="auto"/>
          </w:tcPr>
          <w:p w:rsidR="00512012" w:rsidRPr="004F5042" w:rsidRDefault="00512012" w:rsidP="00715AB9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512012" w:rsidRPr="00863E57" w:rsidRDefault="00512012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512012" w:rsidRPr="00863E57" w:rsidRDefault="00512012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2012" w:rsidRPr="00863E57" w:rsidRDefault="00512012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512012" w:rsidRPr="00863E57" w:rsidTr="00512012">
        <w:tc>
          <w:tcPr>
            <w:tcW w:w="2310" w:type="dxa"/>
            <w:shd w:val="clear" w:color="auto" w:fill="auto"/>
          </w:tcPr>
          <w:p w:rsidR="00512012" w:rsidRPr="004F5042" w:rsidRDefault="00512012" w:rsidP="00715AB9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512012" w:rsidRPr="00662B0D" w:rsidRDefault="00512012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512012" w:rsidRPr="00662B0D" w:rsidRDefault="00512012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2012" w:rsidRPr="00863E57" w:rsidRDefault="00512012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512012" w:rsidRPr="00863E57" w:rsidTr="00512012">
        <w:tc>
          <w:tcPr>
            <w:tcW w:w="2310" w:type="dxa"/>
            <w:shd w:val="clear" w:color="auto" w:fill="auto"/>
          </w:tcPr>
          <w:p w:rsidR="00512012" w:rsidRPr="004F5042" w:rsidRDefault="00512012" w:rsidP="008B549F">
            <w:pPr>
              <w:ind w:left="0"/>
              <w:jc w:val="center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account.group_id</w:t>
            </w:r>
          </w:p>
        </w:tc>
        <w:tc>
          <w:tcPr>
            <w:tcW w:w="946" w:type="dxa"/>
            <w:shd w:val="clear" w:color="auto" w:fill="auto"/>
          </w:tcPr>
          <w:p w:rsidR="00512012" w:rsidRPr="00662B0D" w:rsidRDefault="00512012" w:rsidP="008B549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512012" w:rsidRPr="00662B0D" w:rsidRDefault="00512012" w:rsidP="008B549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2012" w:rsidRPr="00863E57" w:rsidRDefault="00512012" w:rsidP="008B549F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그룹 아이디 </w:t>
            </w:r>
          </w:p>
        </w:tc>
      </w:tr>
      <w:tr w:rsidR="00581ED8" w:rsidRPr="00863E57" w:rsidTr="00715AB9">
        <w:tc>
          <w:tcPr>
            <w:tcW w:w="9626" w:type="dxa"/>
            <w:gridSpan w:val="4"/>
            <w:shd w:val="clear" w:color="auto" w:fill="9CC2E5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581ED8" w:rsidRPr="00863E57" w:rsidTr="00715AB9">
        <w:tc>
          <w:tcPr>
            <w:tcW w:w="9626" w:type="dxa"/>
            <w:gridSpan w:val="4"/>
            <w:shd w:val="clear" w:color="auto" w:fill="auto"/>
          </w:tcPr>
          <w:p w:rsidR="00581ED8" w:rsidRPr="00F151C0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="008B549F" w:rsidRPr="008B549F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/api/1.0/membership/user/info</w:t>
            </w:r>
            <w:r w:rsidR="00715AB9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581ED8" w:rsidRPr="00F151C0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581ED8" w:rsidRPr="00F151C0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581ED8" w:rsidRPr="00F151C0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581ED8" w:rsidRPr="00F151C0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581ED8" w:rsidRPr="00F151C0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581ED8" w:rsidRPr="00F151C0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581ED8" w:rsidRPr="006C4C21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581ED8" w:rsidRPr="001727B9" w:rsidRDefault="00581ED8" w:rsidP="00715AB9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581ED8" w:rsidRPr="001727B9" w:rsidRDefault="00581ED8" w:rsidP="00715AB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581ED8" w:rsidRDefault="00581ED8" w:rsidP="00715AB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>"login_id":"@facebook_</w:t>
            </w:r>
            <w:r>
              <w:rPr>
                <w:rFonts w:ascii="나눔고딕코딩" w:hAnsi="나눔고딕코딩"/>
                <w:sz w:val="18"/>
                <w:szCs w:val="18"/>
              </w:rPr>
              <w:t>123456789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>",</w:t>
            </w:r>
          </w:p>
          <w:p w:rsidR="00581ED8" w:rsidRDefault="00581ED8" w:rsidP="00715AB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>"auth_token":"0f8ca0d39e8070435aaef4e3a5e53cec1576581550902",</w:t>
            </w:r>
          </w:p>
          <w:p w:rsidR="008B549F" w:rsidRPr="001727B9" w:rsidRDefault="008B549F" w:rsidP="00715AB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B549F">
              <w:rPr>
                <w:rFonts w:ascii="나눔고딕코딩" w:hAnsi="나눔고딕코딩"/>
                <w:sz w:val="18"/>
                <w:szCs w:val="18"/>
              </w:rPr>
              <w:lastRenderedPageBreak/>
              <w:t>"group_id":""</w:t>
            </w:r>
          </w:p>
          <w:p w:rsidR="00581ED8" w:rsidRPr="001727B9" w:rsidRDefault="00581ED8" w:rsidP="00715AB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581ED8" w:rsidRPr="00406D8D" w:rsidRDefault="00581ED8" w:rsidP="00715AB9">
            <w:pPr>
              <w:pStyle w:val="aff0"/>
            </w:pPr>
            <w:r w:rsidRPr="001727B9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581ED8" w:rsidRPr="00863E57" w:rsidRDefault="00581ED8" w:rsidP="00581ED8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581ED8" w:rsidRPr="00863E57" w:rsidRDefault="00581ED8" w:rsidP="00581ED8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715AB9">
        <w:rPr>
          <w:rFonts w:ascii="나눔고딕코딩" w:eastAsia="나눔고딕코딩" w:hAnsi="나눔고딕코딩" w:cs="나눔고딕코딩"/>
          <w:kern w:val="0"/>
          <w:sz w:val="18"/>
          <w:szCs w:val="18"/>
        </w:rPr>
        <w:t>1</w:t>
      </w:r>
      <w:r w:rsidR="003112D8">
        <w:rPr>
          <w:rFonts w:ascii="나눔고딕코딩" w:eastAsia="나눔고딕코딩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8B549F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사용자정보 조회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581ED8" w:rsidRPr="00863E57" w:rsidTr="00715AB9">
        <w:tc>
          <w:tcPr>
            <w:tcW w:w="2405" w:type="dxa"/>
            <w:shd w:val="clear" w:color="auto" w:fill="9CC2E5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581ED8" w:rsidRPr="00863E57" w:rsidTr="00715AB9">
        <w:tc>
          <w:tcPr>
            <w:tcW w:w="2405" w:type="dxa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581ED8" w:rsidRPr="00863E57" w:rsidTr="00715AB9">
        <w:tc>
          <w:tcPr>
            <w:tcW w:w="2405" w:type="dxa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581ED8" w:rsidRPr="00863E57" w:rsidTr="00715AB9">
        <w:tc>
          <w:tcPr>
            <w:tcW w:w="2405" w:type="dxa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581ED8" w:rsidRPr="00863E57" w:rsidTr="00715AB9">
        <w:tc>
          <w:tcPr>
            <w:tcW w:w="2405" w:type="dxa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581ED8" w:rsidRPr="00863E57" w:rsidTr="00715AB9">
        <w:tc>
          <w:tcPr>
            <w:tcW w:w="2405" w:type="dxa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581ED8" w:rsidRPr="00863E57" w:rsidTr="00715AB9">
        <w:tc>
          <w:tcPr>
            <w:tcW w:w="9634" w:type="dxa"/>
            <w:gridSpan w:val="4"/>
            <w:shd w:val="clear" w:color="auto" w:fill="9CC2E5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581ED8" w:rsidRPr="00863E57" w:rsidTr="00715AB9">
        <w:tc>
          <w:tcPr>
            <w:tcW w:w="2405" w:type="dxa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581ED8" w:rsidRPr="00863E57" w:rsidTr="00715AB9">
        <w:tc>
          <w:tcPr>
            <w:tcW w:w="2405" w:type="dxa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581ED8" w:rsidRPr="00863E57" w:rsidTr="00715AB9">
        <w:tc>
          <w:tcPr>
            <w:tcW w:w="2405" w:type="dxa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581ED8" w:rsidRPr="00863E57" w:rsidTr="00715AB9">
        <w:tc>
          <w:tcPr>
            <w:tcW w:w="2405" w:type="dxa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81ED8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581ED8" w:rsidRPr="00863E57" w:rsidTr="00715AB9">
        <w:tc>
          <w:tcPr>
            <w:tcW w:w="2405" w:type="dxa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581ED8" w:rsidRPr="00863E57" w:rsidTr="00715AB9">
        <w:tc>
          <w:tcPr>
            <w:tcW w:w="2405" w:type="dxa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581ED8" w:rsidRPr="00863E57" w:rsidTr="00715AB9">
        <w:tc>
          <w:tcPr>
            <w:tcW w:w="9634" w:type="dxa"/>
            <w:gridSpan w:val="4"/>
            <w:shd w:val="clear" w:color="auto" w:fill="9CC2E5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863E57" w:rsidRDefault="003112D8" w:rsidP="003112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3112D8" w:rsidRPr="00863E57" w:rsidRDefault="003112D8" w:rsidP="003112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3112D8" w:rsidRPr="00863E57" w:rsidRDefault="003112D8" w:rsidP="003112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3112D8" w:rsidRPr="00863E57" w:rsidRDefault="003112D8" w:rsidP="003112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863E57" w:rsidRDefault="003112D8" w:rsidP="003112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3112D8" w:rsidRPr="00863E57" w:rsidRDefault="003112D8" w:rsidP="003930D6">
            <w:pPr>
              <w:tabs>
                <w:tab w:val="clear" w:pos="709"/>
              </w:tabs>
              <w:wordWrap/>
              <w:autoSpaceDE/>
              <w:autoSpaceDN/>
              <w:ind w:left="0" w:firstLineChars="50" w:firstLine="9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Pr="00863E57" w:rsidRDefault="003112D8" w:rsidP="003112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3112D8" w:rsidRPr="00863E57" w:rsidRDefault="003112D8" w:rsidP="003112D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715AB9" w:rsidRDefault="003112D8" w:rsidP="00715AB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account.login_id</w:t>
            </w:r>
          </w:p>
        </w:tc>
        <w:tc>
          <w:tcPr>
            <w:tcW w:w="862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  <w:r w:rsidRPr="007C0F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</w:p>
        </w:tc>
        <w:tc>
          <w:tcPr>
            <w:tcW w:w="5386" w:type="dxa"/>
            <w:shd w:val="clear" w:color="auto" w:fill="auto"/>
          </w:tcPr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로그인아이디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715AB9" w:rsidRDefault="003112D8" w:rsidP="00715AB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account.phone</w:t>
            </w:r>
          </w:p>
        </w:tc>
        <w:tc>
          <w:tcPr>
            <w:tcW w:w="862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  <w:r w:rsidRPr="007C0F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</w:p>
        </w:tc>
        <w:tc>
          <w:tcPr>
            <w:tcW w:w="5386" w:type="dxa"/>
            <w:shd w:val="clear" w:color="auto" w:fill="auto"/>
          </w:tcPr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전화번호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715AB9" w:rsidRDefault="003112D8" w:rsidP="00715AB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account.email</w:t>
            </w:r>
          </w:p>
        </w:tc>
        <w:tc>
          <w:tcPr>
            <w:tcW w:w="862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  <w:r w:rsidRPr="007C0F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</w:p>
        </w:tc>
        <w:tc>
          <w:tcPr>
            <w:tcW w:w="5386" w:type="dxa"/>
            <w:shd w:val="clear" w:color="auto" w:fill="auto"/>
          </w:tcPr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이메일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715AB9" w:rsidRDefault="003112D8" w:rsidP="00715AB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account.nickname</w:t>
            </w:r>
          </w:p>
        </w:tc>
        <w:tc>
          <w:tcPr>
            <w:tcW w:w="862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  <w:r w:rsidRPr="007C0F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</w:p>
        </w:tc>
        <w:tc>
          <w:tcPr>
            <w:tcW w:w="5386" w:type="dxa"/>
            <w:shd w:val="clear" w:color="auto" w:fill="auto"/>
          </w:tcPr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별명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715AB9" w:rsidRDefault="003112D8" w:rsidP="00715AB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account.birthday</w:t>
            </w:r>
          </w:p>
        </w:tc>
        <w:tc>
          <w:tcPr>
            <w:tcW w:w="862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  <w:r w:rsidRPr="007C0F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</w:p>
        </w:tc>
        <w:tc>
          <w:tcPr>
            <w:tcW w:w="5386" w:type="dxa"/>
            <w:shd w:val="clear" w:color="auto" w:fill="auto"/>
          </w:tcPr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생년월일(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YYYYMMDD)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715AB9" w:rsidRDefault="003112D8" w:rsidP="00715AB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account.gender</w:t>
            </w:r>
          </w:p>
        </w:tc>
        <w:tc>
          <w:tcPr>
            <w:tcW w:w="862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  <w:r w:rsidRPr="007C0F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</w:p>
        </w:tc>
        <w:tc>
          <w:tcPr>
            <w:tcW w:w="5386" w:type="dxa"/>
            <w:shd w:val="clear" w:color="auto" w:fill="auto"/>
          </w:tcPr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성별</w:t>
            </w:r>
          </w:p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남성: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male</w:t>
            </w:r>
          </w:p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여성: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female</w:t>
            </w:r>
          </w:p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기타: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etc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715AB9" w:rsidRDefault="003112D8" w:rsidP="00715AB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account.oauth[].id</w:t>
            </w:r>
          </w:p>
        </w:tc>
        <w:tc>
          <w:tcPr>
            <w:tcW w:w="862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  <w:r w:rsidRPr="007C0F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</w:p>
        </w:tc>
        <w:tc>
          <w:tcPr>
            <w:tcW w:w="5386" w:type="dxa"/>
            <w:shd w:val="clear" w:color="auto" w:fill="auto"/>
          </w:tcPr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SNS Oauth ID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715AB9" w:rsidRDefault="003112D8" w:rsidP="00715AB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lastRenderedPageBreak/>
              <w:t>account.oauth[].provider</w:t>
            </w:r>
          </w:p>
        </w:tc>
        <w:tc>
          <w:tcPr>
            <w:tcW w:w="862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  <w:r w:rsidRPr="007C0F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</w:p>
        </w:tc>
        <w:tc>
          <w:tcPr>
            <w:tcW w:w="5386" w:type="dxa"/>
            <w:shd w:val="clear" w:color="auto" w:fill="auto"/>
          </w:tcPr>
          <w:p w:rsidR="003112D8" w:rsidRPr="00715AB9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SNS 종류</w:t>
            </w:r>
          </w:p>
          <w:p w:rsidR="003112D8" w:rsidRPr="00715AB9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NAVER</w:t>
            </w:r>
          </w:p>
          <w:p w:rsidR="003112D8" w:rsidRPr="00715AB9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KAKAO</w:t>
            </w:r>
          </w:p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FACEBOOK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715AB9" w:rsidRDefault="003112D8" w:rsidP="00715AB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account.group[].group_id</w:t>
            </w:r>
          </w:p>
        </w:tc>
        <w:tc>
          <w:tcPr>
            <w:tcW w:w="862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  <w:r w:rsidRPr="007C0F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</w:p>
        </w:tc>
        <w:tc>
          <w:tcPr>
            <w:tcW w:w="5386" w:type="dxa"/>
            <w:shd w:val="clear" w:color="auto" w:fill="auto"/>
          </w:tcPr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그룹아이디 (그룹이 있을경우)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715AB9" w:rsidRDefault="003112D8" w:rsidP="00715AB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account.group[].nickname</w:t>
            </w:r>
          </w:p>
        </w:tc>
        <w:tc>
          <w:tcPr>
            <w:tcW w:w="862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  <w:r w:rsidRPr="007C0F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</w:p>
        </w:tc>
        <w:tc>
          <w:tcPr>
            <w:tcW w:w="5386" w:type="dxa"/>
            <w:shd w:val="clear" w:color="auto" w:fill="auto"/>
          </w:tcPr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그룹명 (그룹이 있을경우)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715AB9" w:rsidRDefault="003112D8" w:rsidP="00715AB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account.group[].device_count</w:t>
            </w:r>
          </w:p>
        </w:tc>
        <w:tc>
          <w:tcPr>
            <w:tcW w:w="862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  <w:r w:rsidRPr="007C0F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</w:p>
        </w:tc>
        <w:tc>
          <w:tcPr>
            <w:tcW w:w="5386" w:type="dxa"/>
            <w:shd w:val="clear" w:color="auto" w:fill="auto"/>
          </w:tcPr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그룹에 속한 디바이스 개수</w:t>
            </w:r>
          </w:p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(그룹이 있을경우) </w:t>
            </w:r>
          </w:p>
        </w:tc>
      </w:tr>
      <w:tr w:rsidR="003112D8" w:rsidRPr="00863E57" w:rsidTr="003112D8">
        <w:tc>
          <w:tcPr>
            <w:tcW w:w="2405" w:type="dxa"/>
            <w:shd w:val="clear" w:color="auto" w:fill="auto"/>
          </w:tcPr>
          <w:p w:rsidR="003112D8" w:rsidRPr="00715AB9" w:rsidRDefault="003112D8" w:rsidP="00715AB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account.group[].user_count</w:t>
            </w:r>
          </w:p>
        </w:tc>
        <w:tc>
          <w:tcPr>
            <w:tcW w:w="862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  <w:r w:rsidRPr="007C0F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112D8" w:rsidRDefault="003112D8" w:rsidP="00715AB9">
            <w:pPr>
              <w:ind w:left="0"/>
              <w:jc w:val="center"/>
            </w:pPr>
          </w:p>
        </w:tc>
        <w:tc>
          <w:tcPr>
            <w:tcW w:w="5386" w:type="dxa"/>
            <w:shd w:val="clear" w:color="auto" w:fill="auto"/>
          </w:tcPr>
          <w:p w:rsidR="003112D8" w:rsidRDefault="003112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그룹에 속한 유저 명수 (그룹이 있을경우)</w:t>
            </w:r>
          </w:p>
        </w:tc>
      </w:tr>
      <w:tr w:rsidR="00581ED8" w:rsidRPr="00863E57" w:rsidTr="00715AB9">
        <w:tc>
          <w:tcPr>
            <w:tcW w:w="9634" w:type="dxa"/>
            <w:gridSpan w:val="4"/>
            <w:shd w:val="clear" w:color="auto" w:fill="9CC2E5"/>
          </w:tcPr>
          <w:p w:rsidR="00581ED8" w:rsidRPr="00863E57" w:rsidRDefault="00581ED8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581ED8" w:rsidRPr="00863E57" w:rsidTr="00715AB9">
        <w:tc>
          <w:tcPr>
            <w:tcW w:w="9634" w:type="dxa"/>
            <w:gridSpan w:val="4"/>
            <w:shd w:val="clear" w:color="auto" w:fill="auto"/>
          </w:tcPr>
          <w:p w:rsidR="00581ED8" w:rsidRDefault="00581ED8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581ED8" w:rsidRPr="00DD47FF" w:rsidRDefault="00581ED8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581ED8" w:rsidRPr="00DD47FF" w:rsidRDefault="00581ED8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581ED8" w:rsidRPr="00DD47FF" w:rsidRDefault="00581ED8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581ED8" w:rsidRPr="00E45633" w:rsidRDefault="00581ED8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581ED8" w:rsidRPr="00DD47FF" w:rsidRDefault="00581ED8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581ED8" w:rsidRDefault="00581ED8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715AB9" w:rsidRP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715AB9" w:rsidRP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715AB9" w:rsidRP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715AB9" w:rsidRP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715AB9" w:rsidRP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"account":{ </w:t>
            </w:r>
          </w:p>
          <w:p w:rsid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"birthday":"19950107",</w:t>
            </w:r>
          </w:p>
          <w:p w:rsid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"login_id":"Test1217",</w:t>
            </w:r>
          </w:p>
          <w:p w:rsid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"gender":"male",</w:t>
            </w:r>
          </w:p>
          <w:p w:rsid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"phone":"01012345677",</w:t>
            </w:r>
          </w:p>
          <w:p w:rsid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"nickname":"문서용",</w:t>
            </w:r>
          </w:p>
          <w:p w:rsidR="00715AB9" w:rsidRP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"oauth":[ </w:t>
            </w:r>
          </w:p>
          <w:p w:rsid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"provider":"facebook",</w:t>
            </w:r>
          </w:p>
          <w:p w:rsidR="00715AB9" w:rsidRP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"id":"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123456789</w:t>
            </w: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</w:t>
            </w:r>
          </w:p>
          <w:p w:rsidR="00715AB9" w:rsidRP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715AB9" w:rsidRP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],</w:t>
            </w:r>
          </w:p>
          <w:p w:rsid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"email":"xfdd@n.com",</w:t>
            </w:r>
          </w:p>
          <w:p w:rsidR="00715AB9" w:rsidRP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"group":[ </w:t>
            </w:r>
          </w:p>
          <w:p w:rsidR="00715AB9" w:rsidRP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]</w:t>
            </w:r>
          </w:p>
          <w:p w:rsidR="00715AB9" w:rsidRPr="00715AB9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}</w:t>
            </w:r>
          </w:p>
          <w:p w:rsidR="00581ED8" w:rsidRPr="00863E57" w:rsidRDefault="00715AB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15AB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8B549F" w:rsidRPr="00C846EE" w:rsidRDefault="008B549F" w:rsidP="008B549F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38" w:name="_Toc27759627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>사용자정보 편집</w:t>
      </w:r>
      <w:bookmarkEnd w:id="38"/>
    </w:p>
    <w:p w:rsidR="008B549F" w:rsidRPr="00A53B89" w:rsidRDefault="008B549F" w:rsidP="008B549F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계정의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정보를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편집한다</w:t>
      </w:r>
    </w:p>
    <w:p w:rsidR="008B549F" w:rsidRPr="00863E57" w:rsidRDefault="008B549F" w:rsidP="008B549F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.2.1.1</w:t>
      </w:r>
      <w:r w:rsidR="003930D6">
        <w:rPr>
          <w:rFonts w:ascii="나눔고딕코딩" w:eastAsia="굴림" w:hAnsi="나눔고딕코딩" w:cs="나눔고딕코딩"/>
          <w:kern w:val="0"/>
          <w:sz w:val="18"/>
          <w:szCs w:val="18"/>
        </w:rPr>
        <w:t>4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사용자정보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편집</w:t>
      </w:r>
      <w:r w:rsidR="00EF3DD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EF3DD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8B549F" w:rsidRPr="00863E57" w:rsidTr="00715AB9">
        <w:tc>
          <w:tcPr>
            <w:tcW w:w="2310" w:type="dxa"/>
            <w:shd w:val="clear" w:color="auto" w:fill="9CC2E5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8B549F" w:rsidRPr="00863E57" w:rsidTr="00715AB9">
        <w:tc>
          <w:tcPr>
            <w:tcW w:w="2310" w:type="dxa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8B549F" w:rsidRPr="009974BA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8B549F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/api/1.0/membership/user/update</w:t>
            </w:r>
          </w:p>
        </w:tc>
      </w:tr>
      <w:tr w:rsidR="008B549F" w:rsidRPr="00863E57" w:rsidTr="00715AB9">
        <w:tc>
          <w:tcPr>
            <w:tcW w:w="9626" w:type="dxa"/>
            <w:gridSpan w:val="4"/>
            <w:shd w:val="clear" w:color="auto" w:fill="9CC2E5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8B549F" w:rsidRPr="00863E57" w:rsidTr="00715AB9">
        <w:tc>
          <w:tcPr>
            <w:tcW w:w="2310" w:type="dxa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8B549F" w:rsidRPr="00863E57" w:rsidTr="00715AB9">
        <w:tc>
          <w:tcPr>
            <w:tcW w:w="2310" w:type="dxa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8B549F" w:rsidRPr="00863E57" w:rsidTr="00715AB9">
        <w:tc>
          <w:tcPr>
            <w:tcW w:w="2310" w:type="dxa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8B549F" w:rsidRPr="00863E57" w:rsidTr="00715AB9">
        <w:tc>
          <w:tcPr>
            <w:tcW w:w="2310" w:type="dxa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8B549F" w:rsidRPr="00863E57" w:rsidTr="00715AB9">
        <w:tc>
          <w:tcPr>
            <w:tcW w:w="2310" w:type="dxa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8B549F" w:rsidRPr="00863E57" w:rsidTr="00715AB9">
        <w:tc>
          <w:tcPr>
            <w:tcW w:w="2310" w:type="dxa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8B549F" w:rsidRPr="002C3630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8B549F" w:rsidRPr="00863E57" w:rsidTr="00715AB9">
        <w:tc>
          <w:tcPr>
            <w:tcW w:w="2310" w:type="dxa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8B549F" w:rsidRPr="00863E57" w:rsidTr="00715AB9">
        <w:tc>
          <w:tcPr>
            <w:tcW w:w="9626" w:type="dxa"/>
            <w:gridSpan w:val="4"/>
            <w:shd w:val="clear" w:color="auto" w:fill="9CC2E5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3930D6" w:rsidRPr="00863E57" w:rsidTr="003930D6">
        <w:tc>
          <w:tcPr>
            <w:tcW w:w="2310" w:type="dxa"/>
            <w:shd w:val="clear" w:color="auto" w:fill="auto"/>
          </w:tcPr>
          <w:p w:rsidR="003930D6" w:rsidRPr="004F5042" w:rsidRDefault="003930D6" w:rsidP="00911469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3930D6" w:rsidRPr="00863E57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930D6" w:rsidRPr="00863E57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930D6" w:rsidRPr="00863E57" w:rsidRDefault="003930D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3930D6" w:rsidRPr="00863E57" w:rsidTr="003930D6">
        <w:tc>
          <w:tcPr>
            <w:tcW w:w="2310" w:type="dxa"/>
            <w:shd w:val="clear" w:color="auto" w:fill="auto"/>
          </w:tcPr>
          <w:p w:rsidR="003930D6" w:rsidRPr="004F5042" w:rsidRDefault="003930D6" w:rsidP="00911469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930D6" w:rsidRPr="00863E57" w:rsidRDefault="003930D6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3930D6" w:rsidRPr="00863E57" w:rsidTr="003930D6">
        <w:tc>
          <w:tcPr>
            <w:tcW w:w="2310" w:type="dxa"/>
            <w:shd w:val="clear" w:color="auto" w:fill="auto"/>
          </w:tcPr>
          <w:p w:rsidR="003930D6" w:rsidRPr="00715AB9" w:rsidRDefault="003930D6" w:rsidP="00911469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930D6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3930D6" w:rsidRPr="00863E57" w:rsidTr="003930D6">
        <w:tc>
          <w:tcPr>
            <w:tcW w:w="2310" w:type="dxa"/>
            <w:shd w:val="clear" w:color="auto" w:fill="auto"/>
          </w:tcPr>
          <w:p w:rsidR="003930D6" w:rsidRPr="00911469" w:rsidRDefault="003930D6" w:rsidP="00911469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911469">
              <w:rPr>
                <w:rFonts w:ascii="나눔고딕코딩" w:hAnsi="나눔고딕코딩"/>
                <w:sz w:val="18"/>
                <w:szCs w:val="18"/>
              </w:rPr>
              <w:t>account.phone</w:t>
            </w:r>
          </w:p>
        </w:tc>
        <w:tc>
          <w:tcPr>
            <w:tcW w:w="946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930D6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전화번호</w:t>
            </w:r>
          </w:p>
        </w:tc>
      </w:tr>
      <w:tr w:rsidR="003930D6" w:rsidRPr="00863E57" w:rsidTr="003930D6">
        <w:tc>
          <w:tcPr>
            <w:tcW w:w="2310" w:type="dxa"/>
            <w:shd w:val="clear" w:color="auto" w:fill="auto"/>
          </w:tcPr>
          <w:p w:rsidR="003930D6" w:rsidRPr="00911469" w:rsidRDefault="003930D6" w:rsidP="00911469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911469">
              <w:rPr>
                <w:rFonts w:ascii="나눔고딕코딩" w:hAnsi="나눔고딕코딩"/>
                <w:sz w:val="18"/>
                <w:szCs w:val="18"/>
              </w:rPr>
              <w:t>account.email</w:t>
            </w:r>
          </w:p>
        </w:tc>
        <w:tc>
          <w:tcPr>
            <w:tcW w:w="946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930D6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이메일</w:t>
            </w:r>
          </w:p>
        </w:tc>
      </w:tr>
      <w:tr w:rsidR="003930D6" w:rsidRPr="00863E57" w:rsidTr="003930D6">
        <w:tc>
          <w:tcPr>
            <w:tcW w:w="2310" w:type="dxa"/>
            <w:shd w:val="clear" w:color="auto" w:fill="auto"/>
          </w:tcPr>
          <w:p w:rsidR="003930D6" w:rsidRPr="00911469" w:rsidRDefault="003930D6" w:rsidP="00911469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911469">
              <w:rPr>
                <w:rFonts w:ascii="나눔고딕코딩" w:hAnsi="나눔고딕코딩"/>
                <w:sz w:val="18"/>
                <w:szCs w:val="18"/>
              </w:rPr>
              <w:t>account.password</w:t>
            </w:r>
          </w:p>
        </w:tc>
        <w:tc>
          <w:tcPr>
            <w:tcW w:w="946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930D6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입력한 비밀번호 </w:t>
            </w:r>
          </w:p>
        </w:tc>
      </w:tr>
      <w:tr w:rsidR="003930D6" w:rsidRPr="00863E57" w:rsidTr="003930D6">
        <w:tc>
          <w:tcPr>
            <w:tcW w:w="2310" w:type="dxa"/>
            <w:shd w:val="clear" w:color="auto" w:fill="auto"/>
          </w:tcPr>
          <w:p w:rsidR="003930D6" w:rsidRPr="00911469" w:rsidRDefault="003930D6" w:rsidP="00911469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911469">
              <w:rPr>
                <w:rFonts w:ascii="나눔고딕코딩" w:hAnsi="나눔고딕코딩"/>
                <w:sz w:val="18"/>
                <w:szCs w:val="18"/>
              </w:rPr>
              <w:t>account.nickname</w:t>
            </w:r>
          </w:p>
        </w:tc>
        <w:tc>
          <w:tcPr>
            <w:tcW w:w="946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930D6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생년월일(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YYYYMMDD)</w:t>
            </w:r>
          </w:p>
        </w:tc>
      </w:tr>
      <w:tr w:rsidR="003930D6" w:rsidRPr="00863E57" w:rsidTr="003930D6">
        <w:tc>
          <w:tcPr>
            <w:tcW w:w="2310" w:type="dxa"/>
            <w:shd w:val="clear" w:color="auto" w:fill="auto"/>
          </w:tcPr>
          <w:p w:rsidR="003930D6" w:rsidRPr="00911469" w:rsidRDefault="003930D6" w:rsidP="00911469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911469">
              <w:rPr>
                <w:rFonts w:ascii="나눔고딕코딩" w:hAnsi="나눔고딕코딩"/>
                <w:sz w:val="18"/>
                <w:szCs w:val="18"/>
              </w:rPr>
              <w:t>account.password_current</w:t>
            </w:r>
          </w:p>
        </w:tc>
        <w:tc>
          <w:tcPr>
            <w:tcW w:w="946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930D6" w:rsidRPr="00662B0D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930D6" w:rsidRDefault="003930D6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현재 비밀번호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현재비밀번호와 일치여부체크, 일치하지 않을 경우 오류 반환)</w:t>
            </w:r>
          </w:p>
        </w:tc>
      </w:tr>
      <w:tr w:rsidR="00911469" w:rsidRPr="00863E57" w:rsidTr="00715AB9">
        <w:tc>
          <w:tcPr>
            <w:tcW w:w="9626" w:type="dxa"/>
            <w:gridSpan w:val="4"/>
            <w:shd w:val="clear" w:color="auto" w:fill="9CC2E5"/>
          </w:tcPr>
          <w:p w:rsidR="00911469" w:rsidRPr="00863E57" w:rsidRDefault="00911469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911469" w:rsidRPr="00863E57" w:rsidTr="00715AB9">
        <w:tc>
          <w:tcPr>
            <w:tcW w:w="9626" w:type="dxa"/>
            <w:gridSpan w:val="4"/>
            <w:shd w:val="clear" w:color="auto" w:fill="auto"/>
          </w:tcPr>
          <w:p w:rsidR="00911469" w:rsidRPr="00F151C0" w:rsidRDefault="00911469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8B549F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/api/1.0/membership/user/update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911469" w:rsidRPr="00F151C0" w:rsidRDefault="00911469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911469" w:rsidRPr="00F151C0" w:rsidRDefault="00911469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911469" w:rsidRPr="00F151C0" w:rsidRDefault="00911469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911469" w:rsidRPr="00F151C0" w:rsidRDefault="00911469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X-APP-TYPE: android</w:t>
            </w:r>
          </w:p>
          <w:p w:rsidR="00911469" w:rsidRPr="00F151C0" w:rsidRDefault="00911469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911469" w:rsidRPr="00F151C0" w:rsidRDefault="00911469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911469" w:rsidRPr="006C4C21" w:rsidRDefault="00911469" w:rsidP="0091146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911469" w:rsidRPr="00715AB9" w:rsidRDefault="00911469" w:rsidP="00911469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911469" w:rsidRPr="00715AB9" w:rsidRDefault="00911469" w:rsidP="0091146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911469" w:rsidRPr="00715AB9" w:rsidRDefault="00911469" w:rsidP="0091146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"login_id":"test1217",</w:t>
            </w:r>
          </w:p>
          <w:p w:rsidR="00911469" w:rsidRPr="00715AB9" w:rsidRDefault="00911469" w:rsidP="0091146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"auth_token":"bd5699202168129324bb5981457c09131576582173539",</w:t>
            </w:r>
          </w:p>
          <w:p w:rsidR="00911469" w:rsidRPr="00715AB9" w:rsidRDefault="00911469" w:rsidP="0091146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"group_id":"",</w:t>
            </w:r>
          </w:p>
          <w:p w:rsidR="00911469" w:rsidRPr="00715AB9" w:rsidRDefault="00911469" w:rsidP="0091146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"phone":"01012345677",</w:t>
            </w:r>
          </w:p>
          <w:p w:rsidR="00911469" w:rsidRPr="00715AB9" w:rsidRDefault="00911469" w:rsidP="0091146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"email":"xfdd@n.com",</w:t>
            </w:r>
          </w:p>
          <w:p w:rsidR="00911469" w:rsidRPr="00715AB9" w:rsidRDefault="00911469" w:rsidP="0091146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 w:hint="eastAsia"/>
                <w:sz w:val="18"/>
                <w:szCs w:val="18"/>
              </w:rPr>
              <w:t>"nickname":"</w:t>
            </w:r>
            <w:r w:rsidRPr="00715AB9">
              <w:rPr>
                <w:rFonts w:ascii="나눔고딕코딩" w:hAnsi="나눔고딕코딩" w:hint="eastAsia"/>
                <w:sz w:val="18"/>
                <w:szCs w:val="18"/>
              </w:rPr>
              <w:t>문서용</w:t>
            </w:r>
            <w:r w:rsidRPr="00715AB9">
              <w:rPr>
                <w:rFonts w:ascii="나눔고딕코딩" w:hAnsi="나눔고딕코딩" w:hint="eastAsia"/>
                <w:sz w:val="18"/>
                <w:szCs w:val="18"/>
              </w:rPr>
              <w:t>",</w:t>
            </w:r>
          </w:p>
          <w:p w:rsidR="00911469" w:rsidRPr="00715AB9" w:rsidRDefault="00911469" w:rsidP="0091146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"password":"1q2w3e4r!",</w:t>
            </w:r>
          </w:p>
          <w:p w:rsidR="00911469" w:rsidRPr="00715AB9" w:rsidRDefault="00911469" w:rsidP="0091146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"password_current":"1q2w3e4r!"</w:t>
            </w:r>
          </w:p>
          <w:p w:rsidR="00911469" w:rsidRPr="00715AB9" w:rsidRDefault="00911469" w:rsidP="00911469">
            <w:pPr>
              <w:pStyle w:val="aff0"/>
              <w:ind w:firstLineChars="100" w:firstLine="180"/>
              <w:rPr>
                <w:rFonts w:ascii="나눔고딕코딩" w:hAnsi="나눔고딕코딩" w:hint="eastAsia"/>
                <w:sz w:val="18"/>
                <w:szCs w:val="18"/>
              </w:rPr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911469" w:rsidRPr="00406D8D" w:rsidRDefault="00911469" w:rsidP="00911469">
            <w:pPr>
              <w:pStyle w:val="aff0"/>
            </w:pPr>
            <w:r w:rsidRPr="00715AB9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8B549F" w:rsidRPr="00863E57" w:rsidRDefault="008B549F" w:rsidP="008B549F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8B549F" w:rsidRPr="00863E57" w:rsidRDefault="008B549F" w:rsidP="008B549F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715AB9">
        <w:rPr>
          <w:rFonts w:ascii="나눔고딕코딩" w:eastAsia="나눔고딕코딩" w:hAnsi="나눔고딕코딩" w:cs="나눔고딕코딩"/>
          <w:kern w:val="0"/>
          <w:sz w:val="18"/>
          <w:szCs w:val="18"/>
        </w:rPr>
        <w:t>11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사용자정보 편집</w:t>
      </w:r>
      <w:r w:rsidR="00EF3DD9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8B549F" w:rsidRPr="00863E57" w:rsidTr="00715AB9">
        <w:tc>
          <w:tcPr>
            <w:tcW w:w="2405" w:type="dxa"/>
            <w:shd w:val="clear" w:color="auto" w:fill="9CC2E5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8B549F" w:rsidRPr="00863E57" w:rsidTr="00715AB9">
        <w:tc>
          <w:tcPr>
            <w:tcW w:w="2405" w:type="dxa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8B549F" w:rsidRPr="00863E57" w:rsidTr="00715AB9">
        <w:tc>
          <w:tcPr>
            <w:tcW w:w="2405" w:type="dxa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8B549F" w:rsidRPr="00863E57" w:rsidTr="00715AB9">
        <w:tc>
          <w:tcPr>
            <w:tcW w:w="2405" w:type="dxa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8B549F" w:rsidRPr="00863E57" w:rsidTr="00715AB9">
        <w:tc>
          <w:tcPr>
            <w:tcW w:w="2405" w:type="dxa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8B549F" w:rsidRPr="00863E57" w:rsidTr="00715AB9">
        <w:tc>
          <w:tcPr>
            <w:tcW w:w="2405" w:type="dxa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8B549F" w:rsidRPr="00863E57" w:rsidTr="00715AB9">
        <w:tc>
          <w:tcPr>
            <w:tcW w:w="9634" w:type="dxa"/>
            <w:gridSpan w:val="4"/>
            <w:shd w:val="clear" w:color="auto" w:fill="9CC2E5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8B549F" w:rsidRPr="00863E57" w:rsidTr="00715AB9">
        <w:tc>
          <w:tcPr>
            <w:tcW w:w="2405" w:type="dxa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8B549F" w:rsidRPr="00863E57" w:rsidTr="00715AB9">
        <w:tc>
          <w:tcPr>
            <w:tcW w:w="2405" w:type="dxa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8B549F" w:rsidRPr="00863E57" w:rsidTr="00715AB9">
        <w:tc>
          <w:tcPr>
            <w:tcW w:w="2405" w:type="dxa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8B549F" w:rsidRPr="00863E57" w:rsidTr="00715AB9">
        <w:tc>
          <w:tcPr>
            <w:tcW w:w="2405" w:type="dxa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</w:t>
            </w: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lastRenderedPageBreak/>
              <w:t>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8B549F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lastRenderedPageBreak/>
              <w:t>POST, GET, OPTIONS, DELETE, PUT</w:t>
            </w:r>
          </w:p>
        </w:tc>
      </w:tr>
      <w:tr w:rsidR="008B549F" w:rsidRPr="00863E57" w:rsidTr="00715AB9">
        <w:tc>
          <w:tcPr>
            <w:tcW w:w="2405" w:type="dxa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8B549F" w:rsidRPr="00863E57" w:rsidTr="00715AB9">
        <w:tc>
          <w:tcPr>
            <w:tcW w:w="2405" w:type="dxa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8B549F" w:rsidRPr="00863E57" w:rsidTr="00715AB9">
        <w:tc>
          <w:tcPr>
            <w:tcW w:w="9634" w:type="dxa"/>
            <w:gridSpan w:val="4"/>
            <w:shd w:val="clear" w:color="auto" w:fill="9CC2E5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8B549F" w:rsidRPr="00863E57" w:rsidTr="00715AB9">
        <w:tc>
          <w:tcPr>
            <w:tcW w:w="9634" w:type="dxa"/>
            <w:gridSpan w:val="4"/>
            <w:shd w:val="clear" w:color="auto" w:fill="9CC2E5"/>
          </w:tcPr>
          <w:p w:rsidR="008B549F" w:rsidRPr="00863E57" w:rsidRDefault="008B549F" w:rsidP="00715AB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8B549F" w:rsidRPr="00863E57" w:rsidTr="00715AB9">
        <w:tc>
          <w:tcPr>
            <w:tcW w:w="9634" w:type="dxa"/>
            <w:gridSpan w:val="4"/>
            <w:shd w:val="clear" w:color="auto" w:fill="auto"/>
          </w:tcPr>
          <w:p w:rsidR="008B549F" w:rsidRDefault="008B549F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8B549F" w:rsidRPr="00DD47FF" w:rsidRDefault="008B549F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8B549F" w:rsidRPr="00DD47FF" w:rsidRDefault="008B549F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8B549F" w:rsidRPr="00DD47FF" w:rsidRDefault="008B549F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8B549F" w:rsidRPr="00E45633" w:rsidRDefault="008B549F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8B549F" w:rsidRPr="00DD47FF" w:rsidRDefault="008B549F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8B549F" w:rsidRDefault="008B549F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8B549F" w:rsidRPr="00406D8D" w:rsidRDefault="008B549F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8B549F" w:rsidRDefault="008B549F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"result": {</w:t>
            </w:r>
          </w:p>
          <w:p w:rsidR="008B549F" w:rsidRDefault="008B549F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 0</w:t>
            </w:r>
          </w:p>
          <w:p w:rsidR="008B549F" w:rsidRPr="00406D8D" w:rsidRDefault="008B549F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8B549F" w:rsidRPr="00863E57" w:rsidRDefault="00875BE9" w:rsidP="00715AB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}</w:t>
            </w:r>
          </w:p>
        </w:tc>
      </w:tr>
    </w:tbl>
    <w:p w:rsidR="00EF3DD9" w:rsidRPr="00C846EE" w:rsidRDefault="00EF3DD9" w:rsidP="00EF3DD9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39" w:name="_Toc27759628"/>
      <w:r>
        <w:rPr>
          <w:rFonts w:ascii="굴림" w:eastAsia="굴림" w:hAnsi="굴림" w:cs="나눔고딕코딩" w:hint="eastAsia"/>
          <w:b/>
          <w:kern w:val="0"/>
          <w:szCs w:val="22"/>
        </w:rPr>
        <w:t>그룹 닉네임 편집</w:t>
      </w:r>
      <w:bookmarkEnd w:id="39"/>
    </w:p>
    <w:p w:rsidR="00EF3DD9" w:rsidRPr="00A53B89" w:rsidRDefault="00EF3DD9" w:rsidP="00EF3DD9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사용자가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속한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그룹에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닉네임을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편집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요청한다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.</w:t>
      </w:r>
    </w:p>
    <w:p w:rsidR="00EF3DD9" w:rsidRPr="00863E57" w:rsidRDefault="00EF3DD9" w:rsidP="00EF3DD9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.2.1.1</w:t>
      </w:r>
      <w:r w:rsidR="00D21232">
        <w:rPr>
          <w:rFonts w:ascii="나눔고딕코딩" w:eastAsia="굴림" w:hAnsi="나눔고딕코딩" w:cs="나눔고딕코딩"/>
          <w:kern w:val="0"/>
          <w:sz w:val="18"/>
          <w:szCs w:val="18"/>
        </w:rPr>
        <w:t>5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그룹닉네임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편집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EF3DD9" w:rsidRPr="00863E57" w:rsidTr="00E15562">
        <w:tc>
          <w:tcPr>
            <w:tcW w:w="2310" w:type="dxa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Pr="009974BA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</w:t>
            </w:r>
            <w:r>
              <w:t xml:space="preserve"> </w:t>
            </w:r>
            <w:r w:rsidRPr="00EF3DD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/api/1.0/membership/group/update</w:t>
            </w:r>
          </w:p>
        </w:tc>
      </w:tr>
      <w:tr w:rsidR="00EF3DD9" w:rsidRPr="00863E57" w:rsidTr="00E15562">
        <w:tc>
          <w:tcPr>
            <w:tcW w:w="9626" w:type="dxa"/>
            <w:gridSpan w:val="4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Pr="002C363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EF3DD9" w:rsidRPr="00863E57" w:rsidTr="00E15562">
        <w:tc>
          <w:tcPr>
            <w:tcW w:w="9626" w:type="dxa"/>
            <w:gridSpan w:val="4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4F5042" w:rsidRDefault="00D21232" w:rsidP="00E15562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D21232" w:rsidRPr="00863E57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863E57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Pr="00863E57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4F5042" w:rsidRDefault="00D21232" w:rsidP="00E15562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Pr="00863E57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715AB9" w:rsidRDefault="00D21232" w:rsidP="00E15562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EF3DD9" w:rsidRDefault="00D21232" w:rsidP="00EF3DD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EF3DD9">
              <w:rPr>
                <w:rFonts w:ascii="나눔고딕코딩" w:hAnsi="나눔고딕코딩"/>
                <w:sz w:val="18"/>
                <w:szCs w:val="18"/>
              </w:rPr>
              <w:t>group.id</w:t>
            </w:r>
          </w:p>
        </w:tc>
        <w:tc>
          <w:tcPr>
            <w:tcW w:w="946" w:type="dxa"/>
            <w:shd w:val="clear" w:color="auto" w:fill="auto"/>
          </w:tcPr>
          <w:p w:rsidR="00D21232" w:rsidRPr="00662B0D" w:rsidRDefault="00D21232" w:rsidP="00EF3DD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662B0D" w:rsidRDefault="00D21232" w:rsidP="00EF3DD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Default="00D21232" w:rsidP="00EF3DD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그룹아이디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EF3DD9" w:rsidRDefault="00D21232" w:rsidP="00EF3DD9">
            <w:pPr>
              <w:ind w:left="0"/>
              <w:rPr>
                <w:rFonts w:ascii="나눔고딕코딩" w:hAnsi="나눔고딕코딩" w:hint="eastAsia"/>
                <w:sz w:val="18"/>
                <w:szCs w:val="18"/>
              </w:rPr>
            </w:pPr>
            <w:r w:rsidRPr="00EF3DD9">
              <w:rPr>
                <w:rFonts w:ascii="나눔고딕코딩" w:hAnsi="나눔고딕코딩"/>
                <w:sz w:val="18"/>
                <w:szCs w:val="18"/>
              </w:rPr>
              <w:t>group.nickname</w:t>
            </w:r>
          </w:p>
        </w:tc>
        <w:tc>
          <w:tcPr>
            <w:tcW w:w="946" w:type="dxa"/>
            <w:shd w:val="clear" w:color="auto" w:fill="auto"/>
          </w:tcPr>
          <w:p w:rsidR="00D21232" w:rsidRPr="00662B0D" w:rsidRDefault="00D21232" w:rsidP="00EF3DD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662B0D" w:rsidRDefault="00D21232" w:rsidP="00EF3DD9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Default="00D21232" w:rsidP="00EF3DD9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그룹명(수정된 그룹명)</w:t>
            </w:r>
          </w:p>
        </w:tc>
      </w:tr>
      <w:tr w:rsidR="00EF3DD9" w:rsidRPr="00863E57" w:rsidTr="00E15562">
        <w:tc>
          <w:tcPr>
            <w:tcW w:w="9626" w:type="dxa"/>
            <w:gridSpan w:val="4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EF3DD9" w:rsidRPr="00863E57" w:rsidTr="00E15562">
        <w:tc>
          <w:tcPr>
            <w:tcW w:w="9626" w:type="dxa"/>
            <w:gridSpan w:val="4"/>
            <w:shd w:val="clear" w:color="auto" w:fill="auto"/>
          </w:tcPr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EF3DD9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/api/1.0/membership/group/update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EF3DD9" w:rsidRPr="006C4C21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EF3DD9" w:rsidRPr="00EF3DD9" w:rsidRDefault="00EF3DD9" w:rsidP="00EF3DD9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F3DD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EF3DD9" w:rsidRPr="00EF3DD9" w:rsidRDefault="00EF3DD9" w:rsidP="00EF3DD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EF3DD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EF3DD9" w:rsidRPr="00EF3DD9" w:rsidRDefault="00EF3DD9" w:rsidP="00EF3DD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EF3DD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EF3DD9" w:rsidRPr="00EF3DD9" w:rsidRDefault="00EF3DD9" w:rsidP="00EF3DD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EF3DD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EF3DD9" w:rsidRPr="00EF3DD9" w:rsidRDefault="00EF3DD9" w:rsidP="00EF3DD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EF3DD9">
              <w:rPr>
                <w:rFonts w:ascii="나눔고딕코딩" w:hAnsi="나눔고딕코딩"/>
                <w:sz w:val="18"/>
                <w:szCs w:val="18"/>
              </w:rPr>
              <w:t>"group_id":"21",</w:t>
            </w:r>
          </w:p>
          <w:p w:rsidR="00EF3DD9" w:rsidRPr="00EF3DD9" w:rsidRDefault="00EF3DD9" w:rsidP="00EF3DD9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EF3DD9">
              <w:rPr>
                <w:rFonts w:ascii="나눔고딕코딩" w:hAnsi="나눔고딕코딩"/>
                <w:sz w:val="18"/>
                <w:szCs w:val="18"/>
              </w:rPr>
              <w:t>},</w:t>
            </w:r>
          </w:p>
          <w:p w:rsidR="00EF3DD9" w:rsidRPr="00EF3DD9" w:rsidRDefault="00EF3DD9" w:rsidP="00EF3DD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EF3DD9">
              <w:rPr>
                <w:rFonts w:ascii="나눔고딕코딩" w:hAnsi="나눔고딕코딩"/>
                <w:sz w:val="18"/>
                <w:szCs w:val="18"/>
              </w:rPr>
              <w:t xml:space="preserve">"group":{ </w:t>
            </w:r>
          </w:p>
          <w:p w:rsidR="00EF3DD9" w:rsidRPr="00EF3DD9" w:rsidRDefault="00EF3DD9" w:rsidP="00EF3DD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EF3DD9">
              <w:rPr>
                <w:rFonts w:ascii="나눔고딕코딩" w:hAnsi="나눔고딕코딩"/>
                <w:sz w:val="18"/>
                <w:szCs w:val="18"/>
              </w:rPr>
              <w:t>"id":"21",</w:t>
            </w:r>
          </w:p>
          <w:p w:rsidR="00EF3DD9" w:rsidRPr="00EF3DD9" w:rsidRDefault="00EF3DD9" w:rsidP="00EF3DD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EF3DD9">
              <w:rPr>
                <w:rFonts w:ascii="나눔고딕코딩" w:hAnsi="나눔고딕코딩" w:hint="eastAsia"/>
                <w:sz w:val="18"/>
                <w:szCs w:val="18"/>
              </w:rPr>
              <w:t xml:space="preserve">"nickname":"KEA </w:t>
            </w:r>
            <w:r>
              <w:rPr>
                <w:rFonts w:ascii="나눔고딕코딩" w:hAnsi="나눔고딕코딩" w:hint="eastAsia"/>
                <w:sz w:val="18"/>
                <w:szCs w:val="18"/>
              </w:rPr>
              <w:t>테스트</w:t>
            </w:r>
            <w:r w:rsidRPr="00EF3DD9">
              <w:rPr>
                <w:rFonts w:ascii="나눔고딕코딩" w:hAnsi="나눔고딕코딩" w:hint="eastAsia"/>
                <w:sz w:val="18"/>
                <w:szCs w:val="18"/>
              </w:rPr>
              <w:t>"</w:t>
            </w:r>
          </w:p>
          <w:p w:rsidR="00EF3DD9" w:rsidRPr="00EF3DD9" w:rsidRDefault="00EF3DD9" w:rsidP="00EF3DD9">
            <w:pPr>
              <w:pStyle w:val="aff0"/>
              <w:ind w:firstLineChars="100" w:firstLine="180"/>
              <w:rPr>
                <w:rFonts w:ascii="나눔고딕코딩" w:hAnsi="나눔고딕코딩" w:hint="eastAsia"/>
                <w:sz w:val="18"/>
                <w:szCs w:val="18"/>
              </w:rPr>
            </w:pPr>
            <w:r w:rsidRPr="00EF3DD9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EF3DD9" w:rsidRPr="00406D8D" w:rsidRDefault="00EF3DD9" w:rsidP="00EF3DD9">
            <w:pPr>
              <w:pStyle w:val="aff0"/>
            </w:pPr>
            <w:r w:rsidRPr="00EF3DD9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EF3DD9" w:rsidRDefault="00EF3DD9" w:rsidP="00EF3DD9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D21232" w:rsidRDefault="00D21232" w:rsidP="00EF3DD9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D21232" w:rsidRDefault="00D21232" w:rsidP="00EF3DD9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D21232" w:rsidRPr="00863E57" w:rsidRDefault="00D21232" w:rsidP="00EF3DD9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EF3DD9" w:rsidRPr="00863E57" w:rsidRDefault="00EF3DD9" w:rsidP="00EF3DD9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lastRenderedPageBreak/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.1</w:t>
      </w:r>
      <w:r w:rsidR="00D21232">
        <w:rPr>
          <w:rFonts w:ascii="나눔고딕코딩" w:eastAsia="나눔고딕코딩" w:hAnsi="나눔고딕코딩" w:cs="나눔고딕코딩"/>
          <w:kern w:val="0"/>
          <w:sz w:val="18"/>
          <w:szCs w:val="18"/>
        </w:rPr>
        <w:t>5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그룹닉네임 편집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EF3DD9" w:rsidRPr="00863E57" w:rsidTr="00E15562">
        <w:tc>
          <w:tcPr>
            <w:tcW w:w="2405" w:type="dxa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EF3DD9" w:rsidRPr="00863E57" w:rsidTr="00E15562">
        <w:tc>
          <w:tcPr>
            <w:tcW w:w="9634" w:type="dxa"/>
            <w:gridSpan w:val="4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EF3DD9" w:rsidRPr="00863E57" w:rsidTr="00E15562">
        <w:tc>
          <w:tcPr>
            <w:tcW w:w="9634" w:type="dxa"/>
            <w:gridSpan w:val="4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EF3DD9" w:rsidRPr="00863E57" w:rsidTr="00E15562">
        <w:tc>
          <w:tcPr>
            <w:tcW w:w="9634" w:type="dxa"/>
            <w:gridSpan w:val="4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EF3DD9" w:rsidRPr="00863E57" w:rsidTr="00E15562">
        <w:tc>
          <w:tcPr>
            <w:tcW w:w="9634" w:type="dxa"/>
            <w:gridSpan w:val="4"/>
            <w:shd w:val="clear" w:color="auto" w:fill="auto"/>
          </w:tcPr>
          <w:p w:rsidR="00EF3DD9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EF3DD9" w:rsidRPr="00DD47FF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EF3DD9" w:rsidRPr="00DD47FF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EF3DD9" w:rsidRPr="00DD47FF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EF3DD9" w:rsidRPr="00E45633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EF3DD9" w:rsidRPr="00DD47FF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EF3DD9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EF3DD9" w:rsidRPr="00406D8D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EF3DD9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"result": {</w:t>
            </w:r>
          </w:p>
          <w:p w:rsidR="00EF3DD9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 0</w:t>
            </w:r>
          </w:p>
          <w:p w:rsidR="00EF3DD9" w:rsidRPr="00406D8D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EF3DD9" w:rsidRPr="00863E57" w:rsidRDefault="00875BE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}</w:t>
            </w:r>
          </w:p>
        </w:tc>
      </w:tr>
    </w:tbl>
    <w:p w:rsidR="00EF3DD9" w:rsidRDefault="00EF3DD9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EF3DD9" w:rsidRPr="00C846EE" w:rsidRDefault="00EF3DD9" w:rsidP="00EF3DD9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40" w:name="_Toc27759629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>그룹초대</w:t>
      </w:r>
      <w:bookmarkEnd w:id="40"/>
    </w:p>
    <w:p w:rsidR="00EF3DD9" w:rsidRPr="00A53B89" w:rsidRDefault="00EF3DD9" w:rsidP="00EF3DD9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사용자가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본인의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그룹에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다른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사용자를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초대한다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.</w:t>
      </w:r>
    </w:p>
    <w:p w:rsidR="00EF3DD9" w:rsidRPr="00863E57" w:rsidRDefault="00EF3DD9" w:rsidP="00EF3DD9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.2.1.1</w:t>
      </w:r>
      <w:r w:rsidR="00D21232">
        <w:rPr>
          <w:rFonts w:ascii="나눔고딕코딩" w:eastAsia="굴림" w:hAnsi="나눔고딕코딩" w:cs="나눔고딕코딩"/>
          <w:kern w:val="0"/>
          <w:sz w:val="18"/>
          <w:szCs w:val="18"/>
        </w:rPr>
        <w:t>6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 w:rsidR="00875BE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그룹초대</w:t>
      </w:r>
      <w:r w:rsidR="00875BE9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EF3DD9" w:rsidRPr="00863E57" w:rsidTr="00E15562">
        <w:tc>
          <w:tcPr>
            <w:tcW w:w="2310" w:type="dxa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Pr="009974BA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="00875BE9" w:rsidRPr="00875BE9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/api/1.0/membership/group/invitation/send</w:t>
            </w:r>
          </w:p>
        </w:tc>
      </w:tr>
      <w:tr w:rsidR="00EF3DD9" w:rsidRPr="00863E57" w:rsidTr="00E15562">
        <w:tc>
          <w:tcPr>
            <w:tcW w:w="9626" w:type="dxa"/>
            <w:gridSpan w:val="4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Pr="002C363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EF3DD9" w:rsidRPr="00863E57" w:rsidTr="00E15562">
        <w:tc>
          <w:tcPr>
            <w:tcW w:w="2310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EF3DD9" w:rsidRPr="00863E57" w:rsidTr="00E15562">
        <w:tc>
          <w:tcPr>
            <w:tcW w:w="9626" w:type="dxa"/>
            <w:gridSpan w:val="4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4F5042" w:rsidRDefault="00D21232" w:rsidP="00E15562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D21232" w:rsidRPr="00863E57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863E57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Pr="00863E57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4F5042" w:rsidRDefault="00D21232" w:rsidP="00E15562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Pr="00863E57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715AB9" w:rsidRDefault="00D21232" w:rsidP="00E15562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911469" w:rsidRDefault="00D21232" w:rsidP="00B61362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invation.group_id</w:t>
            </w:r>
          </w:p>
        </w:tc>
        <w:tc>
          <w:tcPr>
            <w:tcW w:w="946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초대할 그룹아이디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911469" w:rsidRDefault="00D21232" w:rsidP="00E15562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B61362">
              <w:rPr>
                <w:rFonts w:ascii="나눔고딕코딩" w:hAnsi="나눔고딕코딩"/>
                <w:sz w:val="18"/>
                <w:szCs w:val="18"/>
              </w:rPr>
              <w:t>invation.target_phone</w:t>
            </w:r>
          </w:p>
        </w:tc>
        <w:tc>
          <w:tcPr>
            <w:tcW w:w="946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초대받은 사람 전화번호</w:t>
            </w:r>
          </w:p>
          <w:p w:rsidR="00D21232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가입자일 경우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PUSH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발송, 미가입자일 경우 SMS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발송</w:t>
            </w:r>
          </w:p>
        </w:tc>
      </w:tr>
      <w:tr w:rsidR="00EF3DD9" w:rsidRPr="00863E57" w:rsidTr="00E15562">
        <w:tc>
          <w:tcPr>
            <w:tcW w:w="9626" w:type="dxa"/>
            <w:gridSpan w:val="4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EF3DD9" w:rsidRPr="00863E57" w:rsidTr="00E15562">
        <w:tc>
          <w:tcPr>
            <w:tcW w:w="9626" w:type="dxa"/>
            <w:gridSpan w:val="4"/>
            <w:shd w:val="clear" w:color="auto" w:fill="auto"/>
          </w:tcPr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8B549F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/api/1.0/membership/user/update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EF3DD9" w:rsidRPr="00F151C0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EF3DD9" w:rsidRPr="006C4C21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875BE9" w:rsidRPr="00875BE9" w:rsidRDefault="00875BE9" w:rsidP="00875BE9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875BE9" w:rsidRPr="00875BE9" w:rsidRDefault="00875BE9" w:rsidP="00875BE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lastRenderedPageBreak/>
              <w:t xml:space="preserve">"account":{ </w:t>
            </w:r>
          </w:p>
          <w:p w:rsidR="00875BE9" w:rsidRDefault="00875BE9" w:rsidP="00875BE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875BE9" w:rsidRDefault="00875BE9" w:rsidP="00875BE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875BE9" w:rsidRDefault="00875BE9" w:rsidP="00875BE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875BE9" w:rsidRPr="00875BE9" w:rsidRDefault="00875BE9" w:rsidP="00875BE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},</w:t>
            </w:r>
          </w:p>
          <w:p w:rsidR="00875BE9" w:rsidRPr="00875BE9" w:rsidRDefault="00875BE9" w:rsidP="00875BE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"invitation":{ </w:t>
            </w:r>
          </w:p>
          <w:p w:rsidR="00875BE9" w:rsidRPr="00875BE9" w:rsidRDefault="00875BE9" w:rsidP="00875BE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"group_id":"21",</w:t>
            </w:r>
          </w:p>
          <w:p w:rsidR="00875BE9" w:rsidRPr="00875BE9" w:rsidRDefault="00875BE9" w:rsidP="00875BE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"target_phone":"01011111111"</w:t>
            </w:r>
          </w:p>
          <w:p w:rsidR="00875BE9" w:rsidRPr="00875BE9" w:rsidRDefault="00875BE9" w:rsidP="00875BE9">
            <w:pPr>
              <w:pStyle w:val="aff0"/>
              <w:ind w:firstLineChars="100" w:firstLine="18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EF3DD9" w:rsidRPr="00406D8D" w:rsidRDefault="00875BE9" w:rsidP="00875BE9">
            <w:pPr>
              <w:pStyle w:val="aff0"/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EF3DD9" w:rsidRPr="00863E57" w:rsidRDefault="00EF3DD9" w:rsidP="00EF3DD9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EF3DD9" w:rsidRPr="00863E57" w:rsidRDefault="00EF3DD9" w:rsidP="00EF3DD9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.1</w:t>
      </w:r>
      <w:r w:rsidR="00D21232">
        <w:rPr>
          <w:rFonts w:ascii="나눔고딕코딩" w:eastAsia="나눔고딕코딩" w:hAnsi="나눔고딕코딩" w:cs="나눔고딕코딩"/>
          <w:kern w:val="0"/>
          <w:sz w:val="18"/>
          <w:szCs w:val="18"/>
        </w:rPr>
        <w:t>6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875BE9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그룹초대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EF3DD9" w:rsidRPr="00863E57" w:rsidTr="00E15562">
        <w:tc>
          <w:tcPr>
            <w:tcW w:w="2405" w:type="dxa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EF3DD9" w:rsidRPr="00863E57" w:rsidTr="00E15562">
        <w:tc>
          <w:tcPr>
            <w:tcW w:w="9634" w:type="dxa"/>
            <w:gridSpan w:val="4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EF3DD9" w:rsidRPr="00863E57" w:rsidTr="00E15562">
        <w:tc>
          <w:tcPr>
            <w:tcW w:w="2405" w:type="dxa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EF3DD9" w:rsidRPr="00863E57" w:rsidTr="00E15562">
        <w:tc>
          <w:tcPr>
            <w:tcW w:w="9634" w:type="dxa"/>
            <w:gridSpan w:val="4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B6136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to_user_registered</w:t>
            </w:r>
          </w:p>
        </w:tc>
        <w:tc>
          <w:tcPr>
            <w:tcW w:w="862" w:type="dxa"/>
            <w:shd w:val="clear" w:color="auto" w:fill="auto"/>
          </w:tcPr>
          <w:p w:rsidR="00D21232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B6136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boolean</w:t>
            </w:r>
          </w:p>
        </w:tc>
        <w:tc>
          <w:tcPr>
            <w:tcW w:w="981" w:type="dxa"/>
            <w:shd w:val="clear" w:color="auto" w:fill="auto"/>
          </w:tcPr>
          <w:p w:rsidR="00D21232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회원,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비회원 여부  </w:t>
            </w:r>
          </w:p>
          <w:p w:rsidR="00D21232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rue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회원</w:t>
            </w:r>
          </w:p>
          <w:p w:rsidR="00D21232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F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alse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비회원</w:t>
            </w:r>
          </w:p>
        </w:tc>
      </w:tr>
      <w:tr w:rsidR="00EF3DD9" w:rsidRPr="00863E57" w:rsidTr="00E15562">
        <w:tc>
          <w:tcPr>
            <w:tcW w:w="9634" w:type="dxa"/>
            <w:gridSpan w:val="4"/>
            <w:shd w:val="clear" w:color="auto" w:fill="9CC2E5"/>
          </w:tcPr>
          <w:p w:rsidR="00EF3DD9" w:rsidRPr="00863E57" w:rsidRDefault="00EF3DD9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샘플 메시지</w:t>
            </w:r>
          </w:p>
        </w:tc>
      </w:tr>
      <w:tr w:rsidR="00EF3DD9" w:rsidRPr="00863E57" w:rsidTr="00E15562">
        <w:tc>
          <w:tcPr>
            <w:tcW w:w="9634" w:type="dxa"/>
            <w:gridSpan w:val="4"/>
            <w:shd w:val="clear" w:color="auto" w:fill="auto"/>
          </w:tcPr>
          <w:p w:rsidR="00EF3DD9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EF3DD9" w:rsidRPr="00DD47FF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EF3DD9" w:rsidRPr="00DD47FF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EF3DD9" w:rsidRPr="00DD47FF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EF3DD9" w:rsidRPr="00E45633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EF3DD9" w:rsidRPr="00DD47FF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EF3DD9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EF3DD9" w:rsidRPr="00406D8D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EF3DD9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"result": {</w:t>
            </w:r>
          </w:p>
          <w:p w:rsidR="00EF3DD9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 0</w:t>
            </w:r>
          </w:p>
          <w:p w:rsidR="00EF3DD9" w:rsidRPr="00406D8D" w:rsidRDefault="00EF3DD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6D8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EF3DD9" w:rsidRDefault="00875BE9" w:rsidP="00875BE9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75BE9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"to_user_registered":</w:t>
            </w:r>
            <w:r w:rsidR="00B61362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ture</w:t>
            </w:r>
          </w:p>
          <w:p w:rsidR="00875BE9" w:rsidRPr="00863E57" w:rsidRDefault="00875BE9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B61362" w:rsidRDefault="00B61362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B61362" w:rsidRPr="00C846EE" w:rsidRDefault="00B61362" w:rsidP="00B61362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41" w:name="_Toc27759630"/>
      <w:r>
        <w:rPr>
          <w:rFonts w:ascii="굴림" w:eastAsia="굴림" w:hAnsi="굴림" w:cs="나눔고딕코딩" w:hint="eastAsia"/>
          <w:b/>
          <w:kern w:val="0"/>
          <w:szCs w:val="22"/>
        </w:rPr>
        <w:t>그룹초대조회</w:t>
      </w:r>
      <w:bookmarkEnd w:id="41"/>
    </w:p>
    <w:p w:rsidR="00B61362" w:rsidRPr="00A53B89" w:rsidRDefault="00B61362" w:rsidP="00B61362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사용자에게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온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초대정보를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조회한다</w:t>
      </w:r>
    </w:p>
    <w:p w:rsidR="00B61362" w:rsidRPr="00863E57" w:rsidRDefault="00B61362" w:rsidP="00B61362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.2.1.1</w:t>
      </w:r>
      <w:r w:rsidR="00D21232">
        <w:rPr>
          <w:rFonts w:ascii="나눔고딕코딩" w:eastAsia="굴림" w:hAnsi="나눔고딕코딩" w:cs="나눔고딕코딩"/>
          <w:kern w:val="0"/>
          <w:sz w:val="18"/>
          <w:szCs w:val="18"/>
        </w:rPr>
        <w:t>7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그룹초대조회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B61362" w:rsidRPr="00863E57" w:rsidTr="00E15562">
        <w:tc>
          <w:tcPr>
            <w:tcW w:w="2310" w:type="dxa"/>
            <w:shd w:val="clear" w:color="auto" w:fill="9CC2E5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B61362" w:rsidRPr="00863E57" w:rsidTr="00E15562">
        <w:tc>
          <w:tcPr>
            <w:tcW w:w="2310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B61362" w:rsidRPr="009974BA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B61362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/api/1.0/membership/group/invitation/search</w:t>
            </w:r>
          </w:p>
        </w:tc>
      </w:tr>
      <w:tr w:rsidR="00B61362" w:rsidRPr="00863E57" w:rsidTr="00E15562">
        <w:tc>
          <w:tcPr>
            <w:tcW w:w="9626" w:type="dxa"/>
            <w:gridSpan w:val="4"/>
            <w:shd w:val="clear" w:color="auto" w:fill="9CC2E5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B61362" w:rsidRPr="00863E57" w:rsidTr="00E15562">
        <w:tc>
          <w:tcPr>
            <w:tcW w:w="2310" w:type="dxa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B61362" w:rsidRPr="00863E57" w:rsidTr="00E15562">
        <w:tc>
          <w:tcPr>
            <w:tcW w:w="2310" w:type="dxa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B61362" w:rsidRPr="00863E57" w:rsidTr="00E15562">
        <w:tc>
          <w:tcPr>
            <w:tcW w:w="2310" w:type="dxa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B61362" w:rsidRPr="00863E57" w:rsidTr="00E15562">
        <w:tc>
          <w:tcPr>
            <w:tcW w:w="2310" w:type="dxa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B61362" w:rsidRPr="00863E57" w:rsidTr="00E15562">
        <w:tc>
          <w:tcPr>
            <w:tcW w:w="2310" w:type="dxa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B61362" w:rsidRPr="00863E57" w:rsidTr="00E15562">
        <w:tc>
          <w:tcPr>
            <w:tcW w:w="2310" w:type="dxa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B61362" w:rsidRPr="002C3630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B61362" w:rsidRPr="00863E57" w:rsidTr="00E15562">
        <w:tc>
          <w:tcPr>
            <w:tcW w:w="2310" w:type="dxa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B61362" w:rsidRPr="00863E57" w:rsidTr="00E15562">
        <w:tc>
          <w:tcPr>
            <w:tcW w:w="9626" w:type="dxa"/>
            <w:gridSpan w:val="4"/>
            <w:shd w:val="clear" w:color="auto" w:fill="9CC2E5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Parameter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4F5042" w:rsidRDefault="00D21232" w:rsidP="00E15562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D21232" w:rsidRPr="00863E57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863E57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Pr="00863E57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4F5042" w:rsidRDefault="00D21232" w:rsidP="00E15562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Pr="00863E57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715AB9" w:rsidRDefault="00D21232" w:rsidP="00E15562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662B0D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Default="00D2123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B61362" w:rsidRPr="00863E57" w:rsidTr="00E15562">
        <w:tc>
          <w:tcPr>
            <w:tcW w:w="9626" w:type="dxa"/>
            <w:gridSpan w:val="4"/>
            <w:shd w:val="clear" w:color="auto" w:fill="9CC2E5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B61362" w:rsidRPr="00863E57" w:rsidTr="00E15562">
        <w:tc>
          <w:tcPr>
            <w:tcW w:w="9626" w:type="dxa"/>
            <w:gridSpan w:val="4"/>
            <w:shd w:val="clear" w:color="auto" w:fill="auto"/>
          </w:tcPr>
          <w:p w:rsidR="00B61362" w:rsidRPr="00F151C0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="00EA6041" w:rsidRPr="00B61362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/api/1.0/membership/group/invitation/search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B61362" w:rsidRPr="00F151C0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B61362" w:rsidRPr="00F151C0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B61362" w:rsidRPr="00F151C0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B61362" w:rsidRPr="00F151C0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B61362" w:rsidRPr="00F151C0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B61362" w:rsidRPr="00F151C0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B61362" w:rsidRPr="006C4C21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B61362" w:rsidRPr="00875BE9" w:rsidRDefault="00B61362" w:rsidP="00E15562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B61362" w:rsidRPr="00875BE9" w:rsidRDefault="00B61362" w:rsidP="00E15562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B61362" w:rsidRDefault="00B61362" w:rsidP="00E1556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B61362" w:rsidRDefault="00B61362" w:rsidP="00E1556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B61362" w:rsidRDefault="00B61362" w:rsidP="00E1556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EA6041" w:rsidRDefault="00B61362" w:rsidP="00EA6041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B61362" w:rsidRPr="00406D8D" w:rsidRDefault="00B61362" w:rsidP="00EA6041">
            <w:pPr>
              <w:pStyle w:val="aff0"/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B61362" w:rsidRPr="00863E57" w:rsidRDefault="00B61362" w:rsidP="00B61362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B61362" w:rsidRPr="00863E57" w:rsidRDefault="00B61362" w:rsidP="00B61362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.1</w:t>
      </w:r>
      <w:r w:rsidR="00D21232">
        <w:rPr>
          <w:rFonts w:ascii="나눔고딕코딩" w:eastAsia="나눔고딕코딩" w:hAnsi="나눔고딕코딩" w:cs="나눔고딕코딩"/>
          <w:kern w:val="0"/>
          <w:sz w:val="18"/>
          <w:szCs w:val="18"/>
        </w:rPr>
        <w:t>7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그룹초대 </w:t>
      </w:r>
      <w:r w:rsidR="00EA6041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조회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1724"/>
        <w:gridCol w:w="5505"/>
      </w:tblGrid>
      <w:tr w:rsidR="00B61362" w:rsidRPr="00863E57" w:rsidTr="00E15562">
        <w:tc>
          <w:tcPr>
            <w:tcW w:w="2405" w:type="dxa"/>
            <w:shd w:val="clear" w:color="auto" w:fill="9CC2E5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2"/>
            <w:shd w:val="clear" w:color="auto" w:fill="9CC2E5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B61362" w:rsidRPr="00863E57" w:rsidTr="00E15562">
        <w:tc>
          <w:tcPr>
            <w:tcW w:w="9634" w:type="dxa"/>
            <w:gridSpan w:val="3"/>
            <w:shd w:val="clear" w:color="auto" w:fill="9CC2E5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</w:t>
            </w: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lastRenderedPageBreak/>
              <w:t>Credentials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lastRenderedPageBreak/>
              <w:t>Access-Control-Allow-Methods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B61362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B61362" w:rsidRPr="00863E57" w:rsidTr="00E15562">
        <w:tc>
          <w:tcPr>
            <w:tcW w:w="9634" w:type="dxa"/>
            <w:gridSpan w:val="3"/>
            <w:shd w:val="clear" w:color="auto" w:fill="9CC2E5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1724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5505" w:type="dxa"/>
            <w:shd w:val="clear" w:color="auto" w:fill="auto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상세코드</w:t>
            </w:r>
          </w:p>
        </w:tc>
      </w:tr>
      <w:tr w:rsidR="00B61362" w:rsidRPr="00863E57" w:rsidTr="00E15562">
        <w:tc>
          <w:tcPr>
            <w:tcW w:w="2405" w:type="dxa"/>
            <w:shd w:val="clear" w:color="auto" w:fill="auto"/>
          </w:tcPr>
          <w:p w:rsidR="00B61362" w:rsidRDefault="00EA6041" w:rsidP="00EA604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invitation[].id</w:t>
            </w:r>
          </w:p>
        </w:tc>
        <w:tc>
          <w:tcPr>
            <w:tcW w:w="1724" w:type="dxa"/>
            <w:shd w:val="clear" w:color="auto" w:fill="auto"/>
          </w:tcPr>
          <w:p w:rsidR="00B61362" w:rsidRDefault="00EA6041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5505" w:type="dxa"/>
            <w:shd w:val="clear" w:color="auto" w:fill="auto"/>
          </w:tcPr>
          <w:p w:rsidR="00B61362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초대장번호</w:t>
            </w:r>
          </w:p>
        </w:tc>
      </w:tr>
      <w:tr w:rsidR="00EA6041" w:rsidRPr="00863E57" w:rsidTr="00E15562">
        <w:tc>
          <w:tcPr>
            <w:tcW w:w="2405" w:type="dxa"/>
            <w:shd w:val="clear" w:color="auto" w:fill="auto"/>
          </w:tcPr>
          <w:p w:rsidR="00EA6041" w:rsidRPr="00B61362" w:rsidRDefault="00EA6041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invitation[].group_id</w:t>
            </w:r>
          </w:p>
        </w:tc>
        <w:tc>
          <w:tcPr>
            <w:tcW w:w="1724" w:type="dxa"/>
            <w:shd w:val="clear" w:color="auto" w:fill="auto"/>
          </w:tcPr>
          <w:p w:rsidR="00EA6041" w:rsidRPr="00B61362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5505" w:type="dxa"/>
            <w:shd w:val="clear" w:color="auto" w:fill="auto"/>
          </w:tcPr>
          <w:p w:rsidR="00EA6041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그룹아이디</w:t>
            </w:r>
          </w:p>
        </w:tc>
      </w:tr>
      <w:tr w:rsidR="00EA6041" w:rsidRPr="00863E57" w:rsidTr="00E15562">
        <w:tc>
          <w:tcPr>
            <w:tcW w:w="2405" w:type="dxa"/>
            <w:shd w:val="clear" w:color="auto" w:fill="auto"/>
          </w:tcPr>
          <w:p w:rsidR="00EA6041" w:rsidRPr="00B61362" w:rsidRDefault="00EA6041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invitation[].group_nickname</w:t>
            </w:r>
          </w:p>
        </w:tc>
        <w:tc>
          <w:tcPr>
            <w:tcW w:w="1724" w:type="dxa"/>
            <w:shd w:val="clear" w:color="auto" w:fill="auto"/>
          </w:tcPr>
          <w:p w:rsidR="00EA6041" w:rsidRPr="00B61362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5505" w:type="dxa"/>
            <w:shd w:val="clear" w:color="auto" w:fill="auto"/>
          </w:tcPr>
          <w:p w:rsidR="00EA6041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그룹명</w:t>
            </w:r>
          </w:p>
        </w:tc>
      </w:tr>
      <w:tr w:rsidR="00EA6041" w:rsidRPr="00863E57" w:rsidTr="00E15562">
        <w:tc>
          <w:tcPr>
            <w:tcW w:w="2405" w:type="dxa"/>
            <w:shd w:val="clear" w:color="auto" w:fill="auto"/>
          </w:tcPr>
          <w:p w:rsidR="00EA6041" w:rsidRPr="00B61362" w:rsidRDefault="00EA6041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invitation[].host_nickname</w:t>
            </w:r>
          </w:p>
        </w:tc>
        <w:tc>
          <w:tcPr>
            <w:tcW w:w="1724" w:type="dxa"/>
            <w:shd w:val="clear" w:color="auto" w:fill="auto"/>
          </w:tcPr>
          <w:p w:rsidR="00EA6041" w:rsidRPr="00B61362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5505" w:type="dxa"/>
            <w:shd w:val="clear" w:color="auto" w:fill="auto"/>
          </w:tcPr>
          <w:p w:rsidR="00EA6041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초대자 별명</w:t>
            </w:r>
          </w:p>
        </w:tc>
      </w:tr>
      <w:tr w:rsidR="00EA6041" w:rsidRPr="00863E57" w:rsidTr="00E15562">
        <w:tc>
          <w:tcPr>
            <w:tcW w:w="2405" w:type="dxa"/>
            <w:shd w:val="clear" w:color="auto" w:fill="auto"/>
          </w:tcPr>
          <w:p w:rsidR="00EA6041" w:rsidRPr="00B61362" w:rsidRDefault="00EA6041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invitation[].host_phone</w:t>
            </w:r>
          </w:p>
        </w:tc>
        <w:tc>
          <w:tcPr>
            <w:tcW w:w="1724" w:type="dxa"/>
            <w:shd w:val="clear" w:color="auto" w:fill="auto"/>
          </w:tcPr>
          <w:p w:rsidR="00EA6041" w:rsidRPr="00B61362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5505" w:type="dxa"/>
            <w:shd w:val="clear" w:color="auto" w:fill="auto"/>
          </w:tcPr>
          <w:p w:rsidR="00EA6041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초대자 전화번호</w:t>
            </w:r>
          </w:p>
        </w:tc>
      </w:tr>
      <w:tr w:rsidR="00EA6041" w:rsidRPr="00863E57" w:rsidTr="00E15562">
        <w:tc>
          <w:tcPr>
            <w:tcW w:w="2405" w:type="dxa"/>
            <w:shd w:val="clear" w:color="auto" w:fill="auto"/>
          </w:tcPr>
          <w:p w:rsidR="00EA6041" w:rsidRPr="00B61362" w:rsidRDefault="00EA6041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invitation[].invite_time</w:t>
            </w:r>
          </w:p>
        </w:tc>
        <w:tc>
          <w:tcPr>
            <w:tcW w:w="1724" w:type="dxa"/>
            <w:shd w:val="clear" w:color="auto" w:fill="auto"/>
          </w:tcPr>
          <w:p w:rsidR="00EA6041" w:rsidRPr="00B61362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5505" w:type="dxa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초대시간(</w:t>
            </w:r>
            <w:r w:rsidRPr="00C3560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yyyy-mm-dd hh24:mi:ss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)</w:t>
            </w:r>
          </w:p>
        </w:tc>
      </w:tr>
      <w:tr w:rsidR="00B61362" w:rsidRPr="00863E57" w:rsidTr="00E15562">
        <w:tc>
          <w:tcPr>
            <w:tcW w:w="9634" w:type="dxa"/>
            <w:gridSpan w:val="3"/>
            <w:shd w:val="clear" w:color="auto" w:fill="9CC2E5"/>
          </w:tcPr>
          <w:p w:rsidR="00B61362" w:rsidRPr="00863E57" w:rsidRDefault="00B61362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B61362" w:rsidRPr="00863E57" w:rsidTr="00E15562">
        <w:tc>
          <w:tcPr>
            <w:tcW w:w="9634" w:type="dxa"/>
            <w:gridSpan w:val="3"/>
            <w:shd w:val="clear" w:color="auto" w:fill="auto"/>
          </w:tcPr>
          <w:p w:rsidR="00B61362" w:rsidRDefault="00B613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B61362" w:rsidRPr="00DD47FF" w:rsidRDefault="00B613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B61362" w:rsidRPr="00DD47FF" w:rsidRDefault="00B613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B61362" w:rsidRPr="00DD47FF" w:rsidRDefault="00B613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B61362" w:rsidRPr="00E45633" w:rsidRDefault="00B613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B61362" w:rsidRPr="00DD47FF" w:rsidRDefault="00B613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B61362" w:rsidRDefault="00B61362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EA6041" w:rsidRP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EA6041" w:rsidRP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EA6041" w:rsidRP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EA6041" w:rsidRP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EA6041" w:rsidRP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"invitation":[ </w:t>
            </w:r>
          </w:p>
          <w:p w:rsidR="00EA6041" w:rsidRP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"group_nickname":"KEA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테스트</w:t>
            </w:r>
            <w:r w:rsidRPr="00EA6041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",</w:t>
            </w:r>
          </w:p>
          <w:p w:rsid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"host_phone":"01012345678</w:t>
            </w: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",</w:t>
            </w:r>
          </w:p>
          <w:p w:rsid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"group_id":"21",</w:t>
            </w:r>
          </w:p>
          <w:p w:rsid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"host_nickname":"그룹테스트",</w:t>
            </w:r>
          </w:p>
          <w:p w:rsid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"id":"130",</w:t>
            </w:r>
          </w:p>
          <w:p w:rsidR="00EA6041" w:rsidRP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"invite_time":"2019-12-17 22:20:18"</w:t>
            </w:r>
          </w:p>
          <w:p w:rsidR="00EA6041" w:rsidRP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EA6041" w:rsidRPr="00EA6041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]</w:t>
            </w:r>
          </w:p>
          <w:p w:rsidR="00B61362" w:rsidRPr="00863E57" w:rsidRDefault="00EA6041" w:rsidP="00EA604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412E22" w:rsidRPr="00C846EE" w:rsidRDefault="00412E22" w:rsidP="00412E22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42" w:name="_Toc27759631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>그룹초대 발송 조회</w:t>
      </w:r>
      <w:bookmarkEnd w:id="42"/>
    </w:p>
    <w:p w:rsidR="00412E22" w:rsidRPr="00A53B89" w:rsidRDefault="00412E22" w:rsidP="00412E22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사용자가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발송한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그룹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초대를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조회한다</w:t>
      </w:r>
    </w:p>
    <w:p w:rsidR="00412E22" w:rsidRPr="00863E57" w:rsidRDefault="00412E22" w:rsidP="00412E22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.2.1.1</w:t>
      </w:r>
      <w:r w:rsidR="00D21232">
        <w:rPr>
          <w:rFonts w:ascii="나눔고딕코딩" w:eastAsia="굴림" w:hAnsi="나눔고딕코딩" w:cs="나눔고딕코딩"/>
          <w:kern w:val="0"/>
          <w:sz w:val="18"/>
          <w:szCs w:val="18"/>
        </w:rPr>
        <w:t>8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그룹초대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발송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조회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412E22" w:rsidRPr="00863E57" w:rsidTr="00F22DB1">
        <w:tc>
          <w:tcPr>
            <w:tcW w:w="2310" w:type="dxa"/>
            <w:shd w:val="clear" w:color="auto" w:fill="9CC2E5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412E22" w:rsidRPr="00863E57" w:rsidTr="00F22DB1">
        <w:tc>
          <w:tcPr>
            <w:tcW w:w="2310" w:type="dxa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12E22" w:rsidRPr="009974BA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412E22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/api/1.0/membership/group/invitation/sendsearch</w:t>
            </w:r>
          </w:p>
        </w:tc>
      </w:tr>
      <w:tr w:rsidR="00412E22" w:rsidRPr="00863E57" w:rsidTr="00F22DB1">
        <w:tc>
          <w:tcPr>
            <w:tcW w:w="9626" w:type="dxa"/>
            <w:gridSpan w:val="4"/>
            <w:shd w:val="clear" w:color="auto" w:fill="9CC2E5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412E22" w:rsidRPr="00863E57" w:rsidTr="00F22DB1">
        <w:tc>
          <w:tcPr>
            <w:tcW w:w="2310" w:type="dxa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412E22" w:rsidRPr="00863E57" w:rsidTr="00F22DB1">
        <w:tc>
          <w:tcPr>
            <w:tcW w:w="2310" w:type="dxa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412E22" w:rsidRPr="00863E57" w:rsidTr="00F22DB1">
        <w:tc>
          <w:tcPr>
            <w:tcW w:w="2310" w:type="dxa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412E22" w:rsidRPr="00863E57" w:rsidTr="00F22DB1">
        <w:tc>
          <w:tcPr>
            <w:tcW w:w="2310" w:type="dxa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412E22" w:rsidRPr="00863E57" w:rsidTr="00F22DB1">
        <w:tc>
          <w:tcPr>
            <w:tcW w:w="2310" w:type="dxa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412E22" w:rsidRPr="00863E57" w:rsidTr="00F22DB1">
        <w:tc>
          <w:tcPr>
            <w:tcW w:w="2310" w:type="dxa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12E22" w:rsidRPr="002C3630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412E22" w:rsidRPr="00863E57" w:rsidTr="00F22DB1">
        <w:tc>
          <w:tcPr>
            <w:tcW w:w="2310" w:type="dxa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412E22" w:rsidRPr="00863E57" w:rsidTr="00F22DB1">
        <w:tc>
          <w:tcPr>
            <w:tcW w:w="9626" w:type="dxa"/>
            <w:gridSpan w:val="4"/>
            <w:shd w:val="clear" w:color="auto" w:fill="9CC2E5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4F5042" w:rsidRDefault="00D21232" w:rsidP="00F22DB1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D21232" w:rsidRPr="00863E57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863E57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Pr="00863E57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4F5042" w:rsidRDefault="00D21232" w:rsidP="00F22DB1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D21232" w:rsidRPr="00662B0D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662B0D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Pr="00863E57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D21232" w:rsidRPr="00863E57" w:rsidTr="00D21232">
        <w:tc>
          <w:tcPr>
            <w:tcW w:w="2310" w:type="dxa"/>
            <w:shd w:val="clear" w:color="auto" w:fill="auto"/>
          </w:tcPr>
          <w:p w:rsidR="00D21232" w:rsidRPr="00715AB9" w:rsidRDefault="00D21232" w:rsidP="00F22DB1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D21232" w:rsidRPr="00662B0D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D21232" w:rsidRPr="00662B0D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D2123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412E22" w:rsidRPr="00863E57" w:rsidTr="00F22DB1">
        <w:tc>
          <w:tcPr>
            <w:tcW w:w="9626" w:type="dxa"/>
            <w:gridSpan w:val="4"/>
            <w:shd w:val="clear" w:color="auto" w:fill="9CC2E5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412E22" w:rsidRPr="00863E57" w:rsidTr="00F22DB1">
        <w:tc>
          <w:tcPr>
            <w:tcW w:w="9626" w:type="dxa"/>
            <w:gridSpan w:val="4"/>
            <w:shd w:val="clear" w:color="auto" w:fill="auto"/>
          </w:tcPr>
          <w:p w:rsidR="00412E22" w:rsidRPr="00F151C0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412E22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/api/1.0/membership/group/invitation/sendsearch</w:t>
            </w:r>
            <w:r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412E22" w:rsidRPr="00F151C0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412E22" w:rsidRPr="00F151C0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412E22" w:rsidRPr="00F151C0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412E22" w:rsidRPr="00F151C0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412E22" w:rsidRPr="00F151C0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412E22" w:rsidRPr="00F151C0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412E22" w:rsidRPr="006C4C21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412E22" w:rsidRPr="00875BE9" w:rsidRDefault="00412E22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412E22" w:rsidRPr="00875BE9" w:rsidRDefault="00412E22" w:rsidP="00F22DB1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412E22" w:rsidRDefault="00412E22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412E22" w:rsidRDefault="00412E22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412E22" w:rsidRDefault="00412E22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lastRenderedPageBreak/>
              <w:t>"group_id":"21"</w:t>
            </w:r>
          </w:p>
          <w:p w:rsidR="00412E22" w:rsidRDefault="00412E22" w:rsidP="00F22DB1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412E22" w:rsidRPr="00406D8D" w:rsidRDefault="00412E22" w:rsidP="00F22DB1">
            <w:pPr>
              <w:pStyle w:val="aff0"/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412E22" w:rsidRPr="00863E57" w:rsidRDefault="00412E22" w:rsidP="00412E22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12E22" w:rsidRPr="00863E57" w:rsidRDefault="00412E22" w:rsidP="00412E22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.1</w:t>
      </w:r>
      <w:r w:rsidR="00D21232">
        <w:rPr>
          <w:rFonts w:ascii="나눔고딕코딩" w:eastAsia="나눔고딕코딩" w:hAnsi="나눔고딕코딩" w:cs="나눔고딕코딩"/>
          <w:kern w:val="0"/>
          <w:sz w:val="18"/>
          <w:szCs w:val="18"/>
        </w:rPr>
        <w:t>8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그룹초대 조회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412E22" w:rsidRPr="00863E57" w:rsidTr="00F22DB1">
        <w:tc>
          <w:tcPr>
            <w:tcW w:w="2405" w:type="dxa"/>
            <w:shd w:val="clear" w:color="auto" w:fill="9CC2E5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412E22" w:rsidRPr="00863E57" w:rsidTr="00F22DB1">
        <w:tc>
          <w:tcPr>
            <w:tcW w:w="2405" w:type="dxa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412E22" w:rsidRPr="00863E57" w:rsidTr="00F22DB1">
        <w:tc>
          <w:tcPr>
            <w:tcW w:w="2405" w:type="dxa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412E22" w:rsidRPr="00863E57" w:rsidTr="00F22DB1">
        <w:tc>
          <w:tcPr>
            <w:tcW w:w="2405" w:type="dxa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412E22" w:rsidRPr="00863E57" w:rsidTr="00F22DB1">
        <w:tc>
          <w:tcPr>
            <w:tcW w:w="2405" w:type="dxa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412E22" w:rsidRPr="00863E57" w:rsidTr="00F22DB1">
        <w:tc>
          <w:tcPr>
            <w:tcW w:w="2405" w:type="dxa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412E22" w:rsidRPr="00863E57" w:rsidTr="00F22DB1">
        <w:tc>
          <w:tcPr>
            <w:tcW w:w="9634" w:type="dxa"/>
            <w:gridSpan w:val="4"/>
            <w:shd w:val="clear" w:color="auto" w:fill="9CC2E5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412E22" w:rsidRPr="00863E57" w:rsidTr="00F22DB1">
        <w:tc>
          <w:tcPr>
            <w:tcW w:w="2405" w:type="dxa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412E22" w:rsidRPr="00863E57" w:rsidTr="00F22DB1">
        <w:tc>
          <w:tcPr>
            <w:tcW w:w="2405" w:type="dxa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412E22" w:rsidRPr="00863E57" w:rsidTr="00F22DB1">
        <w:tc>
          <w:tcPr>
            <w:tcW w:w="2405" w:type="dxa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412E22" w:rsidRPr="00863E57" w:rsidTr="00F22DB1">
        <w:tc>
          <w:tcPr>
            <w:tcW w:w="2405" w:type="dxa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12E22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412E22" w:rsidRPr="00863E57" w:rsidTr="00F22DB1">
        <w:tc>
          <w:tcPr>
            <w:tcW w:w="2405" w:type="dxa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412E22" w:rsidRPr="00863E57" w:rsidTr="00F22DB1">
        <w:tc>
          <w:tcPr>
            <w:tcW w:w="2405" w:type="dxa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412E22" w:rsidRPr="00863E57" w:rsidTr="00F22DB1">
        <w:tc>
          <w:tcPr>
            <w:tcW w:w="9634" w:type="dxa"/>
            <w:gridSpan w:val="4"/>
            <w:shd w:val="clear" w:color="auto" w:fill="9CC2E5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Pr="00863E57" w:rsidRDefault="00D21232" w:rsidP="00D2123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invitation[].id</w:t>
            </w:r>
          </w:p>
        </w:tc>
        <w:tc>
          <w:tcPr>
            <w:tcW w:w="862" w:type="dxa"/>
            <w:shd w:val="clear" w:color="auto" w:fill="auto"/>
          </w:tcPr>
          <w:p w:rsidR="00D2123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D2123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초대장번호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invitation[].group_id</w:t>
            </w:r>
          </w:p>
        </w:tc>
        <w:tc>
          <w:tcPr>
            <w:tcW w:w="862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그룹아이디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invitation[].group_nickname</w:t>
            </w:r>
          </w:p>
        </w:tc>
        <w:tc>
          <w:tcPr>
            <w:tcW w:w="862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그룹명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B61362" w:rsidRDefault="00D21232" w:rsidP="00412E2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target</w:t>
            </w: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_nickname</w:t>
            </w:r>
          </w:p>
        </w:tc>
        <w:tc>
          <w:tcPr>
            <w:tcW w:w="862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Default="00D21232" w:rsidP="00412E2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초대 대상자 별명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invitation[].target_phone</w:t>
            </w:r>
          </w:p>
        </w:tc>
        <w:tc>
          <w:tcPr>
            <w:tcW w:w="862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Default="00D21232" w:rsidP="00412E2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초대 대상자 전화번호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invitation[].invite_time</w:t>
            </w:r>
          </w:p>
        </w:tc>
        <w:tc>
          <w:tcPr>
            <w:tcW w:w="862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D21232" w:rsidRPr="00B6136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초대시간(</w:t>
            </w:r>
            <w:r w:rsidRPr="00C3560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yyyy-mm-dd hh24:mi:ss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)</w:t>
            </w:r>
          </w:p>
        </w:tc>
      </w:tr>
      <w:tr w:rsidR="00D21232" w:rsidRPr="00863E57" w:rsidTr="00D21232">
        <w:tc>
          <w:tcPr>
            <w:tcW w:w="2405" w:type="dxa"/>
            <w:shd w:val="clear" w:color="auto" w:fill="auto"/>
          </w:tcPr>
          <w:p w:rsidR="00D21232" w:rsidRPr="00EA6041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invitation[].status</w:t>
            </w:r>
          </w:p>
        </w:tc>
        <w:tc>
          <w:tcPr>
            <w:tcW w:w="862" w:type="dxa"/>
            <w:shd w:val="clear" w:color="auto" w:fill="auto"/>
          </w:tcPr>
          <w:p w:rsidR="00D21232" w:rsidRPr="00C3560D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D21232" w:rsidRPr="00C3560D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D21232" w:rsidRDefault="00D2123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초대상태</w:t>
            </w:r>
          </w:p>
          <w:p w:rsidR="00D21232" w:rsidRDefault="00D21232" w:rsidP="00412E2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A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–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 수락</w:t>
            </w:r>
          </w:p>
          <w:p w:rsidR="00D21232" w:rsidRDefault="00D21232" w:rsidP="00412E2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R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–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 거절</w:t>
            </w:r>
          </w:p>
          <w:p w:rsidR="00D21232" w:rsidRPr="00412E22" w:rsidRDefault="00D21232" w:rsidP="00412E2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–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 대기중</w:t>
            </w:r>
          </w:p>
        </w:tc>
      </w:tr>
      <w:tr w:rsidR="00412E22" w:rsidRPr="00863E57" w:rsidTr="00F22DB1">
        <w:tc>
          <w:tcPr>
            <w:tcW w:w="9634" w:type="dxa"/>
            <w:gridSpan w:val="4"/>
            <w:shd w:val="clear" w:color="auto" w:fill="9CC2E5"/>
          </w:tcPr>
          <w:p w:rsidR="00412E22" w:rsidRPr="00863E57" w:rsidRDefault="00412E22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샘플 메시지</w:t>
            </w:r>
          </w:p>
        </w:tc>
      </w:tr>
      <w:tr w:rsidR="00412E22" w:rsidRPr="00863E57" w:rsidTr="00F22DB1">
        <w:tc>
          <w:tcPr>
            <w:tcW w:w="9634" w:type="dxa"/>
            <w:gridSpan w:val="4"/>
            <w:shd w:val="clear" w:color="auto" w:fill="auto"/>
          </w:tcPr>
          <w:p w:rsidR="00412E22" w:rsidRDefault="00412E22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412E22" w:rsidRPr="00DD47FF" w:rsidRDefault="00412E22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412E22" w:rsidRPr="00DD47FF" w:rsidRDefault="00412E22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412E22" w:rsidRPr="00DD47FF" w:rsidRDefault="00412E22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412E22" w:rsidRPr="00E45633" w:rsidRDefault="00412E22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412E22" w:rsidRPr="00DD47FF" w:rsidRDefault="00412E22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412E22" w:rsidRDefault="00412E22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412E22" w:rsidRP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412E22" w:rsidRP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412E22" w:rsidRP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412E22" w:rsidRP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412E22" w:rsidRP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"invitation":[ </w:t>
            </w:r>
          </w:p>
          <w:p w:rsidR="00412E22" w:rsidRP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"group_nickname":"KEA 테스트얌",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"target_phone":"01051812039",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"group_id":"21",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"target_nickname":"Test25",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"id":"126",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"invite_time":"2019-12-10 11:51:28",</w:t>
            </w:r>
          </w:p>
          <w:p w:rsidR="00412E22" w:rsidRP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"status":"A"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"group_nickname":"KEA 테스트얌",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"target_phone":"01055555555",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"group_id":"21",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"target_nickname":"Kea",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"id":"130",</w:t>
            </w:r>
          </w:p>
          <w:p w:rsid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"invite_time":"2019-12-17 22:20:18",</w:t>
            </w:r>
          </w:p>
          <w:p w:rsidR="00412E22" w:rsidRP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"status":"A"</w:t>
            </w:r>
          </w:p>
          <w:p w:rsidR="00412E22" w:rsidRP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412E22" w:rsidRPr="00412E22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]</w:t>
            </w:r>
          </w:p>
          <w:p w:rsidR="00412E22" w:rsidRPr="00863E57" w:rsidRDefault="00412E22" w:rsidP="00412E2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412E22" w:rsidRDefault="00412E22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A3425C" w:rsidRDefault="00A3425C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A3425C" w:rsidRDefault="00A3425C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A3425C" w:rsidRDefault="00A3425C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A3425C" w:rsidRPr="00C846EE" w:rsidRDefault="00A3425C" w:rsidP="00A3425C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43" w:name="_Toc27759632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>그룹초대리스트 삭제</w:t>
      </w:r>
      <w:bookmarkEnd w:id="43"/>
    </w:p>
    <w:p w:rsidR="00A3425C" w:rsidRPr="00A53B89" w:rsidRDefault="00A3425C" w:rsidP="00A3425C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사용자가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발송한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그룹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초대리스트를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삭제한다</w:t>
      </w:r>
    </w:p>
    <w:p w:rsidR="00A3425C" w:rsidRPr="00863E57" w:rsidRDefault="00A3425C" w:rsidP="00A3425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.2.1.1</w:t>
      </w:r>
      <w:r w:rsidR="004100C7">
        <w:rPr>
          <w:rFonts w:ascii="나눔고딕코딩" w:eastAsia="굴림" w:hAnsi="나눔고딕코딩" w:cs="나눔고딕코딩"/>
          <w:kern w:val="0"/>
          <w:sz w:val="18"/>
          <w:szCs w:val="18"/>
        </w:rPr>
        <w:t>9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그룹초대리스트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삭제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A3425C" w:rsidRPr="00863E57" w:rsidTr="00F22DB1">
        <w:tc>
          <w:tcPr>
            <w:tcW w:w="2310" w:type="dxa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Pr="009974BA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A3425C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/api/1.0/membership/group/invitation/listdelete</w:t>
            </w:r>
          </w:p>
        </w:tc>
      </w:tr>
      <w:tr w:rsidR="00A3425C" w:rsidRPr="00863E57" w:rsidTr="00F22DB1">
        <w:tc>
          <w:tcPr>
            <w:tcW w:w="9626" w:type="dxa"/>
            <w:gridSpan w:val="4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Pr="002C363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A3425C" w:rsidRPr="00863E57" w:rsidTr="00F22DB1">
        <w:tc>
          <w:tcPr>
            <w:tcW w:w="9626" w:type="dxa"/>
            <w:gridSpan w:val="4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Pr="004F5042" w:rsidRDefault="004100C7" w:rsidP="00F22DB1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4100C7" w:rsidRPr="00863E57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863E57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Pr="00863E57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Pr="004F5042" w:rsidRDefault="004100C7" w:rsidP="00F22DB1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4100C7" w:rsidRPr="00662B0D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662B0D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Pr="00863E57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Pr="00715AB9" w:rsidRDefault="004100C7" w:rsidP="00F22DB1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4100C7" w:rsidRPr="00662B0D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662B0D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A3425C" w:rsidRPr="00863E57" w:rsidTr="00F22DB1">
        <w:tc>
          <w:tcPr>
            <w:tcW w:w="9626" w:type="dxa"/>
            <w:gridSpan w:val="4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A3425C" w:rsidRPr="00863E57" w:rsidTr="00F22DB1">
        <w:tc>
          <w:tcPr>
            <w:tcW w:w="9626" w:type="dxa"/>
            <w:gridSpan w:val="4"/>
            <w:shd w:val="clear" w:color="auto" w:fill="auto"/>
          </w:tcPr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A3425C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/api/1.0/membership/group/invitation/listdelete</w:t>
            </w:r>
            <w:r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A3425C" w:rsidRPr="006C4C21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A3425C" w:rsidRPr="00875BE9" w:rsidRDefault="00A3425C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A3425C" w:rsidRPr="00875BE9" w:rsidRDefault="00A3425C" w:rsidP="00F22DB1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A3425C" w:rsidRDefault="00A3425C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A3425C" w:rsidRDefault="00A3425C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A3425C" w:rsidRDefault="00A3425C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lastRenderedPageBreak/>
              <w:t>"group_id":"21"</w:t>
            </w:r>
          </w:p>
          <w:p w:rsidR="00A3425C" w:rsidRPr="00A3425C" w:rsidRDefault="00A3425C" w:rsidP="00A3425C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  <w:r>
              <w:t xml:space="preserve"> </w:t>
            </w:r>
            <w:r w:rsidRPr="00A3425C">
              <w:rPr>
                <w:rFonts w:ascii="나눔고딕코딩" w:hAnsi="나눔고딕코딩"/>
                <w:sz w:val="18"/>
                <w:szCs w:val="18"/>
              </w:rPr>
              <w:t>,</w:t>
            </w:r>
          </w:p>
          <w:p w:rsidR="00A3425C" w:rsidRPr="00A3425C" w:rsidRDefault="00A3425C" w:rsidP="00A342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A3425C">
              <w:rPr>
                <w:rFonts w:ascii="나눔고딕코딩" w:hAnsi="나눔고딕코딩"/>
                <w:sz w:val="18"/>
                <w:szCs w:val="18"/>
              </w:rPr>
              <w:t>"invitation":[</w:t>
            </w:r>
          </w:p>
          <w:p w:rsidR="00A3425C" w:rsidRPr="00A3425C" w:rsidRDefault="00A3425C" w:rsidP="00A3425C">
            <w:pPr>
              <w:pStyle w:val="aff0"/>
              <w:ind w:firstLineChars="400" w:firstLine="720"/>
              <w:rPr>
                <w:rFonts w:ascii="나눔고딕코딩" w:hAnsi="나눔고딕코딩" w:hint="eastAsia"/>
                <w:sz w:val="18"/>
                <w:szCs w:val="18"/>
              </w:rPr>
            </w:pPr>
            <w:r w:rsidRPr="00A3425C">
              <w:rPr>
                <w:rFonts w:ascii="나눔고딕코딩" w:hAnsi="나눔고딕코딩"/>
                <w:sz w:val="18"/>
                <w:szCs w:val="18"/>
              </w:rPr>
              <w:t>{</w:t>
            </w:r>
          </w:p>
          <w:p w:rsidR="00A3425C" w:rsidRDefault="00A3425C" w:rsidP="00A3425C">
            <w:pPr>
              <w:pStyle w:val="aff0"/>
              <w:ind w:firstLineChars="600" w:firstLine="1080"/>
              <w:rPr>
                <w:rFonts w:ascii="나눔고딕코딩" w:hAnsi="나눔고딕코딩" w:hint="eastAsia"/>
                <w:sz w:val="18"/>
                <w:szCs w:val="18"/>
              </w:rPr>
            </w:pPr>
            <w:r w:rsidRPr="00A3425C">
              <w:rPr>
                <w:rFonts w:ascii="나눔고딕코딩" w:hAnsi="나눔고딕코딩"/>
                <w:sz w:val="18"/>
                <w:szCs w:val="18"/>
              </w:rPr>
              <w:t>"id":"126"</w:t>
            </w:r>
          </w:p>
          <w:p w:rsidR="00A3425C" w:rsidRPr="00A3425C" w:rsidRDefault="00A3425C" w:rsidP="00A3425C">
            <w:pPr>
              <w:pStyle w:val="aff0"/>
              <w:ind w:firstLineChars="400" w:firstLine="720"/>
              <w:rPr>
                <w:rFonts w:ascii="나눔고딕코딩" w:hAnsi="나눔고딕코딩" w:hint="eastAsia"/>
                <w:sz w:val="18"/>
                <w:szCs w:val="18"/>
              </w:rPr>
            </w:pPr>
            <w:r w:rsidRPr="00A3425C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A3425C" w:rsidRDefault="00A3425C" w:rsidP="00A3425C">
            <w:pPr>
              <w:pStyle w:val="aff0"/>
              <w:ind w:firstLineChars="400" w:firstLine="720"/>
              <w:rPr>
                <w:rFonts w:ascii="나눔고딕코딩" w:hAnsi="나눔고딕코딩" w:hint="eastAsia"/>
                <w:sz w:val="18"/>
                <w:szCs w:val="18"/>
              </w:rPr>
            </w:pPr>
            <w:r w:rsidRPr="00A3425C">
              <w:rPr>
                <w:rFonts w:ascii="나눔고딕코딩" w:hAnsi="나눔고딕코딩"/>
                <w:sz w:val="18"/>
                <w:szCs w:val="18"/>
              </w:rPr>
              <w:t>]</w:t>
            </w:r>
          </w:p>
          <w:p w:rsidR="00A3425C" w:rsidRPr="00406D8D" w:rsidRDefault="00A3425C" w:rsidP="00F22DB1">
            <w:pPr>
              <w:pStyle w:val="aff0"/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A3425C" w:rsidRPr="00863E57" w:rsidRDefault="00A3425C" w:rsidP="00A3425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lastRenderedPageBreak/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.1</w:t>
      </w:r>
      <w:r w:rsidR="004100C7">
        <w:rPr>
          <w:rFonts w:ascii="나눔고딕코딩" w:eastAsia="나눔고딕코딩" w:hAnsi="나눔고딕코딩" w:cs="나눔고딕코딩"/>
          <w:kern w:val="0"/>
          <w:sz w:val="18"/>
          <w:szCs w:val="18"/>
        </w:rPr>
        <w:t>9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그룹초대리스트 삭제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A3425C" w:rsidRPr="00863E57" w:rsidTr="00F22DB1">
        <w:tc>
          <w:tcPr>
            <w:tcW w:w="2405" w:type="dxa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A3425C" w:rsidRPr="00863E57" w:rsidTr="00F22DB1">
        <w:tc>
          <w:tcPr>
            <w:tcW w:w="9634" w:type="dxa"/>
            <w:gridSpan w:val="4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A3425C" w:rsidRPr="00863E57" w:rsidTr="00F22DB1">
        <w:tc>
          <w:tcPr>
            <w:tcW w:w="9634" w:type="dxa"/>
            <w:gridSpan w:val="4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100C7" w:rsidRPr="00863E57" w:rsidTr="004100C7">
        <w:tc>
          <w:tcPr>
            <w:tcW w:w="2405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4100C7" w:rsidRPr="00863E57" w:rsidTr="004100C7">
        <w:tc>
          <w:tcPr>
            <w:tcW w:w="2405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A3425C" w:rsidRPr="00863E57" w:rsidTr="00F22DB1">
        <w:tc>
          <w:tcPr>
            <w:tcW w:w="9634" w:type="dxa"/>
            <w:gridSpan w:val="4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A3425C" w:rsidRPr="00863E57" w:rsidTr="00F22DB1">
        <w:tc>
          <w:tcPr>
            <w:tcW w:w="9634" w:type="dxa"/>
            <w:gridSpan w:val="4"/>
            <w:shd w:val="clear" w:color="auto" w:fill="auto"/>
          </w:tcPr>
          <w:p w:rsidR="00A3425C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A3425C" w:rsidRPr="00DD47FF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A3425C" w:rsidRPr="00DD47FF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A3425C" w:rsidRPr="00DD47FF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Access-Control-Allow-Methods: POST, GET, OPTIONS, DELETE, PUT</w:t>
            </w:r>
          </w:p>
          <w:p w:rsidR="00A3425C" w:rsidRPr="00E45633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A3425C" w:rsidRPr="00DD47FF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A3425C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A3425C" w:rsidRPr="00412E22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A3425C" w:rsidRPr="00412E22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A3425C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A3425C" w:rsidRPr="00412E22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A3425C" w:rsidRPr="00863E57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12E2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C3560D" w:rsidRPr="00C846EE" w:rsidRDefault="00C3560D" w:rsidP="00C3560D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44" w:name="_Toc27759633"/>
      <w:r>
        <w:rPr>
          <w:rFonts w:ascii="굴림" w:eastAsia="굴림" w:hAnsi="굴림" w:cs="나눔고딕코딩" w:hint="eastAsia"/>
          <w:b/>
          <w:kern w:val="0"/>
          <w:szCs w:val="22"/>
        </w:rPr>
        <w:lastRenderedPageBreak/>
        <w:t>그룹 초대 결과입력</w:t>
      </w:r>
      <w:bookmarkEnd w:id="44"/>
    </w:p>
    <w:p w:rsidR="00C3560D" w:rsidRPr="00A53B89" w:rsidRDefault="00C3560D" w:rsidP="00C3560D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사용자에게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온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초대정보를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조회한다</w:t>
      </w:r>
    </w:p>
    <w:p w:rsidR="00C3560D" w:rsidRPr="00863E57" w:rsidRDefault="00C3560D" w:rsidP="00C3560D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 w:rsidR="004100C7">
        <w:rPr>
          <w:rFonts w:ascii="나눔고딕코딩" w:eastAsia="굴림" w:hAnsi="나눔고딕코딩" w:cs="나눔고딕코딩"/>
          <w:kern w:val="0"/>
          <w:sz w:val="18"/>
          <w:szCs w:val="18"/>
        </w:rPr>
        <w:t>.2.1.20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그룹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초대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결과입력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C3560D" w:rsidRPr="00863E57" w:rsidTr="00E15562">
        <w:tc>
          <w:tcPr>
            <w:tcW w:w="2310" w:type="dxa"/>
            <w:shd w:val="clear" w:color="auto" w:fill="9CC2E5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C3560D" w:rsidRPr="00863E57" w:rsidTr="00E15562">
        <w:tc>
          <w:tcPr>
            <w:tcW w:w="2310" w:type="dxa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3560D" w:rsidRPr="009974BA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C3560D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/api/1.0/membership/group/invitation/result</w:t>
            </w:r>
          </w:p>
        </w:tc>
      </w:tr>
      <w:tr w:rsidR="00C3560D" w:rsidRPr="00863E57" w:rsidTr="00E15562">
        <w:tc>
          <w:tcPr>
            <w:tcW w:w="9626" w:type="dxa"/>
            <w:gridSpan w:val="4"/>
            <w:shd w:val="clear" w:color="auto" w:fill="9CC2E5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C3560D" w:rsidRPr="00863E57" w:rsidTr="00E15562">
        <w:tc>
          <w:tcPr>
            <w:tcW w:w="2310" w:type="dxa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C3560D" w:rsidRPr="00863E57" w:rsidTr="00E15562">
        <w:tc>
          <w:tcPr>
            <w:tcW w:w="2310" w:type="dxa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C3560D" w:rsidRPr="00863E57" w:rsidTr="00E15562">
        <w:tc>
          <w:tcPr>
            <w:tcW w:w="2310" w:type="dxa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C3560D" w:rsidRPr="00863E57" w:rsidTr="00E15562">
        <w:tc>
          <w:tcPr>
            <w:tcW w:w="2310" w:type="dxa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C3560D" w:rsidRPr="00863E57" w:rsidTr="00E15562">
        <w:tc>
          <w:tcPr>
            <w:tcW w:w="2310" w:type="dxa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C3560D" w:rsidRPr="00863E57" w:rsidTr="00E15562">
        <w:tc>
          <w:tcPr>
            <w:tcW w:w="2310" w:type="dxa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3560D" w:rsidRPr="002C3630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C3560D" w:rsidRPr="00863E57" w:rsidTr="00E15562">
        <w:tc>
          <w:tcPr>
            <w:tcW w:w="2310" w:type="dxa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C3560D" w:rsidRPr="00863E57" w:rsidTr="00E15562">
        <w:tc>
          <w:tcPr>
            <w:tcW w:w="9626" w:type="dxa"/>
            <w:gridSpan w:val="4"/>
            <w:shd w:val="clear" w:color="auto" w:fill="9CC2E5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Pr="004F5042" w:rsidRDefault="004100C7" w:rsidP="00E15562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4100C7" w:rsidRPr="00863E57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863E57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Pr="00863E57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Pr="004F5042" w:rsidRDefault="004100C7" w:rsidP="00E15562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4100C7" w:rsidRPr="00662B0D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662B0D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Pr="00863E57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Pr="00715AB9" w:rsidRDefault="004100C7" w:rsidP="00E15562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4100C7" w:rsidRPr="00662B0D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662B0D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Default="004100C7" w:rsidP="00C3560D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C3560D">
              <w:rPr>
                <w:rFonts w:ascii="나눔고딕코딩" w:hAnsi="나눔고딕코딩"/>
                <w:sz w:val="18"/>
                <w:szCs w:val="18"/>
              </w:rPr>
              <w:t>invitation[].id</w:t>
            </w:r>
          </w:p>
        </w:tc>
        <w:tc>
          <w:tcPr>
            <w:tcW w:w="946" w:type="dxa"/>
            <w:shd w:val="clear" w:color="auto" w:fill="auto"/>
          </w:tcPr>
          <w:p w:rsidR="004100C7" w:rsidRPr="00A64075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A64075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초대장 번호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Default="004100C7" w:rsidP="00E15562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C3560D">
              <w:rPr>
                <w:rFonts w:ascii="나눔고딕코딩" w:hAnsi="나눔고딕코딩"/>
                <w:sz w:val="18"/>
                <w:szCs w:val="18"/>
              </w:rPr>
              <w:t>invitation[].answer</w:t>
            </w:r>
          </w:p>
        </w:tc>
        <w:tc>
          <w:tcPr>
            <w:tcW w:w="946" w:type="dxa"/>
            <w:shd w:val="clear" w:color="auto" w:fill="auto"/>
          </w:tcPr>
          <w:p w:rsidR="004100C7" w:rsidRPr="00A64075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B6136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boolean</w:t>
            </w:r>
          </w:p>
        </w:tc>
        <w:tc>
          <w:tcPr>
            <w:tcW w:w="992" w:type="dxa"/>
            <w:shd w:val="clear" w:color="auto" w:fill="auto"/>
          </w:tcPr>
          <w:p w:rsidR="004100C7" w:rsidRPr="00A64075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승인여부</w:t>
            </w:r>
          </w:p>
          <w:p w:rsidR="004100C7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승인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– true</w:t>
            </w:r>
          </w:p>
          <w:p w:rsidR="004100C7" w:rsidRDefault="004100C7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거절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false</w:t>
            </w:r>
          </w:p>
        </w:tc>
      </w:tr>
      <w:tr w:rsidR="00C3560D" w:rsidRPr="00863E57" w:rsidTr="00E15562">
        <w:tc>
          <w:tcPr>
            <w:tcW w:w="9626" w:type="dxa"/>
            <w:gridSpan w:val="4"/>
            <w:shd w:val="clear" w:color="auto" w:fill="9CC2E5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샘플 메시지</w:t>
            </w:r>
          </w:p>
        </w:tc>
      </w:tr>
      <w:tr w:rsidR="00C3560D" w:rsidRPr="00863E57" w:rsidTr="00E15562">
        <w:tc>
          <w:tcPr>
            <w:tcW w:w="9626" w:type="dxa"/>
            <w:gridSpan w:val="4"/>
            <w:shd w:val="clear" w:color="auto" w:fill="auto"/>
          </w:tcPr>
          <w:p w:rsidR="00C3560D" w:rsidRPr="00F151C0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POST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C3560D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/api/1.0/membership/group/invitation/result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C3560D" w:rsidRPr="00F151C0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C3560D" w:rsidRPr="00F151C0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C3560D" w:rsidRPr="00F151C0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C3560D" w:rsidRPr="00F151C0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C3560D" w:rsidRPr="00F151C0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C3560D" w:rsidRPr="00F151C0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C3560D" w:rsidRPr="006C4C21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C3560D" w:rsidRPr="00875BE9" w:rsidRDefault="00C3560D" w:rsidP="00E15562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C3560D" w:rsidRPr="00875BE9" w:rsidRDefault="00C3560D" w:rsidP="00E15562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C3560D" w:rsidRDefault="00C3560D" w:rsidP="00E1556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C3560D" w:rsidRDefault="00C3560D" w:rsidP="00E1556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C3560D" w:rsidRDefault="00C3560D" w:rsidP="00E15562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C3560D" w:rsidRDefault="00C3560D" w:rsidP="00C3560D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  <w:r>
              <w:t xml:space="preserve"> </w:t>
            </w:r>
            <w:r>
              <w:rPr>
                <w:rFonts w:ascii="나눔고딕코딩" w:hAnsi="나눔고딕코딩"/>
                <w:sz w:val="18"/>
                <w:szCs w:val="18"/>
              </w:rPr>
              <w:t>,</w:t>
            </w:r>
          </w:p>
          <w:p w:rsidR="00C3560D" w:rsidRPr="00C3560D" w:rsidRDefault="00C3560D" w:rsidP="00C3560D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C3560D">
              <w:rPr>
                <w:rFonts w:ascii="나눔고딕코딩" w:hAnsi="나눔고딕코딩"/>
                <w:sz w:val="18"/>
                <w:szCs w:val="18"/>
              </w:rPr>
              <w:t>"invitation":[</w:t>
            </w:r>
          </w:p>
          <w:p w:rsidR="00C3560D" w:rsidRPr="00C3560D" w:rsidRDefault="00C3560D" w:rsidP="00C3560D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C3560D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C3560D" w:rsidRPr="00C3560D" w:rsidRDefault="00C3560D" w:rsidP="00C3560D">
            <w:pPr>
              <w:pStyle w:val="aff0"/>
              <w:ind w:firstLineChars="500" w:firstLine="900"/>
              <w:rPr>
                <w:rFonts w:ascii="나눔고딕코딩" w:hAnsi="나눔고딕코딩" w:hint="eastAsia"/>
                <w:sz w:val="18"/>
                <w:szCs w:val="18"/>
              </w:rPr>
            </w:pPr>
            <w:r w:rsidRPr="00C3560D">
              <w:rPr>
                <w:rFonts w:ascii="나눔고딕코딩" w:hAnsi="나눔고딕코딩"/>
                <w:sz w:val="18"/>
                <w:szCs w:val="18"/>
              </w:rPr>
              <w:t>"id":"130",</w:t>
            </w:r>
          </w:p>
          <w:p w:rsidR="00C3560D" w:rsidRPr="00C3560D" w:rsidRDefault="00C3560D" w:rsidP="00C3560D">
            <w:pPr>
              <w:pStyle w:val="aff0"/>
              <w:ind w:firstLineChars="500" w:firstLine="900"/>
              <w:rPr>
                <w:rFonts w:ascii="나눔고딕코딩" w:hAnsi="나눔고딕코딩" w:hint="eastAsia"/>
                <w:sz w:val="18"/>
                <w:szCs w:val="18"/>
              </w:rPr>
            </w:pPr>
            <w:r w:rsidRPr="00C3560D">
              <w:rPr>
                <w:rFonts w:ascii="나눔고딕코딩" w:hAnsi="나눔고딕코딩"/>
                <w:sz w:val="18"/>
                <w:szCs w:val="18"/>
              </w:rPr>
              <w:t>"answer":true</w:t>
            </w:r>
          </w:p>
          <w:p w:rsidR="00C3560D" w:rsidRPr="00C3560D" w:rsidRDefault="00C3560D" w:rsidP="00C3560D">
            <w:pPr>
              <w:pStyle w:val="aff0"/>
              <w:ind w:firstLineChars="500" w:firstLine="900"/>
              <w:rPr>
                <w:rFonts w:ascii="나눔고딕코딩" w:hAnsi="나눔고딕코딩" w:hint="eastAsia"/>
                <w:sz w:val="18"/>
                <w:szCs w:val="18"/>
              </w:rPr>
            </w:pPr>
            <w:r w:rsidRPr="00C3560D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C3560D" w:rsidRDefault="00C3560D" w:rsidP="00C3560D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C3560D">
              <w:rPr>
                <w:rFonts w:ascii="나눔고딕코딩" w:hAnsi="나눔고딕코딩"/>
                <w:sz w:val="18"/>
                <w:szCs w:val="18"/>
              </w:rPr>
              <w:t>]</w:t>
            </w:r>
          </w:p>
          <w:p w:rsidR="00C3560D" w:rsidRPr="00406D8D" w:rsidRDefault="00C3560D" w:rsidP="00E15562">
            <w:pPr>
              <w:pStyle w:val="aff0"/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C3560D" w:rsidRDefault="00C3560D" w:rsidP="00C3560D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100C7" w:rsidRPr="00863E57" w:rsidRDefault="004100C7" w:rsidP="00C3560D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C3560D" w:rsidRPr="00863E57" w:rsidRDefault="00C3560D" w:rsidP="00C3560D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4100C7">
        <w:rPr>
          <w:rFonts w:ascii="나눔고딕코딩" w:eastAsia="나눔고딕코딩" w:hAnsi="나눔고딕코딩" w:cs="나눔고딕코딩"/>
          <w:kern w:val="0"/>
          <w:sz w:val="18"/>
          <w:szCs w:val="18"/>
        </w:rPr>
        <w:t>20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그룹초대 결과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C3560D" w:rsidRPr="00863E57" w:rsidTr="00E15562">
        <w:tc>
          <w:tcPr>
            <w:tcW w:w="2405" w:type="dxa"/>
            <w:shd w:val="clear" w:color="auto" w:fill="9CC2E5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C3560D" w:rsidRPr="00863E57" w:rsidTr="00E15562">
        <w:tc>
          <w:tcPr>
            <w:tcW w:w="2405" w:type="dxa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C3560D" w:rsidRPr="00863E57" w:rsidTr="00E15562">
        <w:tc>
          <w:tcPr>
            <w:tcW w:w="2405" w:type="dxa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C3560D" w:rsidRPr="00863E57" w:rsidTr="00E15562">
        <w:tc>
          <w:tcPr>
            <w:tcW w:w="2405" w:type="dxa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C3560D" w:rsidRPr="00863E57" w:rsidTr="00E15562">
        <w:tc>
          <w:tcPr>
            <w:tcW w:w="2405" w:type="dxa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C3560D" w:rsidRPr="00863E57" w:rsidTr="00E15562">
        <w:tc>
          <w:tcPr>
            <w:tcW w:w="2405" w:type="dxa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C3560D" w:rsidRPr="00863E57" w:rsidTr="00E15562">
        <w:tc>
          <w:tcPr>
            <w:tcW w:w="9634" w:type="dxa"/>
            <w:gridSpan w:val="4"/>
            <w:shd w:val="clear" w:color="auto" w:fill="9CC2E5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Header</w:t>
            </w:r>
          </w:p>
        </w:tc>
      </w:tr>
      <w:tr w:rsidR="00C3560D" w:rsidRPr="00863E57" w:rsidTr="00E15562">
        <w:tc>
          <w:tcPr>
            <w:tcW w:w="2405" w:type="dxa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C3560D" w:rsidRPr="00863E57" w:rsidTr="00E15562">
        <w:tc>
          <w:tcPr>
            <w:tcW w:w="2405" w:type="dxa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C3560D" w:rsidRPr="00863E57" w:rsidTr="00E15562">
        <w:tc>
          <w:tcPr>
            <w:tcW w:w="2405" w:type="dxa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C3560D" w:rsidRPr="00863E57" w:rsidTr="00E15562">
        <w:tc>
          <w:tcPr>
            <w:tcW w:w="2405" w:type="dxa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3560D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C3560D" w:rsidRPr="00863E57" w:rsidTr="00E15562">
        <w:tc>
          <w:tcPr>
            <w:tcW w:w="2405" w:type="dxa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C3560D" w:rsidRPr="00863E57" w:rsidTr="00E15562">
        <w:tc>
          <w:tcPr>
            <w:tcW w:w="2405" w:type="dxa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C3560D" w:rsidRPr="00863E57" w:rsidTr="00E15562">
        <w:tc>
          <w:tcPr>
            <w:tcW w:w="9634" w:type="dxa"/>
            <w:gridSpan w:val="4"/>
            <w:shd w:val="clear" w:color="auto" w:fill="9CC2E5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100C7" w:rsidRPr="00863E57" w:rsidTr="004100C7">
        <w:tc>
          <w:tcPr>
            <w:tcW w:w="2405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4100C7" w:rsidRPr="00863E57" w:rsidTr="004100C7">
        <w:tc>
          <w:tcPr>
            <w:tcW w:w="2405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C3560D" w:rsidRPr="00863E57" w:rsidTr="00E15562">
        <w:tc>
          <w:tcPr>
            <w:tcW w:w="9634" w:type="dxa"/>
            <w:gridSpan w:val="4"/>
            <w:shd w:val="clear" w:color="auto" w:fill="9CC2E5"/>
          </w:tcPr>
          <w:p w:rsidR="00C3560D" w:rsidRPr="00863E57" w:rsidRDefault="00C3560D" w:rsidP="00E1556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C3560D" w:rsidRPr="00863E57" w:rsidTr="00E15562">
        <w:tc>
          <w:tcPr>
            <w:tcW w:w="9634" w:type="dxa"/>
            <w:gridSpan w:val="4"/>
            <w:shd w:val="clear" w:color="auto" w:fill="auto"/>
          </w:tcPr>
          <w:p w:rsidR="00C3560D" w:rsidRDefault="00C3560D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C3560D" w:rsidRPr="00DD47FF" w:rsidRDefault="00C3560D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C3560D" w:rsidRPr="00DD47FF" w:rsidRDefault="00C3560D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C3560D" w:rsidRPr="00DD47FF" w:rsidRDefault="00C3560D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C3560D" w:rsidRPr="00E45633" w:rsidRDefault="00C3560D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C3560D" w:rsidRPr="00DD47FF" w:rsidRDefault="00C3560D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C3560D" w:rsidRDefault="00C3560D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C3560D" w:rsidRPr="00EA6041" w:rsidRDefault="00C3560D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C3560D" w:rsidRPr="00EA6041" w:rsidRDefault="00C3560D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C3560D" w:rsidRPr="00EA6041" w:rsidRDefault="00C3560D" w:rsidP="00E15562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C3560D" w:rsidRDefault="00C3560D" w:rsidP="00C3560D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C3560D" w:rsidRPr="00863E57" w:rsidRDefault="00C3560D" w:rsidP="00C3560D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401310" w:rsidRDefault="00401310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01310" w:rsidRPr="00C846EE" w:rsidRDefault="00401310" w:rsidP="00401310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45" w:name="_Toc27759634"/>
      <w:r>
        <w:rPr>
          <w:rFonts w:ascii="굴림" w:eastAsia="굴림" w:hAnsi="굴림" w:cs="나눔고딕코딩" w:hint="eastAsia"/>
          <w:b/>
          <w:kern w:val="0"/>
          <w:szCs w:val="22"/>
        </w:rPr>
        <w:t>그룹 아이디 조회</w:t>
      </w:r>
      <w:bookmarkEnd w:id="45"/>
    </w:p>
    <w:p w:rsidR="00401310" w:rsidRPr="00A53B89" w:rsidRDefault="00401310" w:rsidP="00401310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계정의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그룹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아이디를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조회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할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때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사용한다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.</w:t>
      </w:r>
      <w:r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</w:p>
    <w:p w:rsidR="00401310" w:rsidRPr="00863E57" w:rsidRDefault="00401310" w:rsidP="00401310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4100C7">
        <w:rPr>
          <w:rFonts w:ascii="나눔고딕코딩" w:eastAsia="굴림" w:hAnsi="나눔고딕코딩" w:cs="나눔고딕코딩"/>
          <w:kern w:val="0"/>
          <w:sz w:val="18"/>
          <w:szCs w:val="18"/>
        </w:rPr>
        <w:t>21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그룹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아이디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조회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401310" w:rsidRPr="00863E57" w:rsidTr="00991D3C">
        <w:tc>
          <w:tcPr>
            <w:tcW w:w="2310" w:type="dxa"/>
            <w:shd w:val="clear" w:color="auto" w:fill="9CC2E5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401310" w:rsidRPr="00863E57" w:rsidTr="00991D3C">
        <w:tc>
          <w:tcPr>
            <w:tcW w:w="2310" w:type="dxa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01310" w:rsidRPr="009974BA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401310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/api/1.0/membership/group/check</w:t>
            </w:r>
          </w:p>
        </w:tc>
      </w:tr>
      <w:tr w:rsidR="00401310" w:rsidRPr="00863E57" w:rsidTr="00991D3C">
        <w:tc>
          <w:tcPr>
            <w:tcW w:w="9626" w:type="dxa"/>
            <w:gridSpan w:val="4"/>
            <w:shd w:val="clear" w:color="auto" w:fill="9CC2E5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401310" w:rsidRPr="00863E57" w:rsidTr="00991D3C">
        <w:tc>
          <w:tcPr>
            <w:tcW w:w="2310" w:type="dxa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401310" w:rsidRPr="00863E57" w:rsidTr="00991D3C">
        <w:tc>
          <w:tcPr>
            <w:tcW w:w="2310" w:type="dxa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401310" w:rsidRPr="00863E57" w:rsidTr="00991D3C">
        <w:tc>
          <w:tcPr>
            <w:tcW w:w="2310" w:type="dxa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401310" w:rsidRPr="00863E57" w:rsidTr="00991D3C">
        <w:tc>
          <w:tcPr>
            <w:tcW w:w="2310" w:type="dxa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401310" w:rsidRPr="00863E57" w:rsidTr="00991D3C">
        <w:tc>
          <w:tcPr>
            <w:tcW w:w="2310" w:type="dxa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401310" w:rsidRPr="00863E57" w:rsidTr="00991D3C">
        <w:tc>
          <w:tcPr>
            <w:tcW w:w="2310" w:type="dxa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01310" w:rsidRPr="002C363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401310" w:rsidRPr="00863E57" w:rsidTr="00991D3C">
        <w:tc>
          <w:tcPr>
            <w:tcW w:w="2310" w:type="dxa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401310" w:rsidRPr="00863E57" w:rsidTr="00991D3C">
        <w:tc>
          <w:tcPr>
            <w:tcW w:w="9626" w:type="dxa"/>
            <w:gridSpan w:val="4"/>
            <w:shd w:val="clear" w:color="auto" w:fill="9CC2E5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Pr="004F5042" w:rsidRDefault="004100C7" w:rsidP="00991D3C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4100C7" w:rsidRPr="00863E57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863E57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Pr="00863E57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Pr="004F5042" w:rsidRDefault="004100C7" w:rsidP="00991D3C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4100C7" w:rsidRPr="00662B0D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662B0D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Pr="00863E57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Pr="00715AB9" w:rsidRDefault="004100C7" w:rsidP="00991D3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4100C7" w:rsidRPr="00662B0D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662B0D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401310" w:rsidRPr="00863E57" w:rsidTr="00991D3C">
        <w:tc>
          <w:tcPr>
            <w:tcW w:w="9626" w:type="dxa"/>
            <w:gridSpan w:val="4"/>
            <w:shd w:val="clear" w:color="auto" w:fill="9CC2E5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401310" w:rsidRPr="00863E57" w:rsidTr="00991D3C">
        <w:tc>
          <w:tcPr>
            <w:tcW w:w="9626" w:type="dxa"/>
            <w:gridSpan w:val="4"/>
            <w:shd w:val="clear" w:color="auto" w:fill="auto"/>
          </w:tcPr>
          <w:p w:rsidR="00401310" w:rsidRPr="00F151C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POST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401310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/api/1.0/membership/group/check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401310" w:rsidRPr="00F151C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401310" w:rsidRPr="00F151C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401310" w:rsidRPr="00F151C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401310" w:rsidRPr="00F151C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401310" w:rsidRPr="00F151C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401310" w:rsidRPr="00F151C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401310" w:rsidRPr="006C4C21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401310" w:rsidRPr="00875BE9" w:rsidRDefault="00401310" w:rsidP="00401310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401310" w:rsidRPr="00875BE9" w:rsidRDefault="00401310" w:rsidP="00401310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401310" w:rsidRDefault="00401310" w:rsidP="00401310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401310" w:rsidRDefault="00401310" w:rsidP="00401310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401310" w:rsidRDefault="00401310" w:rsidP="00401310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237316" w:rsidRDefault="00237316" w:rsidP="00401310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401310" w:rsidRPr="00406D8D" w:rsidRDefault="00401310" w:rsidP="00401310">
            <w:pPr>
              <w:pStyle w:val="aff0"/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401310" w:rsidRDefault="00401310" w:rsidP="00401310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100C7" w:rsidRDefault="004100C7" w:rsidP="00401310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100C7" w:rsidRPr="00863E57" w:rsidRDefault="004100C7" w:rsidP="00401310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01310" w:rsidRPr="00863E57" w:rsidRDefault="00401310" w:rsidP="00401310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lastRenderedPageBreak/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4100C7">
        <w:rPr>
          <w:rFonts w:ascii="나눔고딕코딩" w:eastAsia="나눔고딕코딩" w:hAnsi="나눔고딕코딩" w:cs="나눔고딕코딩"/>
          <w:kern w:val="0"/>
          <w:sz w:val="18"/>
          <w:szCs w:val="18"/>
        </w:rPr>
        <w:t>21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그룹 아이디 조회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401310" w:rsidRPr="00863E57" w:rsidTr="00991D3C">
        <w:tc>
          <w:tcPr>
            <w:tcW w:w="2405" w:type="dxa"/>
            <w:shd w:val="clear" w:color="auto" w:fill="9CC2E5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401310" w:rsidRPr="00863E57" w:rsidTr="00991D3C">
        <w:tc>
          <w:tcPr>
            <w:tcW w:w="2405" w:type="dxa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401310" w:rsidRPr="00863E57" w:rsidTr="00991D3C">
        <w:tc>
          <w:tcPr>
            <w:tcW w:w="2405" w:type="dxa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401310" w:rsidRPr="00863E57" w:rsidTr="00991D3C">
        <w:tc>
          <w:tcPr>
            <w:tcW w:w="2405" w:type="dxa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401310" w:rsidRPr="00863E57" w:rsidTr="00991D3C">
        <w:tc>
          <w:tcPr>
            <w:tcW w:w="2405" w:type="dxa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401310" w:rsidRPr="00863E57" w:rsidTr="00991D3C">
        <w:tc>
          <w:tcPr>
            <w:tcW w:w="2405" w:type="dxa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401310" w:rsidRPr="00863E57" w:rsidTr="00991D3C">
        <w:tc>
          <w:tcPr>
            <w:tcW w:w="9634" w:type="dxa"/>
            <w:gridSpan w:val="4"/>
            <w:shd w:val="clear" w:color="auto" w:fill="9CC2E5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401310" w:rsidRPr="00863E57" w:rsidTr="00991D3C">
        <w:tc>
          <w:tcPr>
            <w:tcW w:w="2405" w:type="dxa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401310" w:rsidRPr="00863E57" w:rsidTr="00991D3C">
        <w:tc>
          <w:tcPr>
            <w:tcW w:w="2405" w:type="dxa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401310" w:rsidRPr="00863E57" w:rsidTr="00991D3C">
        <w:tc>
          <w:tcPr>
            <w:tcW w:w="2405" w:type="dxa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401310" w:rsidRPr="00863E57" w:rsidTr="00991D3C">
        <w:tc>
          <w:tcPr>
            <w:tcW w:w="2405" w:type="dxa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01310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401310" w:rsidRPr="00863E57" w:rsidTr="00991D3C">
        <w:tc>
          <w:tcPr>
            <w:tcW w:w="2405" w:type="dxa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401310" w:rsidRPr="00863E57" w:rsidTr="00991D3C">
        <w:tc>
          <w:tcPr>
            <w:tcW w:w="2405" w:type="dxa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401310" w:rsidRPr="00863E57" w:rsidTr="00991D3C">
        <w:tc>
          <w:tcPr>
            <w:tcW w:w="9634" w:type="dxa"/>
            <w:gridSpan w:val="4"/>
            <w:shd w:val="clear" w:color="auto" w:fill="9CC2E5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100C7" w:rsidRPr="00863E57" w:rsidTr="004100C7">
        <w:tc>
          <w:tcPr>
            <w:tcW w:w="2405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4100C7" w:rsidRPr="00863E57" w:rsidTr="004100C7">
        <w:tc>
          <w:tcPr>
            <w:tcW w:w="2405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100C7" w:rsidRPr="00863E57" w:rsidRDefault="004100C7" w:rsidP="004100C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4100C7" w:rsidRPr="00863E57" w:rsidTr="004100C7">
        <w:tc>
          <w:tcPr>
            <w:tcW w:w="2405" w:type="dxa"/>
            <w:shd w:val="clear" w:color="auto" w:fill="auto"/>
          </w:tcPr>
          <w:p w:rsidR="004100C7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131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account.group_id</w:t>
            </w:r>
          </w:p>
        </w:tc>
        <w:tc>
          <w:tcPr>
            <w:tcW w:w="862" w:type="dxa"/>
            <w:shd w:val="clear" w:color="auto" w:fill="auto"/>
          </w:tcPr>
          <w:p w:rsidR="004100C7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4100C7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100C7" w:rsidRDefault="004100C7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사용자 계정의 그룹 아이디</w:t>
            </w:r>
          </w:p>
        </w:tc>
      </w:tr>
      <w:tr w:rsidR="00401310" w:rsidRPr="00863E57" w:rsidTr="00991D3C">
        <w:tc>
          <w:tcPr>
            <w:tcW w:w="9634" w:type="dxa"/>
            <w:gridSpan w:val="4"/>
            <w:shd w:val="clear" w:color="auto" w:fill="9CC2E5"/>
          </w:tcPr>
          <w:p w:rsidR="00401310" w:rsidRPr="00863E57" w:rsidRDefault="00401310" w:rsidP="00991D3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401310" w:rsidRPr="00863E57" w:rsidTr="00991D3C">
        <w:tc>
          <w:tcPr>
            <w:tcW w:w="9634" w:type="dxa"/>
            <w:gridSpan w:val="4"/>
            <w:shd w:val="clear" w:color="auto" w:fill="auto"/>
          </w:tcPr>
          <w:p w:rsidR="00401310" w:rsidRDefault="00401310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401310" w:rsidRPr="00DD47FF" w:rsidRDefault="00401310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401310" w:rsidRPr="00DD47FF" w:rsidRDefault="00401310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401310" w:rsidRPr="00DD47FF" w:rsidRDefault="00401310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401310" w:rsidRPr="00E45633" w:rsidRDefault="00401310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401310" w:rsidRPr="00DD47FF" w:rsidRDefault="00401310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401310" w:rsidRDefault="00401310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401310" w:rsidRPr="00EA6041" w:rsidRDefault="00401310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401310" w:rsidRPr="00EA6041" w:rsidRDefault="00401310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401310" w:rsidRPr="00EA6041" w:rsidRDefault="00401310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401310" w:rsidRPr="00401310" w:rsidRDefault="00401310" w:rsidP="00401310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  <w:r w:rsidRPr="0040131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,</w:t>
            </w:r>
          </w:p>
          <w:p w:rsidR="00401310" w:rsidRDefault="00401310" w:rsidP="00401310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131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"account":{ </w:t>
            </w:r>
          </w:p>
          <w:p w:rsidR="00401310" w:rsidRPr="00401310" w:rsidRDefault="00401310" w:rsidP="00401310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131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"group_id":"21"</w:t>
            </w:r>
          </w:p>
          <w:p w:rsidR="00401310" w:rsidRDefault="00401310" w:rsidP="00401310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0131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401310" w:rsidRPr="00863E57" w:rsidRDefault="00401310" w:rsidP="00991D3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EA604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}</w:t>
            </w:r>
          </w:p>
        </w:tc>
      </w:tr>
    </w:tbl>
    <w:p w:rsidR="00401310" w:rsidRDefault="00401310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237316" w:rsidRPr="00C846EE" w:rsidRDefault="00237316" w:rsidP="00237316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46" w:name="_Toc27759635"/>
      <w:r>
        <w:rPr>
          <w:rFonts w:ascii="굴림" w:eastAsia="굴림" w:hAnsi="굴림" w:cs="나눔고딕코딩" w:hint="eastAsia"/>
          <w:b/>
          <w:kern w:val="0"/>
          <w:szCs w:val="22"/>
        </w:rPr>
        <w:t>그룹 구성원 조회</w:t>
      </w:r>
      <w:bookmarkEnd w:id="46"/>
    </w:p>
    <w:p w:rsidR="00237316" w:rsidRPr="00A53B89" w:rsidRDefault="00237316" w:rsidP="00237316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그룹에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속한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구성원을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조회한다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.</w:t>
      </w:r>
    </w:p>
    <w:p w:rsidR="00237316" w:rsidRPr="00863E57" w:rsidRDefault="00237316" w:rsidP="00237316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4100C7">
        <w:rPr>
          <w:rFonts w:ascii="나눔고딕코딩" w:eastAsia="굴림" w:hAnsi="나눔고딕코딩" w:cs="나눔고딕코딩"/>
          <w:kern w:val="0"/>
          <w:sz w:val="18"/>
          <w:szCs w:val="18"/>
        </w:rPr>
        <w:t>22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그룹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구성원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조회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237316" w:rsidRPr="00863E57" w:rsidTr="00237316">
        <w:tc>
          <w:tcPr>
            <w:tcW w:w="2310" w:type="dxa"/>
            <w:shd w:val="clear" w:color="auto" w:fill="9CC2E5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237316" w:rsidRPr="00863E57" w:rsidTr="00237316">
        <w:tc>
          <w:tcPr>
            <w:tcW w:w="2310" w:type="dxa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37316" w:rsidRPr="009974BA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237316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/api/1.0/membership/group/user/search</w:t>
            </w:r>
          </w:p>
        </w:tc>
      </w:tr>
      <w:tr w:rsidR="00237316" w:rsidRPr="00863E57" w:rsidTr="00237316">
        <w:tc>
          <w:tcPr>
            <w:tcW w:w="9626" w:type="dxa"/>
            <w:gridSpan w:val="4"/>
            <w:shd w:val="clear" w:color="auto" w:fill="9CC2E5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237316" w:rsidRPr="00863E57" w:rsidTr="00237316">
        <w:tc>
          <w:tcPr>
            <w:tcW w:w="2310" w:type="dxa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237316" w:rsidRPr="00863E57" w:rsidTr="00237316">
        <w:tc>
          <w:tcPr>
            <w:tcW w:w="2310" w:type="dxa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237316" w:rsidRPr="00863E57" w:rsidTr="00237316">
        <w:tc>
          <w:tcPr>
            <w:tcW w:w="2310" w:type="dxa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237316" w:rsidRPr="00863E57" w:rsidTr="00237316">
        <w:tc>
          <w:tcPr>
            <w:tcW w:w="2310" w:type="dxa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237316" w:rsidRPr="00863E57" w:rsidTr="00237316">
        <w:tc>
          <w:tcPr>
            <w:tcW w:w="2310" w:type="dxa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237316" w:rsidRPr="00863E57" w:rsidTr="00237316">
        <w:tc>
          <w:tcPr>
            <w:tcW w:w="2310" w:type="dxa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37316" w:rsidRPr="002C3630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237316" w:rsidRPr="00863E57" w:rsidTr="00237316">
        <w:tc>
          <w:tcPr>
            <w:tcW w:w="2310" w:type="dxa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237316" w:rsidRPr="00863E57" w:rsidTr="00237316">
        <w:tc>
          <w:tcPr>
            <w:tcW w:w="9626" w:type="dxa"/>
            <w:gridSpan w:val="4"/>
            <w:shd w:val="clear" w:color="auto" w:fill="9CC2E5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Pr="004F5042" w:rsidRDefault="004100C7" w:rsidP="00237316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4100C7" w:rsidRPr="00863E57" w:rsidRDefault="004100C7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863E57" w:rsidRDefault="004100C7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Pr="00863E57" w:rsidRDefault="004100C7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Pr="004F5042" w:rsidRDefault="004100C7" w:rsidP="00237316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4100C7" w:rsidRPr="00662B0D" w:rsidRDefault="004100C7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662B0D" w:rsidRDefault="004100C7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Pr="00863E57" w:rsidRDefault="004100C7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Pr="00715AB9" w:rsidRDefault="004100C7" w:rsidP="00237316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4100C7" w:rsidRPr="00662B0D" w:rsidRDefault="004100C7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662B0D" w:rsidRDefault="004100C7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Default="004100C7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4100C7" w:rsidRPr="00863E57" w:rsidTr="004100C7">
        <w:tc>
          <w:tcPr>
            <w:tcW w:w="2310" w:type="dxa"/>
            <w:shd w:val="clear" w:color="auto" w:fill="auto"/>
          </w:tcPr>
          <w:p w:rsidR="004100C7" w:rsidRDefault="004100C7" w:rsidP="00237316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>target.group_id</w:t>
            </w:r>
          </w:p>
        </w:tc>
        <w:tc>
          <w:tcPr>
            <w:tcW w:w="946" w:type="dxa"/>
            <w:shd w:val="clear" w:color="auto" w:fill="auto"/>
          </w:tcPr>
          <w:p w:rsidR="004100C7" w:rsidRPr="00A64075" w:rsidRDefault="004100C7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A64075" w:rsidRDefault="004100C7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100C7" w:rsidRDefault="004100C7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조회 그룹 아이디</w:t>
            </w:r>
          </w:p>
        </w:tc>
      </w:tr>
      <w:tr w:rsidR="00237316" w:rsidRPr="00863E57" w:rsidTr="00237316">
        <w:tc>
          <w:tcPr>
            <w:tcW w:w="9626" w:type="dxa"/>
            <w:gridSpan w:val="4"/>
            <w:shd w:val="clear" w:color="auto" w:fill="9CC2E5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237316" w:rsidRPr="00863E57" w:rsidTr="00237316">
        <w:tc>
          <w:tcPr>
            <w:tcW w:w="9626" w:type="dxa"/>
            <w:gridSpan w:val="4"/>
            <w:shd w:val="clear" w:color="auto" w:fill="auto"/>
          </w:tcPr>
          <w:p w:rsidR="00237316" w:rsidRPr="00F151C0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POST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237316"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>/api/1.0/membership/group/user/search</w:t>
            </w:r>
            <w:r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237316" w:rsidRPr="00F151C0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237316" w:rsidRPr="00F151C0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237316" w:rsidRPr="00F151C0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237316" w:rsidRPr="00F151C0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237316" w:rsidRPr="00F151C0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237316" w:rsidRPr="00F151C0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237316" w:rsidRPr="006C4C21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237316" w:rsidRPr="00875BE9" w:rsidRDefault="00237316" w:rsidP="00237316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237316" w:rsidRPr="00875BE9" w:rsidRDefault="00237316" w:rsidP="00237316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lastRenderedPageBreak/>
              <w:t xml:space="preserve">"account":{ </w:t>
            </w:r>
          </w:p>
          <w:p w:rsidR="00237316" w:rsidRDefault="00237316" w:rsidP="00237316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237316" w:rsidRDefault="00237316" w:rsidP="00237316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237316" w:rsidRDefault="00237316" w:rsidP="00237316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237316" w:rsidRPr="00237316" w:rsidRDefault="00237316" w:rsidP="00237316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  <w:r>
              <w:t xml:space="preserve"> </w:t>
            </w:r>
            <w:r w:rsidRPr="00237316">
              <w:rPr>
                <w:rFonts w:ascii="나눔고딕코딩" w:hAnsi="나눔고딕코딩"/>
                <w:sz w:val="18"/>
                <w:szCs w:val="18"/>
              </w:rPr>
              <w:t>,</w:t>
            </w:r>
          </w:p>
          <w:p w:rsidR="00237316" w:rsidRPr="00237316" w:rsidRDefault="00237316" w:rsidP="00237316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 xml:space="preserve">   "target":{ </w:t>
            </w:r>
          </w:p>
          <w:p w:rsidR="00237316" w:rsidRPr="00237316" w:rsidRDefault="00237316" w:rsidP="00237316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 xml:space="preserve">      "group_id":"21"</w:t>
            </w:r>
          </w:p>
          <w:p w:rsidR="00237316" w:rsidRDefault="00237316" w:rsidP="00237316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 xml:space="preserve">   }</w:t>
            </w:r>
          </w:p>
          <w:p w:rsidR="00237316" w:rsidRPr="00406D8D" w:rsidRDefault="00237316" w:rsidP="00237316">
            <w:pPr>
              <w:pStyle w:val="aff0"/>
            </w:pPr>
            <w:r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237316" w:rsidRPr="00863E57" w:rsidRDefault="00237316" w:rsidP="00237316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237316" w:rsidRPr="00863E57" w:rsidRDefault="00237316" w:rsidP="00237316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4100C7">
        <w:rPr>
          <w:rFonts w:ascii="나눔고딕코딩" w:eastAsia="나눔고딕코딩" w:hAnsi="나눔고딕코딩" w:cs="나눔고딕코딩"/>
          <w:kern w:val="0"/>
          <w:sz w:val="18"/>
          <w:szCs w:val="18"/>
        </w:rPr>
        <w:t>22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그룹 </w:t>
      </w:r>
      <w:r w:rsidR="006713AB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구성원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조회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51"/>
        <w:gridCol w:w="992"/>
        <w:gridCol w:w="5386"/>
      </w:tblGrid>
      <w:tr w:rsidR="00237316" w:rsidRPr="00863E57" w:rsidTr="00237316">
        <w:tc>
          <w:tcPr>
            <w:tcW w:w="2405" w:type="dxa"/>
            <w:shd w:val="clear" w:color="auto" w:fill="9CC2E5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237316" w:rsidRPr="00863E57" w:rsidTr="00237316">
        <w:tc>
          <w:tcPr>
            <w:tcW w:w="2405" w:type="dxa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237316" w:rsidRPr="00863E57" w:rsidTr="00237316">
        <w:tc>
          <w:tcPr>
            <w:tcW w:w="2405" w:type="dxa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237316" w:rsidRPr="00863E57" w:rsidTr="00237316">
        <w:tc>
          <w:tcPr>
            <w:tcW w:w="2405" w:type="dxa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237316" w:rsidRPr="00863E57" w:rsidTr="00237316">
        <w:tc>
          <w:tcPr>
            <w:tcW w:w="2405" w:type="dxa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237316" w:rsidRPr="00863E57" w:rsidTr="00237316">
        <w:tc>
          <w:tcPr>
            <w:tcW w:w="2405" w:type="dxa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237316" w:rsidRPr="00863E57" w:rsidTr="00237316">
        <w:tc>
          <w:tcPr>
            <w:tcW w:w="9634" w:type="dxa"/>
            <w:gridSpan w:val="4"/>
            <w:shd w:val="clear" w:color="auto" w:fill="9CC2E5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237316" w:rsidRPr="00863E57" w:rsidTr="00237316">
        <w:tc>
          <w:tcPr>
            <w:tcW w:w="2405" w:type="dxa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237316" w:rsidRPr="00863E57" w:rsidTr="00237316">
        <w:tc>
          <w:tcPr>
            <w:tcW w:w="2405" w:type="dxa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237316" w:rsidRPr="00863E57" w:rsidTr="00237316">
        <w:tc>
          <w:tcPr>
            <w:tcW w:w="2405" w:type="dxa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237316" w:rsidRPr="00863E57" w:rsidTr="00237316">
        <w:tc>
          <w:tcPr>
            <w:tcW w:w="2405" w:type="dxa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37316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237316" w:rsidRPr="00863E57" w:rsidTr="00237316">
        <w:tc>
          <w:tcPr>
            <w:tcW w:w="2405" w:type="dxa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237316" w:rsidRPr="00863E57" w:rsidTr="00237316">
        <w:tc>
          <w:tcPr>
            <w:tcW w:w="2405" w:type="dxa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237316" w:rsidRPr="00863E57" w:rsidTr="00237316">
        <w:tc>
          <w:tcPr>
            <w:tcW w:w="9634" w:type="dxa"/>
            <w:gridSpan w:val="4"/>
            <w:shd w:val="clear" w:color="auto" w:fill="9CC2E5"/>
          </w:tcPr>
          <w:p w:rsidR="00237316" w:rsidRPr="00863E57" w:rsidRDefault="00237316" w:rsidP="0023731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51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92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51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4100C7" w:rsidRPr="00863E57" w:rsidTr="00100E9E">
        <w:tc>
          <w:tcPr>
            <w:tcW w:w="2405" w:type="dxa"/>
            <w:shd w:val="clear" w:color="auto" w:fill="auto"/>
          </w:tcPr>
          <w:p w:rsidR="004100C7" w:rsidRDefault="004100C7" w:rsidP="006713A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account[].login_id</w:t>
            </w:r>
          </w:p>
        </w:tc>
        <w:tc>
          <w:tcPr>
            <w:tcW w:w="851" w:type="dxa"/>
            <w:shd w:val="clear" w:color="auto" w:fill="auto"/>
          </w:tcPr>
          <w:p w:rsidR="004100C7" w:rsidRPr="00662B0D" w:rsidRDefault="004100C7" w:rsidP="006713AB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662B0D" w:rsidRDefault="004100C7" w:rsidP="006713AB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100C7" w:rsidRDefault="004100C7" w:rsidP="006713A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4100C7" w:rsidRPr="00863E57" w:rsidTr="00100E9E">
        <w:tc>
          <w:tcPr>
            <w:tcW w:w="2405" w:type="dxa"/>
            <w:shd w:val="clear" w:color="auto" w:fill="auto"/>
          </w:tcPr>
          <w:p w:rsidR="004100C7" w:rsidRDefault="004100C7" w:rsidP="006713A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account[].nickname</w:t>
            </w:r>
          </w:p>
        </w:tc>
        <w:tc>
          <w:tcPr>
            <w:tcW w:w="851" w:type="dxa"/>
            <w:shd w:val="clear" w:color="auto" w:fill="auto"/>
          </w:tcPr>
          <w:p w:rsidR="004100C7" w:rsidRPr="00662B0D" w:rsidRDefault="004100C7" w:rsidP="006713AB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662B0D" w:rsidRDefault="004100C7" w:rsidP="006713AB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100C7" w:rsidRDefault="004100C7" w:rsidP="006713A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별명</w:t>
            </w:r>
          </w:p>
        </w:tc>
      </w:tr>
      <w:tr w:rsidR="004100C7" w:rsidRPr="00863E57" w:rsidTr="00100E9E">
        <w:tc>
          <w:tcPr>
            <w:tcW w:w="2405" w:type="dxa"/>
            <w:shd w:val="clear" w:color="auto" w:fill="auto"/>
          </w:tcPr>
          <w:p w:rsidR="004100C7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account[].register_date</w:t>
            </w:r>
          </w:p>
        </w:tc>
        <w:tc>
          <w:tcPr>
            <w:tcW w:w="851" w:type="dxa"/>
            <w:shd w:val="clear" w:color="auto" w:fill="auto"/>
          </w:tcPr>
          <w:p w:rsidR="004100C7" w:rsidRPr="00662B0D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662B0D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100C7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가입시간 (</w:t>
            </w:r>
            <w:r w:rsidRPr="00C3560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yyyy-mm-dd hh24:mi:ss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)</w:t>
            </w:r>
          </w:p>
        </w:tc>
      </w:tr>
      <w:tr w:rsidR="004100C7" w:rsidRPr="00863E57" w:rsidTr="00100E9E">
        <w:tc>
          <w:tcPr>
            <w:tcW w:w="2405" w:type="dxa"/>
            <w:shd w:val="clear" w:color="auto" w:fill="auto"/>
          </w:tcPr>
          <w:p w:rsidR="004100C7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account[].master</w:t>
            </w:r>
          </w:p>
        </w:tc>
        <w:tc>
          <w:tcPr>
            <w:tcW w:w="851" w:type="dxa"/>
            <w:shd w:val="clear" w:color="auto" w:fill="auto"/>
          </w:tcPr>
          <w:p w:rsidR="004100C7" w:rsidRPr="00662B0D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100C7" w:rsidRPr="00662B0D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100C7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주사용자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여부</w:t>
            </w:r>
          </w:p>
          <w:p w:rsidR="004100C7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True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주사용자</w:t>
            </w:r>
          </w:p>
          <w:p w:rsidR="004100C7" w:rsidRDefault="004100C7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F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alse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부사용자</w:t>
            </w:r>
          </w:p>
        </w:tc>
      </w:tr>
      <w:tr w:rsidR="00F22DB1" w:rsidRPr="00863E57" w:rsidTr="00237316">
        <w:tc>
          <w:tcPr>
            <w:tcW w:w="9634" w:type="dxa"/>
            <w:gridSpan w:val="4"/>
            <w:shd w:val="clear" w:color="auto" w:fill="9CC2E5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F22DB1" w:rsidRPr="00863E57" w:rsidTr="00237316">
        <w:tc>
          <w:tcPr>
            <w:tcW w:w="9634" w:type="dxa"/>
            <w:gridSpan w:val="4"/>
            <w:shd w:val="clear" w:color="auto" w:fill="auto"/>
          </w:tcPr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F22DB1" w:rsidRPr="00DD47FF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F22DB1" w:rsidRPr="00DD47FF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F22DB1" w:rsidRPr="00DD47FF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F22DB1" w:rsidRPr="00E45633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F22DB1" w:rsidRPr="00DD47FF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"account":[ 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"login_id":"kea",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"nickname":"DAMDA",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"register_date":"2019-11-15 14:12:14.0",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"master":false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"login_id":"Test25",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"nickname":"Test25",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"register_date":"2019-11-25 11:08:28.0",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"master":false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"login_id":"Test29",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"nickname":"그룹테스트",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"register_date":"2019-11-25 19:54:06.0",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"master":true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"login_id":"Test30",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"nickname":"Kea",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"register_date":"2019-12-09 13:59:41.0",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"master":false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]</w:t>
            </w:r>
          </w:p>
          <w:p w:rsidR="00F22DB1" w:rsidRPr="00863E57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237316" w:rsidRDefault="0023731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A3425C" w:rsidRPr="00C846EE" w:rsidRDefault="009A1213" w:rsidP="00A3425C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r>
        <w:rPr>
          <w:rFonts w:ascii="굴림" w:eastAsia="굴림" w:hAnsi="굴림" w:cs="나눔고딕코딩" w:hint="eastAsia"/>
          <w:b/>
          <w:kern w:val="0"/>
          <w:szCs w:val="22"/>
        </w:rPr>
        <w:t xml:space="preserve"> </w:t>
      </w:r>
      <w:bookmarkStart w:id="47" w:name="_Toc27759636"/>
      <w:r>
        <w:rPr>
          <w:rFonts w:ascii="굴림" w:eastAsia="굴림" w:hAnsi="굴림" w:cs="나눔고딕코딩" w:hint="eastAsia"/>
          <w:b/>
          <w:kern w:val="0"/>
          <w:szCs w:val="22"/>
        </w:rPr>
        <w:t>그룹탈퇴</w:t>
      </w:r>
      <w:bookmarkEnd w:id="47"/>
    </w:p>
    <w:p w:rsidR="00A3425C" w:rsidRPr="00A53B89" w:rsidRDefault="00464472" w:rsidP="00A3425C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사용자가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속한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 w:rsidR="00A3425C">
        <w:rPr>
          <w:rFonts w:ascii="나눔고딕코딩" w:eastAsia="굴림" w:hAnsi="나눔고딕코딩" w:cs="나눔고딕코딩" w:hint="eastAsia"/>
          <w:kern w:val="0"/>
          <w:szCs w:val="20"/>
        </w:rPr>
        <w:t>그룹에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서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탈퇴한다</w:t>
      </w:r>
    </w:p>
    <w:p w:rsidR="00A3425C" w:rsidRPr="00863E57" w:rsidRDefault="00A3425C" w:rsidP="00A3425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23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그룹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487238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탈퇴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A3425C" w:rsidRPr="00863E57" w:rsidTr="00F22DB1">
        <w:tc>
          <w:tcPr>
            <w:tcW w:w="2310" w:type="dxa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Pr="009974BA" w:rsidRDefault="00A3425C" w:rsidP="0046447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="00464472" w:rsidRPr="00464472">
              <w:rPr>
                <w:rFonts w:ascii="나눔고딕코딩" w:hAnsi="나눔고딕코딩"/>
                <w:sz w:val="18"/>
                <w:szCs w:val="18"/>
              </w:rPr>
              <w:t>/api/1.0/membership/group/user/withdraw</w:t>
            </w:r>
          </w:p>
        </w:tc>
      </w:tr>
      <w:tr w:rsidR="00A3425C" w:rsidRPr="00863E57" w:rsidTr="00F22DB1">
        <w:tc>
          <w:tcPr>
            <w:tcW w:w="9626" w:type="dxa"/>
            <w:gridSpan w:val="4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Pr="002C363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A3425C" w:rsidRPr="00863E57" w:rsidTr="00F22DB1">
        <w:tc>
          <w:tcPr>
            <w:tcW w:w="2310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A3425C" w:rsidRPr="00863E57" w:rsidTr="00F22DB1">
        <w:tc>
          <w:tcPr>
            <w:tcW w:w="9626" w:type="dxa"/>
            <w:gridSpan w:val="4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4F5042" w:rsidRDefault="00100E9E" w:rsidP="00F22DB1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4F5042" w:rsidRDefault="00100E9E" w:rsidP="00F22DB1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715AB9" w:rsidRDefault="00100E9E" w:rsidP="00F22DB1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Default="00100E9E" w:rsidP="00F22DB1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>target.group_id</w:t>
            </w:r>
          </w:p>
        </w:tc>
        <w:tc>
          <w:tcPr>
            <w:tcW w:w="946" w:type="dxa"/>
            <w:shd w:val="clear" w:color="auto" w:fill="auto"/>
          </w:tcPr>
          <w:p w:rsidR="00100E9E" w:rsidRPr="00A64075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A64075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탈퇴할 그룹 아이디</w:t>
            </w:r>
          </w:p>
        </w:tc>
      </w:tr>
      <w:tr w:rsidR="00A3425C" w:rsidRPr="00863E57" w:rsidTr="00F22DB1">
        <w:tc>
          <w:tcPr>
            <w:tcW w:w="9626" w:type="dxa"/>
            <w:gridSpan w:val="4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A3425C" w:rsidRPr="00863E57" w:rsidTr="00F22DB1">
        <w:tc>
          <w:tcPr>
            <w:tcW w:w="9626" w:type="dxa"/>
            <w:gridSpan w:val="4"/>
            <w:shd w:val="clear" w:color="auto" w:fill="auto"/>
          </w:tcPr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POST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="00464472" w:rsidRPr="00464472">
              <w:rPr>
                <w:rFonts w:ascii="나눔고딕코딩" w:hAnsi="나눔고딕코딩"/>
                <w:sz w:val="18"/>
                <w:szCs w:val="18"/>
              </w:rPr>
              <w:t>/api/1.0/membership/group/user/withdraw</w:t>
            </w:r>
            <w:r>
              <w:rPr>
                <w:rFonts w:ascii="나눔고딕코딩" w:hAnsi="나눔고딕코딩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X-APP-TYPE: android</w:t>
            </w:r>
          </w:p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A3425C" w:rsidRPr="00F151C0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A3425C" w:rsidRPr="006C4C21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A3425C" w:rsidRPr="00875BE9" w:rsidRDefault="00A3425C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A3425C" w:rsidRPr="00875BE9" w:rsidRDefault="00A3425C" w:rsidP="00F22DB1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A3425C" w:rsidRDefault="00A3425C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A3425C" w:rsidRDefault="00A3425C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A3425C" w:rsidRDefault="00A3425C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A3425C" w:rsidRPr="00237316" w:rsidRDefault="00A3425C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  <w:r>
              <w:t xml:space="preserve"> </w:t>
            </w:r>
            <w:r w:rsidRPr="00237316">
              <w:rPr>
                <w:rFonts w:ascii="나눔고딕코딩" w:hAnsi="나눔고딕코딩"/>
                <w:sz w:val="18"/>
                <w:szCs w:val="18"/>
              </w:rPr>
              <w:t>,</w:t>
            </w:r>
          </w:p>
          <w:p w:rsidR="00A3425C" w:rsidRPr="00237316" w:rsidRDefault="00A3425C" w:rsidP="00C27D5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 xml:space="preserve">"target":{ </w:t>
            </w:r>
          </w:p>
          <w:p w:rsidR="00A3425C" w:rsidRPr="00237316" w:rsidRDefault="00A3425C" w:rsidP="00C27D5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A3425C" w:rsidRDefault="00A3425C" w:rsidP="00C27D59">
            <w:pPr>
              <w:pStyle w:val="aff0"/>
              <w:ind w:firstLineChars="100" w:firstLine="180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A3425C" w:rsidRPr="00406D8D" w:rsidRDefault="00A3425C" w:rsidP="00F22DB1">
            <w:pPr>
              <w:pStyle w:val="aff0"/>
            </w:pPr>
            <w:r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A3425C" w:rsidRPr="00863E57" w:rsidRDefault="00A3425C" w:rsidP="00A3425C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A3425C" w:rsidRPr="00863E57" w:rsidRDefault="00A3425C" w:rsidP="00A3425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23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그룹 </w:t>
      </w:r>
      <w:r w:rsidR="00487238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탈퇴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A3425C" w:rsidRPr="00863E57" w:rsidTr="00F22DB1">
        <w:tc>
          <w:tcPr>
            <w:tcW w:w="2405" w:type="dxa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A3425C" w:rsidRPr="00863E57" w:rsidTr="00F22DB1">
        <w:tc>
          <w:tcPr>
            <w:tcW w:w="9634" w:type="dxa"/>
            <w:gridSpan w:val="4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A3425C" w:rsidRPr="00863E57" w:rsidTr="00F22DB1">
        <w:tc>
          <w:tcPr>
            <w:tcW w:w="2405" w:type="dxa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A3425C" w:rsidRPr="00863E57" w:rsidTr="00F22DB1">
        <w:tc>
          <w:tcPr>
            <w:tcW w:w="9634" w:type="dxa"/>
            <w:gridSpan w:val="4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lastRenderedPageBreak/>
              <w:t>Parameter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A3425C" w:rsidRPr="00863E57" w:rsidTr="00F22DB1">
        <w:tc>
          <w:tcPr>
            <w:tcW w:w="9634" w:type="dxa"/>
            <w:gridSpan w:val="4"/>
            <w:shd w:val="clear" w:color="auto" w:fill="9CC2E5"/>
          </w:tcPr>
          <w:p w:rsidR="00A3425C" w:rsidRPr="00863E57" w:rsidRDefault="00A3425C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A3425C" w:rsidRPr="00863E57" w:rsidTr="00F22DB1">
        <w:tc>
          <w:tcPr>
            <w:tcW w:w="9634" w:type="dxa"/>
            <w:gridSpan w:val="4"/>
            <w:shd w:val="clear" w:color="auto" w:fill="auto"/>
          </w:tcPr>
          <w:p w:rsidR="00A3425C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A3425C" w:rsidRPr="00DD47FF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A3425C" w:rsidRPr="00DD47FF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A3425C" w:rsidRPr="00DD47FF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A3425C" w:rsidRPr="00E45633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A3425C" w:rsidRPr="00DD47FF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A3425C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A3425C" w:rsidRPr="006713AB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A3425C" w:rsidRPr="006713AB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A3425C" w:rsidRPr="006713AB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A3425C" w:rsidRPr="00863E57" w:rsidRDefault="00A3425C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237316" w:rsidRDefault="0023731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C27D59" w:rsidRPr="00C846EE" w:rsidRDefault="00C27D59" w:rsidP="00C27D59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48" w:name="_Toc27759637"/>
      <w:r>
        <w:rPr>
          <w:rFonts w:ascii="굴림" w:eastAsia="굴림" w:hAnsi="굴림" w:cs="나눔고딕코딩" w:hint="eastAsia"/>
          <w:b/>
          <w:kern w:val="0"/>
          <w:szCs w:val="22"/>
        </w:rPr>
        <w:t>그룹 구성원 삭제(추방)</w:t>
      </w:r>
      <w:bookmarkEnd w:id="48"/>
    </w:p>
    <w:p w:rsidR="00C27D59" w:rsidRPr="00A53B89" w:rsidRDefault="00C27D59" w:rsidP="00C27D59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사용자가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속한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그룹원을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추방한다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(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주사용자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기능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)</w:t>
      </w:r>
    </w:p>
    <w:p w:rsidR="00C27D59" w:rsidRPr="00863E57" w:rsidRDefault="00C27D59" w:rsidP="00C27D59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24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그룹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구성원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삭제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C27D59" w:rsidRPr="00863E57" w:rsidTr="00F22DB1">
        <w:tc>
          <w:tcPr>
            <w:tcW w:w="2310" w:type="dxa"/>
            <w:shd w:val="clear" w:color="auto" w:fill="9CC2E5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C27D59" w:rsidRPr="00863E57" w:rsidTr="00F22DB1">
        <w:tc>
          <w:tcPr>
            <w:tcW w:w="2310" w:type="dxa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27D59" w:rsidRPr="009974BA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C27D59">
              <w:rPr>
                <w:rFonts w:ascii="나눔고딕코딩" w:hAnsi="나눔고딕코딩"/>
                <w:sz w:val="18"/>
                <w:szCs w:val="18"/>
              </w:rPr>
              <w:t>/api/1.0/membership/group/user/delete</w:t>
            </w:r>
          </w:p>
        </w:tc>
      </w:tr>
      <w:tr w:rsidR="00C27D59" w:rsidRPr="00863E57" w:rsidTr="00F22DB1">
        <w:tc>
          <w:tcPr>
            <w:tcW w:w="9626" w:type="dxa"/>
            <w:gridSpan w:val="4"/>
            <w:shd w:val="clear" w:color="auto" w:fill="9CC2E5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C27D59" w:rsidRPr="00863E57" w:rsidTr="00F22DB1">
        <w:tc>
          <w:tcPr>
            <w:tcW w:w="2310" w:type="dxa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C27D59" w:rsidRPr="00863E57" w:rsidTr="00F22DB1">
        <w:tc>
          <w:tcPr>
            <w:tcW w:w="2310" w:type="dxa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C27D59" w:rsidRPr="00863E57" w:rsidTr="00F22DB1">
        <w:tc>
          <w:tcPr>
            <w:tcW w:w="2310" w:type="dxa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C27D59" w:rsidRPr="00863E57" w:rsidTr="00F22DB1">
        <w:tc>
          <w:tcPr>
            <w:tcW w:w="2310" w:type="dxa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C27D59" w:rsidRPr="00863E57" w:rsidTr="00F22DB1">
        <w:tc>
          <w:tcPr>
            <w:tcW w:w="2310" w:type="dxa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C27D59" w:rsidRPr="00863E57" w:rsidTr="00F22DB1">
        <w:tc>
          <w:tcPr>
            <w:tcW w:w="2310" w:type="dxa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27D59" w:rsidRPr="002C3630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C27D59" w:rsidRPr="00863E57" w:rsidTr="00F22DB1">
        <w:tc>
          <w:tcPr>
            <w:tcW w:w="2310" w:type="dxa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C27D59" w:rsidRPr="00863E57" w:rsidTr="00F22DB1">
        <w:tc>
          <w:tcPr>
            <w:tcW w:w="9626" w:type="dxa"/>
            <w:gridSpan w:val="4"/>
            <w:shd w:val="clear" w:color="auto" w:fill="9CC2E5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4F5042" w:rsidRDefault="00100E9E" w:rsidP="00F22DB1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lastRenderedPageBreak/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4F5042" w:rsidRDefault="00100E9E" w:rsidP="00F22DB1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715AB9" w:rsidRDefault="00100E9E" w:rsidP="00F22DB1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Default="00100E9E" w:rsidP="00F22DB1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>target.group_id</w:t>
            </w:r>
          </w:p>
        </w:tc>
        <w:tc>
          <w:tcPr>
            <w:tcW w:w="946" w:type="dxa"/>
            <w:shd w:val="clear" w:color="auto" w:fill="auto"/>
          </w:tcPr>
          <w:p w:rsidR="00100E9E" w:rsidRPr="00A64075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A64075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추방 시킬 그룹아이디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237316" w:rsidRDefault="00100E9E" w:rsidP="00F22DB1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>target.</w:t>
            </w:r>
            <w:r>
              <w:rPr>
                <w:rFonts w:ascii="나눔고딕코딩" w:hAnsi="나눔고딕코딩" w:hint="eastAsia"/>
                <w:sz w:val="18"/>
                <w:szCs w:val="18"/>
              </w:rPr>
              <w:t>login</w:t>
            </w:r>
            <w:r w:rsidRPr="00237316">
              <w:rPr>
                <w:rFonts w:ascii="나눔고딕코딩" w:hAnsi="나눔고딕코딩"/>
                <w:sz w:val="18"/>
                <w:szCs w:val="18"/>
              </w:rPr>
              <w:t>_id</w:t>
            </w:r>
          </w:p>
        </w:tc>
        <w:tc>
          <w:tcPr>
            <w:tcW w:w="946" w:type="dxa"/>
            <w:shd w:val="clear" w:color="auto" w:fill="auto"/>
          </w:tcPr>
          <w:p w:rsidR="00100E9E" w:rsidRPr="00A64075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A64075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추방 시킬 사용자 id (index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번호)</w:t>
            </w:r>
          </w:p>
        </w:tc>
      </w:tr>
      <w:tr w:rsidR="00C27D59" w:rsidRPr="00863E57" w:rsidTr="00F22DB1">
        <w:tc>
          <w:tcPr>
            <w:tcW w:w="9626" w:type="dxa"/>
            <w:gridSpan w:val="4"/>
            <w:shd w:val="clear" w:color="auto" w:fill="9CC2E5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C27D59" w:rsidRPr="00863E57" w:rsidTr="00F22DB1">
        <w:tc>
          <w:tcPr>
            <w:tcW w:w="9626" w:type="dxa"/>
            <w:gridSpan w:val="4"/>
            <w:shd w:val="clear" w:color="auto" w:fill="auto"/>
          </w:tcPr>
          <w:p w:rsidR="00C27D59" w:rsidRPr="00F151C0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POST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C27D59">
              <w:rPr>
                <w:rFonts w:ascii="나눔고딕코딩" w:hAnsi="나눔고딕코딩"/>
                <w:sz w:val="18"/>
                <w:szCs w:val="18"/>
              </w:rPr>
              <w:t>/api/1.0/membership/group/user/delete</w:t>
            </w:r>
            <w:r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C27D59" w:rsidRPr="00F151C0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C27D59" w:rsidRPr="00F151C0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C27D59" w:rsidRPr="00F151C0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C27D59" w:rsidRPr="00F151C0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C27D59" w:rsidRPr="00F151C0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C27D59" w:rsidRPr="00F151C0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C27D59" w:rsidRPr="006C4C21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C27D59" w:rsidRPr="00875BE9" w:rsidRDefault="00C27D59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C27D59" w:rsidRPr="00875BE9" w:rsidRDefault="00C27D59" w:rsidP="00F22DB1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C27D59" w:rsidRDefault="00C27D59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C27D59" w:rsidRDefault="00C27D59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C27D59" w:rsidRDefault="00C27D59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C27D59" w:rsidRPr="00237316" w:rsidRDefault="00C27D59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  <w:r>
              <w:t xml:space="preserve"> </w:t>
            </w:r>
            <w:r w:rsidRPr="00237316">
              <w:rPr>
                <w:rFonts w:ascii="나눔고딕코딩" w:hAnsi="나눔고딕코딩"/>
                <w:sz w:val="18"/>
                <w:szCs w:val="18"/>
              </w:rPr>
              <w:t>,</w:t>
            </w:r>
          </w:p>
          <w:p w:rsidR="00C27D59" w:rsidRPr="00237316" w:rsidRDefault="00C27D59" w:rsidP="00C27D59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 xml:space="preserve">"target":{ </w:t>
            </w:r>
          </w:p>
          <w:p w:rsidR="00C27D59" w:rsidRDefault="00C27D59" w:rsidP="00C27D5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>"group_id":"21"</w:t>
            </w:r>
            <w:r>
              <w:rPr>
                <w:rFonts w:ascii="나눔고딕코딩" w:hAnsi="나눔고딕코딩"/>
                <w:sz w:val="18"/>
                <w:szCs w:val="18"/>
              </w:rPr>
              <w:t>,</w:t>
            </w:r>
          </w:p>
          <w:p w:rsidR="00C27D59" w:rsidRDefault="00C27D59" w:rsidP="00C27D59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"login</w:t>
            </w:r>
            <w:r w:rsidRPr="00237316">
              <w:rPr>
                <w:rFonts w:ascii="나눔고딕코딩" w:hAnsi="나눔고딕코딩"/>
                <w:sz w:val="18"/>
                <w:szCs w:val="18"/>
              </w:rPr>
              <w:t>_id"</w:t>
            </w:r>
            <w:r>
              <w:rPr>
                <w:rFonts w:ascii="나눔고딕코딩" w:hAnsi="나눔고딕코딩"/>
                <w:sz w:val="18"/>
                <w:szCs w:val="18"/>
              </w:rPr>
              <w:t>:</w:t>
            </w:r>
            <w:r w:rsidRPr="00237316">
              <w:rPr>
                <w:rFonts w:ascii="나눔고딕코딩" w:hAnsi="나눔고딕코딩"/>
                <w:sz w:val="18"/>
                <w:szCs w:val="18"/>
              </w:rPr>
              <w:t>"</w:t>
            </w:r>
            <w:r>
              <w:rPr>
                <w:rFonts w:ascii="나눔고딕코딩" w:hAnsi="나눔고딕코딩"/>
                <w:sz w:val="18"/>
                <w:szCs w:val="18"/>
              </w:rPr>
              <w:t>75</w:t>
            </w:r>
            <w:r w:rsidRPr="00237316">
              <w:rPr>
                <w:rFonts w:ascii="나눔고딕코딩" w:hAnsi="나눔고딕코딩"/>
                <w:sz w:val="18"/>
                <w:szCs w:val="18"/>
              </w:rPr>
              <w:t>"</w:t>
            </w:r>
          </w:p>
          <w:p w:rsidR="00C27D59" w:rsidRDefault="00C27D59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237316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C27D59" w:rsidRPr="00406D8D" w:rsidRDefault="00C27D59" w:rsidP="00F22DB1">
            <w:pPr>
              <w:pStyle w:val="aff0"/>
            </w:pPr>
            <w:r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  <w:tr w:rsidR="00C27D59" w:rsidRPr="00863E57" w:rsidTr="00F22DB1">
        <w:tc>
          <w:tcPr>
            <w:tcW w:w="9626" w:type="dxa"/>
            <w:gridSpan w:val="4"/>
            <w:shd w:val="clear" w:color="auto" w:fill="auto"/>
          </w:tcPr>
          <w:p w:rsidR="00C27D59" w:rsidRPr="00F151C0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</w:tbl>
    <w:p w:rsidR="00C27D59" w:rsidRPr="00863E57" w:rsidRDefault="00C27D59" w:rsidP="00C27D59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C27D59" w:rsidRPr="00863E57" w:rsidRDefault="00C27D59" w:rsidP="00C27D59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24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그룹 구성원 삭제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C27D59" w:rsidRPr="00863E57" w:rsidTr="00F22DB1">
        <w:tc>
          <w:tcPr>
            <w:tcW w:w="2405" w:type="dxa"/>
            <w:shd w:val="clear" w:color="auto" w:fill="9CC2E5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C27D59" w:rsidRPr="00863E57" w:rsidTr="00F22DB1">
        <w:tc>
          <w:tcPr>
            <w:tcW w:w="2405" w:type="dxa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C27D59" w:rsidRPr="00863E57" w:rsidTr="00F22DB1">
        <w:tc>
          <w:tcPr>
            <w:tcW w:w="2405" w:type="dxa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C27D59" w:rsidRPr="00863E57" w:rsidTr="00F22DB1">
        <w:tc>
          <w:tcPr>
            <w:tcW w:w="2405" w:type="dxa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C27D59" w:rsidRPr="00863E57" w:rsidTr="00F22DB1">
        <w:tc>
          <w:tcPr>
            <w:tcW w:w="2405" w:type="dxa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C27D59" w:rsidRPr="00863E57" w:rsidTr="00F22DB1">
        <w:tc>
          <w:tcPr>
            <w:tcW w:w="2405" w:type="dxa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C27D59" w:rsidRPr="00863E57" w:rsidTr="00F22DB1">
        <w:tc>
          <w:tcPr>
            <w:tcW w:w="9634" w:type="dxa"/>
            <w:gridSpan w:val="4"/>
            <w:shd w:val="clear" w:color="auto" w:fill="9CC2E5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C27D59" w:rsidRPr="00863E57" w:rsidTr="00F22DB1">
        <w:tc>
          <w:tcPr>
            <w:tcW w:w="2405" w:type="dxa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C27D59" w:rsidRPr="00863E57" w:rsidTr="00F22DB1">
        <w:tc>
          <w:tcPr>
            <w:tcW w:w="2405" w:type="dxa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C27D59" w:rsidRPr="00863E57" w:rsidTr="00F22DB1">
        <w:tc>
          <w:tcPr>
            <w:tcW w:w="2405" w:type="dxa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C27D59" w:rsidRPr="00863E57" w:rsidTr="00F22DB1">
        <w:tc>
          <w:tcPr>
            <w:tcW w:w="2405" w:type="dxa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27D59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C27D59" w:rsidRPr="00863E57" w:rsidTr="00F22DB1">
        <w:tc>
          <w:tcPr>
            <w:tcW w:w="2405" w:type="dxa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C27D59" w:rsidRPr="00863E57" w:rsidTr="00F22DB1">
        <w:tc>
          <w:tcPr>
            <w:tcW w:w="2405" w:type="dxa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C27D59" w:rsidRPr="00863E57" w:rsidTr="00F22DB1">
        <w:tc>
          <w:tcPr>
            <w:tcW w:w="9634" w:type="dxa"/>
            <w:gridSpan w:val="4"/>
            <w:shd w:val="clear" w:color="auto" w:fill="9CC2E5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상세코드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C27D59" w:rsidRPr="00863E57" w:rsidTr="00F22DB1">
        <w:tc>
          <w:tcPr>
            <w:tcW w:w="9634" w:type="dxa"/>
            <w:gridSpan w:val="4"/>
            <w:shd w:val="clear" w:color="auto" w:fill="9CC2E5"/>
          </w:tcPr>
          <w:p w:rsidR="00C27D59" w:rsidRPr="00863E57" w:rsidRDefault="00C27D59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C27D59" w:rsidRPr="00863E57" w:rsidTr="00F22DB1">
        <w:tc>
          <w:tcPr>
            <w:tcW w:w="9634" w:type="dxa"/>
            <w:gridSpan w:val="4"/>
            <w:shd w:val="clear" w:color="auto" w:fill="auto"/>
          </w:tcPr>
          <w:p w:rsidR="00C27D59" w:rsidRDefault="00C27D59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C27D59" w:rsidRPr="00DD47FF" w:rsidRDefault="00C27D59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C27D59" w:rsidRPr="00DD47FF" w:rsidRDefault="00C27D59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C27D59" w:rsidRPr="00DD47FF" w:rsidRDefault="00C27D59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C27D59" w:rsidRPr="00E45633" w:rsidRDefault="00C27D59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C27D59" w:rsidRPr="00DD47FF" w:rsidRDefault="00C27D59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C27D59" w:rsidRDefault="00C27D59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C27D59" w:rsidRPr="006713AB" w:rsidRDefault="00C27D59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C27D59" w:rsidRPr="006713AB" w:rsidRDefault="00C27D59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C27D59" w:rsidRPr="006713AB" w:rsidRDefault="00C27D59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C27D59" w:rsidRPr="00863E57" w:rsidRDefault="00C27D59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C27D59" w:rsidRDefault="00C27D59" w:rsidP="00C27D59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25613E" w:rsidRPr="00C846EE" w:rsidRDefault="0025613E" w:rsidP="0025613E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49" w:name="_Toc27759638"/>
      <w:r>
        <w:rPr>
          <w:rFonts w:ascii="굴림" w:eastAsia="굴림" w:hAnsi="굴림" w:cs="나눔고딕코딩" w:hint="eastAsia"/>
          <w:b/>
          <w:kern w:val="0"/>
          <w:szCs w:val="22"/>
        </w:rPr>
        <w:t>이벤트 이력 조회</w:t>
      </w:r>
      <w:bookmarkEnd w:id="49"/>
    </w:p>
    <w:p w:rsidR="0025613E" w:rsidRPr="00A53B89" w:rsidRDefault="0025613E" w:rsidP="0025613E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사용자에게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발생한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이벤트를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조회한다</w:t>
      </w:r>
    </w:p>
    <w:p w:rsidR="0025613E" w:rsidRPr="00863E57" w:rsidRDefault="0025613E" w:rsidP="0025613E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2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5.1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이벤트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이력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조회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25613E" w:rsidRPr="00863E57" w:rsidTr="00F22DB1">
        <w:tc>
          <w:tcPr>
            <w:tcW w:w="2310" w:type="dxa"/>
            <w:shd w:val="clear" w:color="auto" w:fill="9CC2E5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25613E" w:rsidRPr="00863E57" w:rsidTr="00F22DB1">
        <w:tc>
          <w:tcPr>
            <w:tcW w:w="2310" w:type="dxa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5613E" w:rsidRPr="009974BA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25613E">
              <w:rPr>
                <w:rFonts w:ascii="나눔고딕코딩" w:hAnsi="나눔고딕코딩"/>
                <w:sz w:val="18"/>
                <w:szCs w:val="18"/>
              </w:rPr>
              <w:t>/api/1.0/membership/history/search</w:t>
            </w:r>
          </w:p>
        </w:tc>
      </w:tr>
      <w:tr w:rsidR="0025613E" w:rsidRPr="00863E57" w:rsidTr="00F22DB1">
        <w:tc>
          <w:tcPr>
            <w:tcW w:w="9626" w:type="dxa"/>
            <w:gridSpan w:val="4"/>
            <w:shd w:val="clear" w:color="auto" w:fill="9CC2E5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lastRenderedPageBreak/>
              <w:t>Header</w:t>
            </w:r>
          </w:p>
        </w:tc>
      </w:tr>
      <w:tr w:rsidR="0025613E" w:rsidRPr="00863E57" w:rsidTr="00F22DB1">
        <w:tc>
          <w:tcPr>
            <w:tcW w:w="2310" w:type="dxa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25613E" w:rsidRPr="00863E57" w:rsidTr="00F22DB1">
        <w:tc>
          <w:tcPr>
            <w:tcW w:w="2310" w:type="dxa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25613E" w:rsidRPr="00863E57" w:rsidTr="00F22DB1">
        <w:tc>
          <w:tcPr>
            <w:tcW w:w="2310" w:type="dxa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25613E" w:rsidRPr="00863E57" w:rsidTr="00F22DB1">
        <w:tc>
          <w:tcPr>
            <w:tcW w:w="2310" w:type="dxa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25613E" w:rsidRPr="00863E57" w:rsidTr="00F22DB1">
        <w:tc>
          <w:tcPr>
            <w:tcW w:w="2310" w:type="dxa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25613E" w:rsidRPr="00863E57" w:rsidTr="00F22DB1">
        <w:tc>
          <w:tcPr>
            <w:tcW w:w="2310" w:type="dxa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5613E" w:rsidRPr="002C3630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25613E" w:rsidRPr="00863E57" w:rsidTr="00F22DB1">
        <w:tc>
          <w:tcPr>
            <w:tcW w:w="2310" w:type="dxa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25613E" w:rsidRPr="00863E57" w:rsidTr="00F22DB1">
        <w:tc>
          <w:tcPr>
            <w:tcW w:w="9626" w:type="dxa"/>
            <w:gridSpan w:val="4"/>
            <w:shd w:val="clear" w:color="auto" w:fill="9CC2E5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4F5042" w:rsidRDefault="00100E9E" w:rsidP="00F22DB1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4F5042" w:rsidRDefault="00100E9E" w:rsidP="00F22DB1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715AB9" w:rsidRDefault="00100E9E" w:rsidP="00F22DB1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25613E" w:rsidRPr="00863E57" w:rsidTr="00F22DB1">
        <w:tc>
          <w:tcPr>
            <w:tcW w:w="9626" w:type="dxa"/>
            <w:gridSpan w:val="4"/>
            <w:shd w:val="clear" w:color="auto" w:fill="9CC2E5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25613E" w:rsidRPr="00863E57" w:rsidTr="00F22DB1">
        <w:tc>
          <w:tcPr>
            <w:tcW w:w="9626" w:type="dxa"/>
            <w:gridSpan w:val="4"/>
            <w:shd w:val="clear" w:color="auto" w:fill="auto"/>
          </w:tcPr>
          <w:p w:rsidR="0025613E" w:rsidRPr="00F151C0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POST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25613E">
              <w:rPr>
                <w:rFonts w:ascii="나눔고딕코딩" w:hAnsi="나눔고딕코딩"/>
                <w:sz w:val="18"/>
                <w:szCs w:val="18"/>
              </w:rPr>
              <w:t>/api/1.0/membership/history/search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25613E" w:rsidRPr="00F151C0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25613E" w:rsidRPr="00F151C0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25613E" w:rsidRPr="00F151C0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25613E" w:rsidRPr="00F151C0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25613E" w:rsidRPr="00F151C0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25613E" w:rsidRPr="00F151C0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25613E" w:rsidRPr="006C4C21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25613E" w:rsidRPr="00875BE9" w:rsidRDefault="0025613E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25613E" w:rsidRPr="00875BE9" w:rsidRDefault="0025613E" w:rsidP="00F22DB1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25613E" w:rsidRDefault="0025613E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25613E" w:rsidRDefault="0025613E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25613E" w:rsidRDefault="0025613E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25613E" w:rsidRDefault="0025613E" w:rsidP="0025613E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  <w:r>
              <w:t xml:space="preserve"> </w:t>
            </w:r>
          </w:p>
          <w:p w:rsidR="0025613E" w:rsidRPr="00406D8D" w:rsidRDefault="0025613E" w:rsidP="0025613E">
            <w:pPr>
              <w:pStyle w:val="aff0"/>
            </w:pPr>
            <w:r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  <w:tr w:rsidR="0025613E" w:rsidRPr="00863E57" w:rsidTr="00F22DB1">
        <w:tc>
          <w:tcPr>
            <w:tcW w:w="9626" w:type="dxa"/>
            <w:gridSpan w:val="4"/>
            <w:shd w:val="clear" w:color="auto" w:fill="auto"/>
          </w:tcPr>
          <w:p w:rsidR="0025613E" w:rsidRPr="00F151C0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</w:tbl>
    <w:p w:rsidR="0025613E" w:rsidRPr="00863E57" w:rsidRDefault="0025613E" w:rsidP="0025613E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25613E" w:rsidRPr="00863E57" w:rsidRDefault="0025613E" w:rsidP="0025613E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lastRenderedPageBreak/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25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이벤트 이력 조회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25613E" w:rsidRPr="00863E57" w:rsidTr="00F22DB1">
        <w:tc>
          <w:tcPr>
            <w:tcW w:w="2405" w:type="dxa"/>
            <w:shd w:val="clear" w:color="auto" w:fill="9CC2E5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25613E" w:rsidRPr="00863E57" w:rsidTr="00F22DB1">
        <w:tc>
          <w:tcPr>
            <w:tcW w:w="2405" w:type="dxa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25613E" w:rsidRPr="00863E57" w:rsidTr="00F22DB1">
        <w:tc>
          <w:tcPr>
            <w:tcW w:w="2405" w:type="dxa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25613E" w:rsidRPr="00863E57" w:rsidTr="00F22DB1">
        <w:tc>
          <w:tcPr>
            <w:tcW w:w="2405" w:type="dxa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25613E" w:rsidRPr="00863E57" w:rsidTr="00F22DB1">
        <w:tc>
          <w:tcPr>
            <w:tcW w:w="2405" w:type="dxa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25613E" w:rsidRPr="00863E57" w:rsidTr="00F22DB1">
        <w:tc>
          <w:tcPr>
            <w:tcW w:w="2405" w:type="dxa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25613E" w:rsidRPr="00863E57" w:rsidTr="00F22DB1">
        <w:tc>
          <w:tcPr>
            <w:tcW w:w="9634" w:type="dxa"/>
            <w:gridSpan w:val="4"/>
            <w:shd w:val="clear" w:color="auto" w:fill="9CC2E5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25613E" w:rsidRPr="00863E57" w:rsidTr="00F22DB1">
        <w:tc>
          <w:tcPr>
            <w:tcW w:w="2405" w:type="dxa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25613E" w:rsidRPr="00863E57" w:rsidTr="00F22DB1">
        <w:tc>
          <w:tcPr>
            <w:tcW w:w="2405" w:type="dxa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25613E" w:rsidRPr="00863E57" w:rsidTr="00F22DB1">
        <w:tc>
          <w:tcPr>
            <w:tcW w:w="2405" w:type="dxa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25613E" w:rsidRPr="00863E57" w:rsidTr="00F22DB1">
        <w:tc>
          <w:tcPr>
            <w:tcW w:w="2405" w:type="dxa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5613E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25613E" w:rsidRPr="00863E57" w:rsidTr="00F22DB1">
        <w:tc>
          <w:tcPr>
            <w:tcW w:w="2405" w:type="dxa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25613E" w:rsidRPr="00863E57" w:rsidTr="00F22DB1">
        <w:tc>
          <w:tcPr>
            <w:tcW w:w="2405" w:type="dxa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25613E" w:rsidRPr="00863E57" w:rsidTr="00F22DB1">
        <w:tc>
          <w:tcPr>
            <w:tcW w:w="9634" w:type="dxa"/>
            <w:gridSpan w:val="4"/>
            <w:shd w:val="clear" w:color="auto" w:fill="9CC2E5"/>
          </w:tcPr>
          <w:p w:rsidR="0025613E" w:rsidRPr="00863E57" w:rsidRDefault="0025613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Default="00100E9E" w:rsidP="0025613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history[].id</w:t>
            </w:r>
          </w:p>
        </w:tc>
        <w:tc>
          <w:tcPr>
            <w:tcW w:w="862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이벤트 아이디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history[].group_id</w:t>
            </w:r>
          </w:p>
        </w:tc>
        <w:tc>
          <w:tcPr>
            <w:tcW w:w="862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그룹아이디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history[].group_name</w:t>
            </w:r>
          </w:p>
        </w:tc>
        <w:tc>
          <w:tcPr>
            <w:tcW w:w="862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그룹명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history[].from user_id</w:t>
            </w:r>
          </w:p>
        </w:tc>
        <w:tc>
          <w:tcPr>
            <w:tcW w:w="862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이벤트 발생 제공자 계정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index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history[].to user_id</w:t>
            </w:r>
          </w:p>
        </w:tc>
        <w:tc>
          <w:tcPr>
            <w:tcW w:w="862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이벤트 발생 대상자 계정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index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Default="00100E9E" w:rsidP="00F23EA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history[].code</w:t>
            </w:r>
          </w:p>
        </w:tc>
        <w:tc>
          <w:tcPr>
            <w:tcW w:w="862" w:type="dxa"/>
            <w:shd w:val="clear" w:color="auto" w:fill="auto"/>
          </w:tcPr>
          <w:p w:rsidR="00100E9E" w:rsidRDefault="00100E9E" w:rsidP="00F23EAD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100E9E" w:rsidRDefault="00100E9E" w:rsidP="00F23EAD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Default="00100E9E" w:rsidP="00F23EA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이벤트 코드</w:t>
            </w:r>
          </w:p>
          <w:p w:rsidR="00100E9E" w:rsidRDefault="00100E9E" w:rsidP="00F23EA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22DB1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G001 : 마스터 권한 양도, G002 : 그룹추방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Default="00100E9E" w:rsidP="00F23EA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history[].code_name</w:t>
            </w:r>
          </w:p>
        </w:tc>
        <w:tc>
          <w:tcPr>
            <w:tcW w:w="862" w:type="dxa"/>
            <w:shd w:val="clear" w:color="auto" w:fill="auto"/>
          </w:tcPr>
          <w:p w:rsidR="00100E9E" w:rsidRDefault="00100E9E" w:rsidP="00F23EAD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100E9E" w:rsidRDefault="00100E9E" w:rsidP="00F23EAD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Default="00100E9E" w:rsidP="00F23EA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이벤트 코드명 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history[].create_time</w:t>
            </w:r>
          </w:p>
        </w:tc>
        <w:tc>
          <w:tcPr>
            <w:tcW w:w="862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이벤트 발생 시간(</w:t>
            </w:r>
            <w:r w:rsidRPr="00C3560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yyyy-mm-dd hh24:mi:ss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)</w:t>
            </w:r>
          </w:p>
        </w:tc>
      </w:tr>
      <w:tr w:rsidR="00F22DB1" w:rsidRPr="00863E57" w:rsidTr="00F22DB1">
        <w:tc>
          <w:tcPr>
            <w:tcW w:w="9634" w:type="dxa"/>
            <w:gridSpan w:val="4"/>
            <w:shd w:val="clear" w:color="auto" w:fill="9CC2E5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F22DB1" w:rsidRPr="00863E57" w:rsidTr="00F22DB1">
        <w:tc>
          <w:tcPr>
            <w:tcW w:w="9634" w:type="dxa"/>
            <w:gridSpan w:val="4"/>
            <w:shd w:val="clear" w:color="auto" w:fill="auto"/>
          </w:tcPr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F22DB1" w:rsidRPr="00DD47FF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F22DB1" w:rsidRPr="00DD47FF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F22DB1" w:rsidRPr="00DD47FF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F22DB1" w:rsidRPr="00E45633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F22DB1" w:rsidRPr="00DD47FF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F22DB1" w:rsidRPr="0025613E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  <w:r>
              <w:t xml:space="preserve"> </w:t>
            </w:r>
            <w:r w:rsidRPr="0025613E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,</w:t>
            </w:r>
          </w:p>
          <w:p w:rsidR="00F22DB1" w:rsidRPr="0025613E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"history":[ </w:t>
            </w:r>
          </w:p>
          <w:p w:rsidR="00F22DB1" w:rsidRPr="0025613E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"code":"G002",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"create_time":"2019-12-19 16:01:09.0",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"group_id":"21",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"group_name":"KEA 테스트얌",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"to_user_id":"Test30",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"id":"38",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"code_name":"그룹추방",</w:t>
            </w:r>
          </w:p>
          <w:p w:rsidR="00F22DB1" w:rsidRPr="0025613E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"from_user_id":"Test29"</w:t>
            </w:r>
          </w:p>
          <w:p w:rsidR="00F22DB1" w:rsidRPr="0025613E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5613E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]</w:t>
            </w:r>
          </w:p>
          <w:p w:rsidR="00F22DB1" w:rsidRPr="00863E57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25613E" w:rsidRDefault="0025613E" w:rsidP="00C27D59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F22DB1" w:rsidRPr="00C846EE" w:rsidRDefault="00F22DB1" w:rsidP="00F22DB1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50" w:name="_Toc27759639"/>
      <w:r>
        <w:rPr>
          <w:rFonts w:ascii="굴림" w:eastAsia="굴림" w:hAnsi="굴림" w:cs="나눔고딕코딩" w:hint="eastAsia"/>
          <w:b/>
          <w:kern w:val="0"/>
          <w:szCs w:val="22"/>
        </w:rPr>
        <w:t>이벤트 이력 업데이트</w:t>
      </w:r>
      <w:bookmarkEnd w:id="50"/>
    </w:p>
    <w:p w:rsidR="00F22DB1" w:rsidRPr="00F22DB1" w:rsidRDefault="00F22DB1" w:rsidP="00F22DB1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사용자에게</w:t>
      </w:r>
      <w:r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발생한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이벤트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알림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확인여부를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위해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업데이트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</w:t>
      </w:r>
    </w:p>
    <w:p w:rsidR="00F22DB1" w:rsidRPr="00863E57" w:rsidRDefault="00F22DB1" w:rsidP="00F22DB1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.2.1.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26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이벤트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이력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업데이트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F22DB1" w:rsidRPr="00863E57" w:rsidTr="00F22DB1">
        <w:tc>
          <w:tcPr>
            <w:tcW w:w="2310" w:type="dxa"/>
            <w:shd w:val="clear" w:color="auto" w:fill="9CC2E5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F22DB1" w:rsidRPr="00863E57" w:rsidTr="00F22DB1">
        <w:tc>
          <w:tcPr>
            <w:tcW w:w="2310" w:type="dxa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22DB1" w:rsidRPr="009974BA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F22DB1">
              <w:rPr>
                <w:rFonts w:ascii="나눔고딕코딩" w:hAnsi="나눔고딕코딩"/>
                <w:sz w:val="18"/>
                <w:szCs w:val="18"/>
              </w:rPr>
              <w:t>/api/1.0/membership/history/update</w:t>
            </w:r>
          </w:p>
        </w:tc>
      </w:tr>
      <w:tr w:rsidR="00F22DB1" w:rsidRPr="00863E57" w:rsidTr="00F22DB1">
        <w:tc>
          <w:tcPr>
            <w:tcW w:w="9626" w:type="dxa"/>
            <w:gridSpan w:val="4"/>
            <w:shd w:val="clear" w:color="auto" w:fill="9CC2E5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F22DB1" w:rsidRPr="00863E57" w:rsidTr="00F22DB1">
        <w:tc>
          <w:tcPr>
            <w:tcW w:w="2310" w:type="dxa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F22DB1" w:rsidRPr="00863E57" w:rsidTr="00F22DB1">
        <w:tc>
          <w:tcPr>
            <w:tcW w:w="2310" w:type="dxa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F22DB1" w:rsidRPr="00863E57" w:rsidTr="00F22DB1">
        <w:tc>
          <w:tcPr>
            <w:tcW w:w="2310" w:type="dxa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F22DB1" w:rsidRPr="00863E57" w:rsidTr="00F22DB1">
        <w:tc>
          <w:tcPr>
            <w:tcW w:w="2310" w:type="dxa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F22DB1" w:rsidRPr="00863E57" w:rsidTr="00F22DB1">
        <w:tc>
          <w:tcPr>
            <w:tcW w:w="2310" w:type="dxa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F22DB1" w:rsidRPr="00863E57" w:rsidTr="00F22DB1">
        <w:tc>
          <w:tcPr>
            <w:tcW w:w="2310" w:type="dxa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22DB1" w:rsidRPr="002C3630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F22DB1" w:rsidRPr="00863E57" w:rsidTr="00F22DB1">
        <w:tc>
          <w:tcPr>
            <w:tcW w:w="2310" w:type="dxa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F22DB1" w:rsidRPr="00863E57" w:rsidTr="00F22DB1">
        <w:tc>
          <w:tcPr>
            <w:tcW w:w="9626" w:type="dxa"/>
            <w:gridSpan w:val="4"/>
            <w:shd w:val="clear" w:color="auto" w:fill="9CC2E5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4F5042" w:rsidRDefault="00100E9E" w:rsidP="00F22DB1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4F5042" w:rsidRDefault="00100E9E" w:rsidP="00F22DB1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Pr="00863E57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Pr="00715AB9" w:rsidRDefault="00100E9E" w:rsidP="00F22DB1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662B0D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100E9E" w:rsidRPr="00863E57" w:rsidTr="00100E9E">
        <w:tc>
          <w:tcPr>
            <w:tcW w:w="2310" w:type="dxa"/>
            <w:shd w:val="clear" w:color="auto" w:fill="auto"/>
          </w:tcPr>
          <w:p w:rsidR="00100E9E" w:rsidRDefault="00100E9E" w:rsidP="00F22DB1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2B3D47">
              <w:rPr>
                <w:rFonts w:ascii="나눔고딕코딩" w:hAnsi="나눔고딕코딩"/>
                <w:sz w:val="18"/>
                <w:szCs w:val="18"/>
              </w:rPr>
              <w:t>history.id</w:t>
            </w:r>
          </w:p>
        </w:tc>
        <w:tc>
          <w:tcPr>
            <w:tcW w:w="946" w:type="dxa"/>
            <w:shd w:val="clear" w:color="auto" w:fill="auto"/>
          </w:tcPr>
          <w:p w:rsidR="00100E9E" w:rsidRPr="00A64075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100E9E" w:rsidRPr="00A64075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100E9E" w:rsidRDefault="00100E9E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이벤트 이력 아이디</w:t>
            </w:r>
          </w:p>
        </w:tc>
      </w:tr>
      <w:tr w:rsidR="00F22DB1" w:rsidRPr="00863E57" w:rsidTr="00F22DB1">
        <w:tc>
          <w:tcPr>
            <w:tcW w:w="9626" w:type="dxa"/>
            <w:gridSpan w:val="4"/>
            <w:shd w:val="clear" w:color="auto" w:fill="9CC2E5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F22DB1" w:rsidRPr="00863E57" w:rsidTr="00F22DB1">
        <w:tc>
          <w:tcPr>
            <w:tcW w:w="9626" w:type="dxa"/>
            <w:gridSpan w:val="4"/>
            <w:shd w:val="clear" w:color="auto" w:fill="auto"/>
          </w:tcPr>
          <w:p w:rsidR="00F22DB1" w:rsidRPr="00F151C0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POST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F22DB1">
              <w:rPr>
                <w:rFonts w:ascii="나눔고딕코딩" w:hAnsi="나눔고딕코딩"/>
                <w:sz w:val="18"/>
                <w:szCs w:val="18"/>
              </w:rPr>
              <w:t>/api/1.0/membership/history/update</w:t>
            </w:r>
            <w:r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F22DB1" w:rsidRPr="00F151C0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F22DB1" w:rsidRPr="00F151C0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F22DB1" w:rsidRPr="00F151C0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F22DB1" w:rsidRPr="00F151C0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F22DB1" w:rsidRPr="00F151C0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F22DB1" w:rsidRPr="00F151C0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F22DB1" w:rsidRPr="006C4C2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F22DB1" w:rsidRPr="00875BE9" w:rsidRDefault="00F22DB1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F22DB1" w:rsidRPr="00875BE9" w:rsidRDefault="00F22DB1" w:rsidP="00F22DB1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F22DB1" w:rsidRDefault="00F22DB1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F22DB1" w:rsidRDefault="00F22DB1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F22DB1" w:rsidRDefault="00F22DB1" w:rsidP="00F22DB1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F22DB1" w:rsidRPr="00F22DB1" w:rsidRDefault="00F22DB1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  <w:r>
              <w:t xml:space="preserve"> </w:t>
            </w:r>
            <w:r w:rsidRPr="00F22DB1">
              <w:rPr>
                <w:rFonts w:ascii="나눔고딕코딩" w:hAnsi="나눔고딕코딩"/>
                <w:sz w:val="18"/>
                <w:szCs w:val="18"/>
              </w:rPr>
              <w:t>,</w:t>
            </w:r>
          </w:p>
          <w:p w:rsidR="00F22DB1" w:rsidRPr="00F22DB1" w:rsidRDefault="00F22DB1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F22DB1">
              <w:rPr>
                <w:rFonts w:ascii="나눔고딕코딩" w:hAnsi="나눔고딕코딩"/>
                <w:sz w:val="18"/>
                <w:szCs w:val="18"/>
              </w:rPr>
              <w:t xml:space="preserve">"history":{ </w:t>
            </w:r>
          </w:p>
          <w:p w:rsidR="00F22DB1" w:rsidRPr="00F22DB1" w:rsidRDefault="00F22DB1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F22DB1">
              <w:rPr>
                <w:rFonts w:ascii="나눔고딕코딩" w:hAnsi="나눔고딕코딩"/>
                <w:sz w:val="18"/>
                <w:szCs w:val="18"/>
              </w:rPr>
              <w:t xml:space="preserve">   "id":"38"</w:t>
            </w:r>
          </w:p>
          <w:p w:rsidR="00F22DB1" w:rsidRPr="00F22DB1" w:rsidRDefault="00F22DB1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F22DB1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F22DB1" w:rsidRDefault="00F22DB1" w:rsidP="00F22DB1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F22DB1">
              <w:rPr>
                <w:rFonts w:ascii="나눔고딕코딩" w:hAnsi="나눔고딕코딩"/>
                <w:sz w:val="18"/>
                <w:szCs w:val="18"/>
              </w:rPr>
              <w:t>}</w:t>
            </w:r>
            <w:r>
              <w:t xml:space="preserve"> </w:t>
            </w:r>
          </w:p>
          <w:p w:rsidR="00F22DB1" w:rsidRPr="00406D8D" w:rsidRDefault="00F22DB1" w:rsidP="00F22DB1">
            <w:pPr>
              <w:pStyle w:val="aff0"/>
            </w:pPr>
            <w:r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F22DB1" w:rsidRPr="00863E57" w:rsidRDefault="00F22DB1" w:rsidP="00F22DB1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3.3.1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26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이벤트 이력 업데이트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F22DB1" w:rsidRPr="00863E57" w:rsidTr="00F22DB1">
        <w:tc>
          <w:tcPr>
            <w:tcW w:w="2405" w:type="dxa"/>
            <w:shd w:val="clear" w:color="auto" w:fill="9CC2E5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F22DB1" w:rsidRPr="00863E57" w:rsidTr="00F22DB1">
        <w:tc>
          <w:tcPr>
            <w:tcW w:w="2405" w:type="dxa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F22DB1" w:rsidRPr="00863E57" w:rsidTr="00F22DB1">
        <w:tc>
          <w:tcPr>
            <w:tcW w:w="2405" w:type="dxa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F22DB1" w:rsidRPr="00863E57" w:rsidTr="00F22DB1">
        <w:tc>
          <w:tcPr>
            <w:tcW w:w="2405" w:type="dxa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F22DB1" w:rsidRPr="00863E57" w:rsidTr="00F22DB1">
        <w:tc>
          <w:tcPr>
            <w:tcW w:w="2405" w:type="dxa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F22DB1" w:rsidRPr="00863E57" w:rsidTr="00F22DB1">
        <w:tc>
          <w:tcPr>
            <w:tcW w:w="2405" w:type="dxa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F22DB1" w:rsidRPr="00863E57" w:rsidTr="00F22DB1">
        <w:tc>
          <w:tcPr>
            <w:tcW w:w="9634" w:type="dxa"/>
            <w:gridSpan w:val="4"/>
            <w:shd w:val="clear" w:color="auto" w:fill="9CC2E5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F22DB1" w:rsidRPr="00863E57" w:rsidTr="00F22DB1">
        <w:tc>
          <w:tcPr>
            <w:tcW w:w="2405" w:type="dxa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F22DB1" w:rsidRPr="00863E57" w:rsidTr="00F22DB1">
        <w:tc>
          <w:tcPr>
            <w:tcW w:w="2405" w:type="dxa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F22DB1" w:rsidRPr="00863E57" w:rsidTr="00F22DB1">
        <w:tc>
          <w:tcPr>
            <w:tcW w:w="2405" w:type="dxa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F22DB1" w:rsidRPr="00863E57" w:rsidTr="00F22DB1">
        <w:tc>
          <w:tcPr>
            <w:tcW w:w="2405" w:type="dxa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F22DB1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F22DB1" w:rsidRPr="00863E57" w:rsidTr="00F22DB1">
        <w:tc>
          <w:tcPr>
            <w:tcW w:w="2405" w:type="dxa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F22DB1" w:rsidRPr="00863E57" w:rsidTr="00F22DB1">
        <w:tc>
          <w:tcPr>
            <w:tcW w:w="2405" w:type="dxa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F22DB1" w:rsidRPr="00863E57" w:rsidTr="00F22DB1">
        <w:tc>
          <w:tcPr>
            <w:tcW w:w="9634" w:type="dxa"/>
            <w:gridSpan w:val="4"/>
            <w:shd w:val="clear" w:color="auto" w:fill="9CC2E5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100E9E" w:rsidRPr="00863E57" w:rsidTr="00100E9E">
        <w:tc>
          <w:tcPr>
            <w:tcW w:w="2405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100E9E" w:rsidRPr="00863E57" w:rsidRDefault="00100E9E" w:rsidP="00100E9E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F22DB1" w:rsidRPr="00863E57" w:rsidTr="00F22DB1">
        <w:tc>
          <w:tcPr>
            <w:tcW w:w="9634" w:type="dxa"/>
            <w:gridSpan w:val="4"/>
            <w:shd w:val="clear" w:color="auto" w:fill="9CC2E5"/>
          </w:tcPr>
          <w:p w:rsidR="00F22DB1" w:rsidRPr="00863E57" w:rsidRDefault="00F22DB1" w:rsidP="00F22DB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F22DB1" w:rsidRPr="00863E57" w:rsidTr="00F22DB1">
        <w:tc>
          <w:tcPr>
            <w:tcW w:w="9634" w:type="dxa"/>
            <w:gridSpan w:val="4"/>
            <w:shd w:val="clear" w:color="auto" w:fill="auto"/>
          </w:tcPr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F22DB1" w:rsidRPr="00DD47FF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F22DB1" w:rsidRPr="00DD47FF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F22DB1" w:rsidRPr="00DD47FF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F22DB1" w:rsidRPr="00E45633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F22DB1" w:rsidRPr="00DD47FF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F22DB1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F22DB1" w:rsidRPr="006713AB" w:rsidRDefault="00F22DB1" w:rsidP="00F22DB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F23EAD" w:rsidRDefault="00F22DB1" w:rsidP="00F23EAD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713A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  <w:r>
              <w:t xml:space="preserve"> </w:t>
            </w:r>
          </w:p>
          <w:p w:rsidR="00F22DB1" w:rsidRPr="00863E57" w:rsidRDefault="00F22DB1" w:rsidP="00F23EAD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F22DB1" w:rsidRDefault="00F22DB1" w:rsidP="00C27D59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Default="00100E9E" w:rsidP="00C27D59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Default="00100E9E" w:rsidP="00C27D59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Default="00100E9E" w:rsidP="00C27D59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D9184B" w:rsidRDefault="00D9184B" w:rsidP="00D9184B">
      <w:pPr>
        <w:keepNext/>
        <w:numPr>
          <w:ilvl w:val="2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51" w:name="_Toc27759640"/>
      <w:r>
        <w:rPr>
          <w:rFonts w:ascii="굴림" w:eastAsia="굴림" w:hAnsi="굴림" w:cs="나눔고딕코딩" w:hint="eastAsia"/>
          <w:b/>
          <w:kern w:val="0"/>
          <w:szCs w:val="22"/>
        </w:rPr>
        <w:t xml:space="preserve">디바이스 </w:t>
      </w:r>
      <w:r>
        <w:rPr>
          <w:rFonts w:ascii="굴림" w:eastAsia="굴림" w:hAnsi="굴림" w:cs="나눔고딕코딩"/>
          <w:b/>
          <w:kern w:val="0"/>
          <w:szCs w:val="22"/>
        </w:rPr>
        <w:t>API</w:t>
      </w:r>
      <w:bookmarkEnd w:id="51"/>
    </w:p>
    <w:p w:rsidR="007C2902" w:rsidRPr="00C846EE" w:rsidRDefault="007C2902" w:rsidP="007C2902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52" w:name="_Toc27759641"/>
      <w:r>
        <w:rPr>
          <w:rFonts w:ascii="굴림" w:eastAsia="굴림" w:hAnsi="굴림" w:cs="나눔고딕코딩" w:hint="eastAsia"/>
          <w:b/>
          <w:kern w:val="0"/>
          <w:szCs w:val="22"/>
        </w:rPr>
        <w:t>디바이스 등록</w:t>
      </w:r>
      <w:bookmarkEnd w:id="52"/>
    </w:p>
    <w:p w:rsidR="007C2902" w:rsidRPr="00FB0B08" w:rsidRDefault="007C2902" w:rsidP="007C2902">
      <w:pPr>
        <w:tabs>
          <w:tab w:val="clear" w:pos="709"/>
        </w:tabs>
        <w:wordWrap/>
        <w:autoSpaceDE/>
        <w:autoSpaceDN/>
        <w:ind w:leftChars="100" w:left="20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디바이스를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등록한다</w:t>
      </w:r>
      <w:r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</w:p>
    <w:p w:rsidR="007C2902" w:rsidRPr="00863E57" w:rsidRDefault="007C2902" w:rsidP="007C2902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2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디바이스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등록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709"/>
        <w:gridCol w:w="992"/>
        <w:gridCol w:w="5378"/>
      </w:tblGrid>
      <w:tr w:rsidR="007C2902" w:rsidRPr="00863E57" w:rsidTr="00025BBC">
        <w:tc>
          <w:tcPr>
            <w:tcW w:w="2547" w:type="dxa"/>
            <w:shd w:val="clear" w:color="auto" w:fill="9CC2E5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079" w:type="dxa"/>
            <w:gridSpan w:val="3"/>
            <w:shd w:val="clear" w:color="auto" w:fill="9CC2E5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C2902" w:rsidRPr="009974BA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>
              <w:t xml:space="preserve"> </w:t>
            </w: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/api/1.0/device/register</w:t>
            </w:r>
          </w:p>
        </w:tc>
      </w:tr>
      <w:tr w:rsidR="007C2902" w:rsidRPr="00863E57" w:rsidTr="009C016A">
        <w:tc>
          <w:tcPr>
            <w:tcW w:w="9626" w:type="dxa"/>
            <w:gridSpan w:val="4"/>
            <w:shd w:val="clear" w:color="auto" w:fill="9CC2E5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7C2902" w:rsidRPr="002647BF" w:rsidTr="00025BBC">
        <w:tc>
          <w:tcPr>
            <w:tcW w:w="2547" w:type="dxa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7C2902" w:rsidRPr="002647BF" w:rsidTr="00025BBC">
        <w:tc>
          <w:tcPr>
            <w:tcW w:w="2547" w:type="dxa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7C2902" w:rsidRPr="002647BF" w:rsidTr="00025BBC">
        <w:tc>
          <w:tcPr>
            <w:tcW w:w="2547" w:type="dxa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7C2902" w:rsidRPr="002647BF" w:rsidTr="00025BBC">
        <w:tc>
          <w:tcPr>
            <w:tcW w:w="2547" w:type="dxa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7C2902" w:rsidRPr="002647BF" w:rsidTr="00025BBC">
        <w:tc>
          <w:tcPr>
            <w:tcW w:w="2547" w:type="dxa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C2902" w:rsidRPr="002C3630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7C2902" w:rsidRPr="00863E57" w:rsidTr="009C016A">
        <w:tc>
          <w:tcPr>
            <w:tcW w:w="9626" w:type="dxa"/>
            <w:gridSpan w:val="4"/>
            <w:shd w:val="clear" w:color="auto" w:fill="9CC2E5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Pr="004F5042" w:rsidRDefault="007C2902" w:rsidP="009C016A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Pr="004F5042" w:rsidRDefault="007C2902" w:rsidP="009C016A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662B0D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662B0D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Pr="00715AB9" w:rsidRDefault="007C2902" w:rsidP="009C016A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662B0D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662B0D" w:rsidRDefault="00025BBC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378" w:type="dxa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  <w:p w:rsidR="00025BBC" w:rsidRDefault="00025BBC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그룹아이디가 없는 경우에는 응답값에 새로운 그룹아이디를 응답으로 준다.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device.type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863E57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437D0A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C2902" w:rsidRDefault="00025BBC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타입</w:t>
            </w:r>
          </w:p>
          <w:p w:rsidR="00025BBC" w:rsidRDefault="00025BBC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Ex PLUG(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플러그)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, SWITCH(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스위치)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device.maker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662B0D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437D0A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C2902" w:rsidRDefault="00025BBC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제조사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device.model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662B0D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437D0A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C2902" w:rsidRDefault="00025BBC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디바이스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모델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device.serial_number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863E57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437D0A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C2902" w:rsidRDefault="00025BBC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시리얼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넘버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662B0D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437D0A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C2902" w:rsidRDefault="00025BBC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아이디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device.auth_token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662B0D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437D0A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C2902" w:rsidRDefault="00025BBC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인증 토큰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device.name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863E57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437D0A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C2902" w:rsidRDefault="00025BBC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이름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device.location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662B0D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437D0A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C2902" w:rsidRDefault="00025BBC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위치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device.latitude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662B0D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437D0A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378" w:type="dxa"/>
            <w:shd w:val="clear" w:color="auto" w:fill="auto"/>
          </w:tcPr>
          <w:p w:rsidR="007C2902" w:rsidRDefault="00025BBC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위도 (WGS84)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device.longitude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863E57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437D0A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378" w:type="dxa"/>
            <w:shd w:val="clear" w:color="auto" w:fill="auto"/>
          </w:tcPr>
          <w:p w:rsidR="007C2902" w:rsidRDefault="00025BBC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디바이스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경도</w:t>
            </w: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 (WGS84)</w:t>
            </w:r>
          </w:p>
        </w:tc>
      </w:tr>
      <w:tr w:rsidR="007C2902" w:rsidRPr="00863E57" w:rsidTr="00025BBC">
        <w:tc>
          <w:tcPr>
            <w:tcW w:w="2547" w:type="dxa"/>
            <w:shd w:val="clear" w:color="auto" w:fill="auto"/>
          </w:tcPr>
          <w:p w:rsidR="007C2902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device.address.nation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C2902" w:rsidRPr="00662B0D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C2902" w:rsidRPr="00437D0A" w:rsidRDefault="007C2902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378" w:type="dxa"/>
            <w:shd w:val="clear" w:color="auto" w:fill="auto"/>
          </w:tcPr>
          <w:p w:rsidR="007C2902" w:rsidRDefault="00025BBC" w:rsidP="007C290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국가코드</w:t>
            </w:r>
          </w:p>
        </w:tc>
      </w:tr>
      <w:tr w:rsidR="00025BBC" w:rsidRPr="00863E57" w:rsidTr="00025BBC">
        <w:tc>
          <w:tcPr>
            <w:tcW w:w="2547" w:type="dxa"/>
            <w:shd w:val="clear" w:color="auto" w:fill="auto"/>
          </w:tcPr>
          <w:p w:rsidR="00025BBC" w:rsidRPr="007C2902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device.address.addr1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025BBC" w:rsidRPr="00662B0D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025BBC" w:rsidRPr="00437D0A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378" w:type="dxa"/>
            <w:shd w:val="clear" w:color="auto" w:fill="auto"/>
          </w:tcPr>
          <w:p w:rsid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광역시도</w:t>
            </w:r>
          </w:p>
        </w:tc>
      </w:tr>
      <w:tr w:rsidR="00025BBC" w:rsidRPr="00863E57" w:rsidTr="00025BBC">
        <w:tc>
          <w:tcPr>
            <w:tcW w:w="2547" w:type="dxa"/>
            <w:shd w:val="clear" w:color="auto" w:fill="auto"/>
          </w:tcPr>
          <w:p w:rsidR="00025BBC" w:rsidRPr="007C2902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device.address.addr2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025BBC" w:rsidRPr="00662B0D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025BBC" w:rsidRPr="00437D0A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378" w:type="dxa"/>
            <w:shd w:val="clear" w:color="auto" w:fill="auto"/>
          </w:tcPr>
          <w:p w:rsid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기초</w:t>
            </w:r>
          </w:p>
        </w:tc>
      </w:tr>
      <w:tr w:rsidR="00025BBC" w:rsidRPr="00863E57" w:rsidTr="00025BBC">
        <w:tc>
          <w:tcPr>
            <w:tcW w:w="2547" w:type="dxa"/>
            <w:shd w:val="clear" w:color="auto" w:fill="auto"/>
          </w:tcPr>
          <w:p w:rsidR="00025BBC" w:rsidRPr="007C2902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device.address.addr3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025BBC" w:rsidRPr="00863E57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025BBC" w:rsidRPr="00437D0A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378" w:type="dxa"/>
            <w:shd w:val="clear" w:color="auto" w:fill="auto"/>
          </w:tcPr>
          <w:p w:rsid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동</w:t>
            </w:r>
          </w:p>
        </w:tc>
      </w:tr>
      <w:tr w:rsidR="00025BBC" w:rsidRPr="00863E57" w:rsidTr="00025BBC">
        <w:tc>
          <w:tcPr>
            <w:tcW w:w="2547" w:type="dxa"/>
            <w:shd w:val="clear" w:color="auto" w:fill="auto"/>
          </w:tcPr>
          <w:p w:rsidR="00025BBC" w:rsidRPr="007C2902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device.address.addr4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025BBC" w:rsidRPr="00662B0D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025BBC" w:rsidRPr="00437D0A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378" w:type="dxa"/>
            <w:shd w:val="clear" w:color="auto" w:fill="auto"/>
          </w:tcPr>
          <w:p w:rsid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번지</w:t>
            </w:r>
          </w:p>
        </w:tc>
      </w:tr>
      <w:tr w:rsidR="00025BBC" w:rsidRPr="00863E57" w:rsidTr="00025BBC">
        <w:tc>
          <w:tcPr>
            <w:tcW w:w="2547" w:type="dxa"/>
            <w:shd w:val="clear" w:color="auto" w:fill="auto"/>
          </w:tcPr>
          <w:p w:rsidR="00025BBC" w:rsidRPr="007C2902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device.address.addr_road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025BBC" w:rsidRPr="00662B0D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025BBC" w:rsidRPr="00437D0A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378" w:type="dxa"/>
            <w:shd w:val="clear" w:color="auto" w:fill="auto"/>
          </w:tcPr>
          <w:p w:rsid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도로명</w:t>
            </w:r>
          </w:p>
        </w:tc>
      </w:tr>
      <w:tr w:rsidR="00025BBC" w:rsidRPr="00863E57" w:rsidTr="00025BBC">
        <w:tc>
          <w:tcPr>
            <w:tcW w:w="2547" w:type="dxa"/>
            <w:shd w:val="clear" w:color="auto" w:fill="auto"/>
          </w:tcPr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device.address.addr_road_no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025BBC" w:rsidRPr="00662B0D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025BBC" w:rsidRPr="00437D0A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378" w:type="dxa"/>
            <w:shd w:val="clear" w:color="auto" w:fill="auto"/>
          </w:tcPr>
          <w:p w:rsid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도로번호</w:t>
            </w:r>
          </w:p>
        </w:tc>
      </w:tr>
      <w:tr w:rsidR="00025BBC" w:rsidRPr="00863E57" w:rsidTr="00025BBC">
        <w:tc>
          <w:tcPr>
            <w:tcW w:w="2547" w:type="dxa"/>
            <w:shd w:val="clear" w:color="auto" w:fill="auto"/>
          </w:tcPr>
          <w:p w:rsidR="00025BBC" w:rsidRPr="007C2902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device.address.addr_building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025BBC" w:rsidRPr="00863E57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025BBC" w:rsidRPr="00437D0A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378" w:type="dxa"/>
            <w:shd w:val="clear" w:color="auto" w:fill="auto"/>
          </w:tcPr>
          <w:p w:rsid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건물명</w:t>
            </w:r>
          </w:p>
        </w:tc>
      </w:tr>
      <w:tr w:rsidR="007C2902" w:rsidRPr="00863E57" w:rsidTr="009C016A">
        <w:tc>
          <w:tcPr>
            <w:tcW w:w="9626" w:type="dxa"/>
            <w:gridSpan w:val="4"/>
            <w:shd w:val="clear" w:color="auto" w:fill="9CC2E5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7C2902" w:rsidRPr="00863E57" w:rsidTr="009C016A">
        <w:tc>
          <w:tcPr>
            <w:tcW w:w="9626" w:type="dxa"/>
            <w:gridSpan w:val="4"/>
            <w:shd w:val="clear" w:color="auto" w:fill="auto"/>
          </w:tcPr>
          <w:p w:rsidR="007C2902" w:rsidRPr="00F151C0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7C290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/api/1.0/device/register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7C2902" w:rsidRPr="00C959D1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7C2902" w:rsidRPr="00C959D1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X-REFERER: F0000</w:t>
            </w:r>
          </w:p>
          <w:p w:rsidR="007C2902" w:rsidRPr="00C959D1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X-TERMINAL-ID: TEST-TERMINAL-ID</w:t>
            </w:r>
          </w:p>
          <w:p w:rsidR="007C2902" w:rsidRPr="00C959D1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7C2902" w:rsidRPr="00C959D1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7C2902" w:rsidRPr="00C959D1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7C2902" w:rsidRPr="00C959D1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"account":{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"login_id":"test1211",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"auth_token":"2d8ef6024bccad8c748c9cfac3c71f5e1576760608586",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"group_id":"99"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},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"device":{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"type":"SWITCH",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"maker":"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</w:t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"model":"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test</w:t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_SWITCH",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"serial_number":"6000922",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"auth_token":"1q2w3e4r",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ab/>
              <w:t>"name":"1번RTU",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ab/>
              <w:t>"location":"홈",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"id":"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test-test</w:t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_SWITCH-6000922",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"latitude":"37.12345678",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"longitude":"126.88824127425528",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"address":{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"nation":"KR",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"addr1":"1",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"addr2":"2",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"addr3":"3",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"addr4":"4",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"addr_road":"R",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"addr_road_no":"N",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"addr_building":"B"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}</w:t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</w:p>
          <w:p w:rsidR="00025BBC" w:rsidRPr="00025BBC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}</w:t>
            </w:r>
          </w:p>
          <w:p w:rsidR="007C2902" w:rsidRPr="00863E57" w:rsidRDefault="00025BBC" w:rsidP="00025BBC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5157E4" w:rsidRPr="00863E57" w:rsidRDefault="005157E4" w:rsidP="007C2902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7C2902" w:rsidRPr="00863E57" w:rsidRDefault="007C2902" w:rsidP="007C2902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2.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2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.1.2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5157E4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디바이스 등록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907"/>
        <w:gridCol w:w="959"/>
        <w:gridCol w:w="5505"/>
      </w:tblGrid>
      <w:tr w:rsidR="007C2902" w:rsidRPr="00863E57" w:rsidTr="009C016A">
        <w:tc>
          <w:tcPr>
            <w:tcW w:w="2263" w:type="dxa"/>
            <w:shd w:val="clear" w:color="auto" w:fill="9CC2E5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371" w:type="dxa"/>
            <w:gridSpan w:val="3"/>
            <w:shd w:val="clear" w:color="auto" w:fill="9CC2E5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7C2902" w:rsidRPr="00863E57" w:rsidTr="009C016A">
        <w:tc>
          <w:tcPr>
            <w:tcW w:w="9634" w:type="dxa"/>
            <w:gridSpan w:val="4"/>
            <w:shd w:val="clear" w:color="auto" w:fill="9CC2E5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C2902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7C2902" w:rsidRPr="00863E57" w:rsidTr="009C016A">
        <w:tc>
          <w:tcPr>
            <w:tcW w:w="9634" w:type="dxa"/>
            <w:gridSpan w:val="4"/>
            <w:shd w:val="clear" w:color="auto" w:fill="9CC2E5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7C2902" w:rsidRPr="00863E57" w:rsidTr="009C016A">
        <w:tc>
          <w:tcPr>
            <w:tcW w:w="2263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025BBC" w:rsidRPr="00863E57" w:rsidTr="009C016A">
        <w:tc>
          <w:tcPr>
            <w:tcW w:w="2263" w:type="dxa"/>
            <w:shd w:val="clear" w:color="auto" w:fill="auto"/>
          </w:tcPr>
          <w:p w:rsidR="00025BBC" w:rsidRDefault="00025BBC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account.group_id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025BBC" w:rsidRDefault="00025BBC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025BBC" w:rsidRPr="00863E57" w:rsidRDefault="00025BBC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025BBC" w:rsidRDefault="00025BBC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다바이스 등록된 그룹아이디</w:t>
            </w:r>
          </w:p>
        </w:tc>
      </w:tr>
      <w:tr w:rsidR="007C2902" w:rsidRPr="00863E57" w:rsidTr="009C016A">
        <w:tc>
          <w:tcPr>
            <w:tcW w:w="9634" w:type="dxa"/>
            <w:gridSpan w:val="4"/>
            <w:shd w:val="clear" w:color="auto" w:fill="9CC2E5"/>
          </w:tcPr>
          <w:p w:rsidR="007C2902" w:rsidRPr="00863E57" w:rsidRDefault="007C2902" w:rsidP="009C016A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7C2902" w:rsidRPr="00863E57" w:rsidTr="009C016A">
        <w:tc>
          <w:tcPr>
            <w:tcW w:w="9634" w:type="dxa"/>
            <w:gridSpan w:val="4"/>
            <w:shd w:val="clear" w:color="auto" w:fill="auto"/>
          </w:tcPr>
          <w:p w:rsidR="007C2902" w:rsidRDefault="007C2902" w:rsidP="009C016A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7C2902" w:rsidRPr="00DD47FF" w:rsidRDefault="007C2902" w:rsidP="009C016A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7C2902" w:rsidRPr="00DD47FF" w:rsidRDefault="007C2902" w:rsidP="009C016A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7C2902" w:rsidRPr="00DD47FF" w:rsidRDefault="007C2902" w:rsidP="009C016A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7C2902" w:rsidRPr="00E45633" w:rsidRDefault="007C2902" w:rsidP="009C016A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7C2902" w:rsidRPr="00DD47FF" w:rsidRDefault="007C2902" w:rsidP="009C016A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7C2902" w:rsidRDefault="007C2902" w:rsidP="009C016A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025BBC" w:rsidRPr="00025BBC" w:rsidRDefault="00025BBC" w:rsidP="00025BB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025BBC" w:rsidRPr="00025BBC" w:rsidRDefault="00025BBC" w:rsidP="00025BB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"result": {</w:t>
            </w:r>
          </w:p>
          <w:p w:rsidR="00025BBC" w:rsidRPr="00025BBC" w:rsidRDefault="00025BBC" w:rsidP="00025BB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"code": 0</w:t>
            </w:r>
          </w:p>
          <w:p w:rsidR="00025BBC" w:rsidRPr="00025BBC" w:rsidRDefault="00025BBC" w:rsidP="00025BB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},</w:t>
            </w:r>
          </w:p>
          <w:p w:rsidR="00025BBC" w:rsidRPr="00025BBC" w:rsidRDefault="00025BBC" w:rsidP="00025BB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"account": {</w:t>
            </w:r>
          </w:p>
          <w:p w:rsidR="00025BBC" w:rsidRPr="00025BBC" w:rsidRDefault="00025BBC" w:rsidP="00025BB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"group_id": "99"</w:t>
            </w:r>
          </w:p>
          <w:p w:rsidR="00025BBC" w:rsidRPr="00025BBC" w:rsidRDefault="00025BBC" w:rsidP="00025BB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}</w:t>
            </w:r>
          </w:p>
          <w:p w:rsidR="007C2902" w:rsidRPr="00245BA4" w:rsidRDefault="00025BBC" w:rsidP="00025BB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} </w:t>
            </w:r>
          </w:p>
          <w:p w:rsidR="007C2902" w:rsidRPr="00863E57" w:rsidRDefault="007C2902" w:rsidP="009C016A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</w:tbl>
    <w:p w:rsidR="00D9184B" w:rsidRDefault="00D9184B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5157E4" w:rsidRPr="00C846EE" w:rsidRDefault="005157E4" w:rsidP="005157E4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53" w:name="_Toc27759642"/>
      <w:r>
        <w:rPr>
          <w:rFonts w:ascii="굴림" w:eastAsia="굴림" w:hAnsi="굴림" w:cs="나눔고딕코딩" w:hint="eastAsia"/>
          <w:b/>
          <w:kern w:val="0"/>
          <w:szCs w:val="22"/>
        </w:rPr>
        <w:t>디바이스 등록 해제</w:t>
      </w:r>
      <w:bookmarkEnd w:id="53"/>
    </w:p>
    <w:p w:rsidR="005157E4" w:rsidRPr="00FB0B08" w:rsidRDefault="005157E4" w:rsidP="005157E4">
      <w:pPr>
        <w:tabs>
          <w:tab w:val="clear" w:pos="709"/>
        </w:tabs>
        <w:wordWrap/>
        <w:autoSpaceDE/>
        <w:autoSpaceDN/>
        <w:ind w:leftChars="100" w:left="20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디바이스를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등록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해제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한다</w:t>
      </w:r>
      <w:r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</w:p>
    <w:p w:rsidR="005157E4" w:rsidRPr="00863E57" w:rsidRDefault="005157E4" w:rsidP="005157E4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2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2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디바이스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등록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해제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709"/>
        <w:gridCol w:w="992"/>
        <w:gridCol w:w="5378"/>
      </w:tblGrid>
      <w:tr w:rsidR="005157E4" w:rsidRPr="00863E57" w:rsidTr="00B66B5C">
        <w:tc>
          <w:tcPr>
            <w:tcW w:w="2547" w:type="dxa"/>
            <w:shd w:val="clear" w:color="auto" w:fill="9CC2E5"/>
          </w:tcPr>
          <w:p w:rsidR="005157E4" w:rsidRPr="00863E57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079" w:type="dxa"/>
            <w:gridSpan w:val="3"/>
            <w:shd w:val="clear" w:color="auto" w:fill="9CC2E5"/>
          </w:tcPr>
          <w:p w:rsidR="005157E4" w:rsidRPr="00863E57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5157E4" w:rsidRPr="00863E57" w:rsidTr="00B66B5C">
        <w:tc>
          <w:tcPr>
            <w:tcW w:w="2547" w:type="dxa"/>
            <w:shd w:val="clear" w:color="auto" w:fill="auto"/>
          </w:tcPr>
          <w:p w:rsidR="005157E4" w:rsidRPr="00863E57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5157E4" w:rsidRPr="009974BA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>
              <w:t xml:space="preserve"> </w:t>
            </w:r>
            <w:r w:rsidRPr="005157E4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/api/1.0/device/unregister</w:t>
            </w:r>
          </w:p>
        </w:tc>
      </w:tr>
      <w:tr w:rsidR="005157E4" w:rsidRPr="00863E57" w:rsidTr="00B66B5C">
        <w:tc>
          <w:tcPr>
            <w:tcW w:w="9626" w:type="dxa"/>
            <w:gridSpan w:val="4"/>
            <w:shd w:val="clear" w:color="auto" w:fill="9CC2E5"/>
          </w:tcPr>
          <w:p w:rsidR="005157E4" w:rsidRPr="00863E57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5157E4" w:rsidRPr="002647BF" w:rsidTr="00B66B5C">
        <w:tc>
          <w:tcPr>
            <w:tcW w:w="2547" w:type="dxa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5157E4" w:rsidRPr="002647BF" w:rsidTr="00B66B5C">
        <w:tc>
          <w:tcPr>
            <w:tcW w:w="2547" w:type="dxa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5157E4" w:rsidRPr="002647BF" w:rsidTr="00B66B5C">
        <w:tc>
          <w:tcPr>
            <w:tcW w:w="2547" w:type="dxa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5157E4" w:rsidRPr="002647BF" w:rsidTr="00B66B5C">
        <w:tc>
          <w:tcPr>
            <w:tcW w:w="2547" w:type="dxa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5157E4" w:rsidRPr="002647BF" w:rsidTr="00B66B5C">
        <w:tc>
          <w:tcPr>
            <w:tcW w:w="2547" w:type="dxa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5157E4" w:rsidRPr="00863E57" w:rsidTr="00B66B5C">
        <w:tc>
          <w:tcPr>
            <w:tcW w:w="2547" w:type="dxa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5157E4" w:rsidRPr="002C3630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5157E4" w:rsidRPr="00863E57" w:rsidTr="00B66B5C">
        <w:tc>
          <w:tcPr>
            <w:tcW w:w="2547" w:type="dxa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5157E4" w:rsidRPr="00863E57" w:rsidTr="00B66B5C">
        <w:tc>
          <w:tcPr>
            <w:tcW w:w="9626" w:type="dxa"/>
            <w:gridSpan w:val="4"/>
            <w:shd w:val="clear" w:color="auto" w:fill="9CC2E5"/>
          </w:tcPr>
          <w:p w:rsidR="005157E4" w:rsidRPr="00863E57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5157E4" w:rsidRPr="00863E57" w:rsidTr="00B66B5C">
        <w:tc>
          <w:tcPr>
            <w:tcW w:w="2547" w:type="dxa"/>
            <w:shd w:val="clear" w:color="auto" w:fill="auto"/>
          </w:tcPr>
          <w:p w:rsidR="005157E4" w:rsidRPr="004F5042" w:rsidRDefault="005157E4" w:rsidP="00B66B5C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5157E4" w:rsidRPr="00863E57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157E4" w:rsidRPr="00863E57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57E4" w:rsidRPr="00863E57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5157E4" w:rsidRPr="00863E57" w:rsidTr="00B66B5C">
        <w:tc>
          <w:tcPr>
            <w:tcW w:w="2547" w:type="dxa"/>
            <w:shd w:val="clear" w:color="auto" w:fill="auto"/>
          </w:tcPr>
          <w:p w:rsidR="005157E4" w:rsidRPr="004F5042" w:rsidRDefault="005157E4" w:rsidP="00B66B5C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5157E4" w:rsidRPr="00662B0D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157E4" w:rsidRPr="00662B0D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57E4" w:rsidRPr="00863E57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5157E4" w:rsidRPr="00863E57" w:rsidTr="00B66B5C">
        <w:tc>
          <w:tcPr>
            <w:tcW w:w="2547" w:type="dxa"/>
            <w:shd w:val="clear" w:color="auto" w:fill="auto"/>
          </w:tcPr>
          <w:p w:rsidR="005157E4" w:rsidRPr="00715AB9" w:rsidRDefault="005157E4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5157E4" w:rsidRPr="00662B0D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157E4" w:rsidRPr="00662B0D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그룹아이디</w:t>
            </w:r>
          </w:p>
        </w:tc>
      </w:tr>
      <w:tr w:rsidR="005157E4" w:rsidRPr="00863E57" w:rsidTr="00B66B5C">
        <w:tc>
          <w:tcPr>
            <w:tcW w:w="2547" w:type="dxa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5157E4" w:rsidRPr="00662B0D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157E4" w:rsidRPr="00437D0A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5157E4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아이디</w:t>
            </w:r>
          </w:p>
        </w:tc>
      </w:tr>
      <w:tr w:rsidR="005157E4" w:rsidRPr="00863E57" w:rsidTr="00B66B5C">
        <w:tc>
          <w:tcPr>
            <w:tcW w:w="9626" w:type="dxa"/>
            <w:gridSpan w:val="4"/>
            <w:shd w:val="clear" w:color="auto" w:fill="9CC2E5"/>
          </w:tcPr>
          <w:p w:rsidR="005157E4" w:rsidRPr="00863E57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5157E4" w:rsidRPr="00863E57" w:rsidTr="00B66B5C">
        <w:tc>
          <w:tcPr>
            <w:tcW w:w="9626" w:type="dxa"/>
            <w:gridSpan w:val="4"/>
            <w:shd w:val="clear" w:color="auto" w:fill="auto"/>
          </w:tcPr>
          <w:p w:rsidR="005157E4" w:rsidRPr="00F151C0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="00742B15" w:rsidRPr="005157E4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/api/1.0/device/unregister</w:t>
            </w:r>
            <w:r w:rsidR="00742B15"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5157E4" w:rsidRPr="00C959D1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5157E4" w:rsidRPr="00C959D1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X-REFERER: F0000</w:t>
            </w:r>
          </w:p>
          <w:p w:rsidR="005157E4" w:rsidRPr="00C959D1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X-TERMINAL-ID: TEST-TERMINAL-ID</w:t>
            </w:r>
          </w:p>
          <w:p w:rsidR="005157E4" w:rsidRPr="00C959D1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5157E4" w:rsidRPr="00C959D1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5157E4" w:rsidRPr="00C959D1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5157E4" w:rsidRPr="00C959D1" w:rsidRDefault="005157E4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"account":{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"login_id":"test1211",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"auth_token":"819121e4628ade58e2b9cfd3524d7d501576806966919",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</w: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"group_id":"99"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ab/>
              <w:t>},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"device":{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        "id":”test</w:t>
            </w: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test</w:t>
            </w: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_PLUG-3000012"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}</w:t>
            </w:r>
          </w:p>
          <w:p w:rsidR="005157E4" w:rsidRPr="00863E57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742B15" w:rsidRDefault="00742B15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742B15" w:rsidRDefault="00742B15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742B15" w:rsidRPr="00863E57" w:rsidRDefault="00742B15" w:rsidP="00742B15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2.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2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2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디바이스 등록 해제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907"/>
        <w:gridCol w:w="959"/>
        <w:gridCol w:w="5505"/>
      </w:tblGrid>
      <w:tr w:rsidR="00742B15" w:rsidRPr="00863E57" w:rsidTr="00B66B5C">
        <w:tc>
          <w:tcPr>
            <w:tcW w:w="2263" w:type="dxa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371" w:type="dxa"/>
            <w:gridSpan w:val="3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742B15" w:rsidRPr="00863E57" w:rsidTr="00B66B5C">
        <w:tc>
          <w:tcPr>
            <w:tcW w:w="9634" w:type="dxa"/>
            <w:gridSpan w:val="4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742B15" w:rsidRPr="00863E57" w:rsidTr="00B66B5C">
        <w:tc>
          <w:tcPr>
            <w:tcW w:w="9634" w:type="dxa"/>
            <w:gridSpan w:val="4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account.group_id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다바이스 등록된 그룹아이디</w:t>
            </w:r>
          </w:p>
        </w:tc>
      </w:tr>
      <w:tr w:rsidR="00742B15" w:rsidRPr="00863E57" w:rsidTr="00B66B5C">
        <w:tc>
          <w:tcPr>
            <w:tcW w:w="9634" w:type="dxa"/>
            <w:gridSpan w:val="4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742B15" w:rsidRPr="00863E57" w:rsidTr="00B66B5C">
        <w:tc>
          <w:tcPr>
            <w:tcW w:w="9634" w:type="dxa"/>
            <w:gridSpan w:val="4"/>
            <w:shd w:val="clear" w:color="auto" w:fill="auto"/>
          </w:tcPr>
          <w:p w:rsidR="00742B15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742B15" w:rsidRPr="00DD47FF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742B15" w:rsidRPr="00DD47FF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742B15" w:rsidRPr="00DD47FF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742B15" w:rsidRPr="00E45633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742B15" w:rsidRPr="00DD47FF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742B15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742B15" w:rsidRPr="00025BBC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742B15" w:rsidRPr="00025BBC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"result": {</w:t>
            </w:r>
          </w:p>
          <w:p w:rsidR="00742B15" w:rsidRPr="00025BBC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"code": 0</w:t>
            </w:r>
          </w:p>
          <w:p w:rsidR="00742B15" w:rsidRPr="00025BBC" w:rsidRDefault="00742B15" w:rsidP="00742B15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}</w:t>
            </w:r>
          </w:p>
          <w:p w:rsidR="00742B15" w:rsidRPr="00245BA4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} </w:t>
            </w:r>
          </w:p>
          <w:p w:rsidR="00742B15" w:rsidRPr="00863E57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</w:tbl>
    <w:p w:rsidR="00742B15" w:rsidRDefault="00742B15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742B15" w:rsidRPr="00C846EE" w:rsidRDefault="00742B15" w:rsidP="00742B15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54" w:name="_Toc27759643"/>
      <w:r>
        <w:rPr>
          <w:rFonts w:ascii="굴림" w:eastAsia="굴림" w:hAnsi="굴림" w:cs="나눔고딕코딩" w:hint="eastAsia"/>
          <w:b/>
          <w:kern w:val="0"/>
          <w:szCs w:val="22"/>
        </w:rPr>
        <w:t>디바이스 정보 수정</w:t>
      </w:r>
      <w:bookmarkEnd w:id="54"/>
    </w:p>
    <w:p w:rsidR="00742B15" w:rsidRPr="00FB0B08" w:rsidRDefault="00742B15" w:rsidP="00742B15">
      <w:pPr>
        <w:tabs>
          <w:tab w:val="clear" w:pos="709"/>
        </w:tabs>
        <w:wordWrap/>
        <w:autoSpaceDE/>
        <w:autoSpaceDN/>
        <w:ind w:leftChars="100" w:left="20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디바이스의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정보를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수정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한다</w:t>
      </w:r>
      <w:r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</w:p>
    <w:p w:rsidR="00742B15" w:rsidRPr="00863E57" w:rsidRDefault="00742B15" w:rsidP="00742B15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2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디바이스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정보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수정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709"/>
        <w:gridCol w:w="992"/>
        <w:gridCol w:w="5378"/>
      </w:tblGrid>
      <w:tr w:rsidR="00742B15" w:rsidRPr="00863E57" w:rsidTr="00B66B5C">
        <w:tc>
          <w:tcPr>
            <w:tcW w:w="2547" w:type="dxa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079" w:type="dxa"/>
            <w:gridSpan w:val="3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742B15" w:rsidRPr="00863E57" w:rsidTr="00B66B5C">
        <w:tc>
          <w:tcPr>
            <w:tcW w:w="2547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42B15" w:rsidRPr="009974BA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>
              <w:t xml:space="preserve"> </w:t>
            </w: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/api/1.0/device/update</w:t>
            </w:r>
          </w:p>
        </w:tc>
      </w:tr>
      <w:tr w:rsidR="00742B15" w:rsidRPr="00863E57" w:rsidTr="00B66B5C">
        <w:tc>
          <w:tcPr>
            <w:tcW w:w="9626" w:type="dxa"/>
            <w:gridSpan w:val="4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742B15" w:rsidRPr="002647BF" w:rsidTr="00B66B5C">
        <w:tc>
          <w:tcPr>
            <w:tcW w:w="2547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742B15" w:rsidRPr="002647BF" w:rsidTr="00B66B5C">
        <w:tc>
          <w:tcPr>
            <w:tcW w:w="2547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742B15" w:rsidRPr="002647BF" w:rsidTr="00B66B5C">
        <w:tc>
          <w:tcPr>
            <w:tcW w:w="2547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742B15" w:rsidRPr="002647BF" w:rsidTr="00B66B5C">
        <w:tc>
          <w:tcPr>
            <w:tcW w:w="2547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742B15" w:rsidRPr="002647BF" w:rsidTr="00B66B5C">
        <w:tc>
          <w:tcPr>
            <w:tcW w:w="2547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742B15" w:rsidRPr="00863E57" w:rsidTr="00B66B5C">
        <w:tc>
          <w:tcPr>
            <w:tcW w:w="2547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42B15" w:rsidRPr="002C3630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742B15" w:rsidRPr="00863E57" w:rsidTr="00B66B5C">
        <w:tc>
          <w:tcPr>
            <w:tcW w:w="2547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742B15" w:rsidRPr="00863E57" w:rsidTr="00B66B5C">
        <w:tc>
          <w:tcPr>
            <w:tcW w:w="9626" w:type="dxa"/>
            <w:gridSpan w:val="4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742B15" w:rsidRPr="00863E57" w:rsidTr="00B66B5C">
        <w:tc>
          <w:tcPr>
            <w:tcW w:w="2547" w:type="dxa"/>
            <w:shd w:val="clear" w:color="auto" w:fill="auto"/>
          </w:tcPr>
          <w:p w:rsidR="00742B15" w:rsidRPr="004F5042" w:rsidRDefault="00742B15" w:rsidP="00B66B5C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742B15" w:rsidRPr="00863E57" w:rsidTr="00B66B5C">
        <w:tc>
          <w:tcPr>
            <w:tcW w:w="2547" w:type="dxa"/>
            <w:shd w:val="clear" w:color="auto" w:fill="auto"/>
          </w:tcPr>
          <w:p w:rsidR="00742B15" w:rsidRPr="004F5042" w:rsidRDefault="00742B15" w:rsidP="00B66B5C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42B15" w:rsidRPr="00662B0D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42B15" w:rsidRPr="00662B0D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742B15" w:rsidRPr="00863E57" w:rsidTr="00B66B5C">
        <w:tc>
          <w:tcPr>
            <w:tcW w:w="2547" w:type="dxa"/>
            <w:shd w:val="clear" w:color="auto" w:fill="auto"/>
          </w:tcPr>
          <w:p w:rsidR="00742B15" w:rsidRPr="00715AB9" w:rsidRDefault="00742B15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42B15" w:rsidRPr="00662B0D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42B15" w:rsidRPr="00662B0D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그룹아이디</w:t>
            </w:r>
          </w:p>
        </w:tc>
      </w:tr>
      <w:tr w:rsidR="00742B15" w:rsidRPr="00863E57" w:rsidTr="00B66B5C">
        <w:tc>
          <w:tcPr>
            <w:tcW w:w="2547" w:type="dxa"/>
            <w:shd w:val="clear" w:color="auto" w:fill="auto"/>
          </w:tcPr>
          <w:p w:rsidR="00742B15" w:rsidRDefault="00742B15" w:rsidP="00742B15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device.type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42B15" w:rsidRPr="00A6407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42B15" w:rsidRPr="00662B0D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디바이스 타입 </w:t>
            </w:r>
          </w:p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PLUG 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플러그</w:t>
            </w:r>
          </w:p>
        </w:tc>
      </w:tr>
      <w:tr w:rsidR="00742B15" w:rsidRPr="00863E57" w:rsidTr="00B66B5C">
        <w:tc>
          <w:tcPr>
            <w:tcW w:w="2547" w:type="dxa"/>
            <w:shd w:val="clear" w:color="auto" w:fill="auto"/>
          </w:tcPr>
          <w:p w:rsidR="00742B15" w:rsidRDefault="00742B15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device.maker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42B15" w:rsidRPr="00A6407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42B15" w:rsidRPr="00662B0D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제조사</w:t>
            </w:r>
          </w:p>
        </w:tc>
      </w:tr>
      <w:tr w:rsidR="00742B15" w:rsidRPr="00863E57" w:rsidTr="00B66B5C">
        <w:tc>
          <w:tcPr>
            <w:tcW w:w="2547" w:type="dxa"/>
            <w:shd w:val="clear" w:color="auto" w:fill="auto"/>
          </w:tcPr>
          <w:p w:rsidR="00742B15" w:rsidRDefault="00742B15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device.model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42B15" w:rsidRPr="00A6407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42B15" w:rsidRPr="00662B0D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모델</w:t>
            </w:r>
          </w:p>
        </w:tc>
      </w:tr>
      <w:tr w:rsidR="00742B15" w:rsidRPr="00863E57" w:rsidTr="00B66B5C">
        <w:tc>
          <w:tcPr>
            <w:tcW w:w="2547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42B15" w:rsidRPr="00662B0D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42B15" w:rsidRPr="00437D0A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아이디</w:t>
            </w:r>
          </w:p>
        </w:tc>
      </w:tr>
      <w:tr w:rsidR="00742B15" w:rsidRPr="00863E57" w:rsidTr="00B66B5C">
        <w:tc>
          <w:tcPr>
            <w:tcW w:w="2547" w:type="dxa"/>
            <w:shd w:val="clear" w:color="auto" w:fill="auto"/>
          </w:tcPr>
          <w:p w:rsidR="00742B15" w:rsidRPr="00742B15" w:rsidRDefault="00742B15" w:rsidP="00742B15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device.name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42B15" w:rsidRPr="00A6407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42B15" w:rsidRPr="00437D0A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42B15" w:rsidRPr="00025BBC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명</w:t>
            </w:r>
          </w:p>
        </w:tc>
      </w:tr>
      <w:tr w:rsidR="00742B15" w:rsidRPr="00863E57" w:rsidTr="00B66B5C">
        <w:tc>
          <w:tcPr>
            <w:tcW w:w="2547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hAnsi="나눔고딕코딩"/>
                <w:sz w:val="18"/>
                <w:szCs w:val="18"/>
              </w:rPr>
              <w:t>device.location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742B15" w:rsidRPr="00A6407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42B15" w:rsidRPr="00437D0A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742B15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위치</w:t>
            </w:r>
          </w:p>
          <w:p w:rsidR="00C30EF1" w:rsidRPr="00025BBC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E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x)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안방, 거실 등</w:t>
            </w:r>
          </w:p>
        </w:tc>
      </w:tr>
      <w:tr w:rsidR="00742B15" w:rsidRPr="00863E57" w:rsidTr="00B66B5C">
        <w:tc>
          <w:tcPr>
            <w:tcW w:w="9626" w:type="dxa"/>
            <w:gridSpan w:val="4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742B15" w:rsidRPr="00863E57" w:rsidTr="00B66B5C">
        <w:tc>
          <w:tcPr>
            <w:tcW w:w="9626" w:type="dxa"/>
            <w:gridSpan w:val="4"/>
            <w:shd w:val="clear" w:color="auto" w:fill="auto"/>
          </w:tcPr>
          <w:p w:rsidR="00742B15" w:rsidRPr="00F151C0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/api/1.0/device/update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742B15" w:rsidRPr="00C959D1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742B15" w:rsidRPr="00C959D1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X-REFERER: F0000</w:t>
            </w:r>
          </w:p>
          <w:p w:rsidR="00742B15" w:rsidRPr="00C959D1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X-TERMINAL-ID: TEST-TERMINAL-ID</w:t>
            </w:r>
          </w:p>
          <w:p w:rsidR="00742B15" w:rsidRPr="00C959D1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742B15" w:rsidRPr="00C959D1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742B15" w:rsidRPr="00C959D1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742B15" w:rsidRPr="00C959D1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"account":{ 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"login_id":"test1211",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"auth_token":"62fe6a96c3bc58413b626206600e4f861576808232434",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"group_id":"99"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},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"device":{ 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"type":"PLUG",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"maker":"TEST",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"model":"TEST_PLUG",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"id":"TEST-TEST_PLUG-3000014",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      "name":"우리집플러그",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"location":"location"</w:t>
            </w:r>
          </w:p>
          <w:p w:rsidR="00742B15" w:rsidRPr="00742B15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}</w:t>
            </w:r>
          </w:p>
          <w:p w:rsidR="00742B15" w:rsidRPr="00863E57" w:rsidRDefault="00742B15" w:rsidP="00742B15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742B15" w:rsidRDefault="00742B15" w:rsidP="00742B15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742B15" w:rsidRDefault="00742B15" w:rsidP="00742B15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742B15" w:rsidRPr="00863E57" w:rsidRDefault="00742B15" w:rsidP="00742B15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2.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2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디바이스 등록 해제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907"/>
        <w:gridCol w:w="959"/>
        <w:gridCol w:w="5505"/>
      </w:tblGrid>
      <w:tr w:rsidR="00742B15" w:rsidRPr="00863E57" w:rsidTr="00B66B5C">
        <w:tc>
          <w:tcPr>
            <w:tcW w:w="2263" w:type="dxa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371" w:type="dxa"/>
            <w:gridSpan w:val="3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742B15" w:rsidRPr="00863E57" w:rsidTr="00B66B5C">
        <w:tc>
          <w:tcPr>
            <w:tcW w:w="9634" w:type="dxa"/>
            <w:gridSpan w:val="4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742B15" w:rsidRPr="00863E57" w:rsidTr="00B66B5C">
        <w:tc>
          <w:tcPr>
            <w:tcW w:w="9634" w:type="dxa"/>
            <w:gridSpan w:val="4"/>
            <w:shd w:val="clear" w:color="auto" w:fill="9CC2E5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742B15" w:rsidRPr="00863E57" w:rsidTr="00B66B5C">
        <w:tc>
          <w:tcPr>
            <w:tcW w:w="2263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742B15" w:rsidRPr="00863E57" w:rsidRDefault="00742B15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742B15" w:rsidRPr="00863E57" w:rsidTr="00B66B5C">
        <w:tc>
          <w:tcPr>
            <w:tcW w:w="9634" w:type="dxa"/>
            <w:gridSpan w:val="4"/>
            <w:shd w:val="clear" w:color="auto" w:fill="auto"/>
          </w:tcPr>
          <w:p w:rsidR="00742B15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742B15" w:rsidRPr="00DD47FF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742B15" w:rsidRPr="00DD47FF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742B15" w:rsidRPr="00DD47FF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742B15" w:rsidRPr="00E45633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742B15" w:rsidRPr="00DD47FF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742B15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742B15" w:rsidRPr="00025BBC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742B15" w:rsidRPr="00025BBC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"result": {</w:t>
            </w:r>
          </w:p>
          <w:p w:rsidR="00742B15" w:rsidRPr="00025BBC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"code": 0</w:t>
            </w:r>
          </w:p>
          <w:p w:rsidR="00742B15" w:rsidRPr="00025BBC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}</w:t>
            </w:r>
          </w:p>
          <w:p w:rsidR="00742B15" w:rsidRPr="00245BA4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} </w:t>
            </w:r>
          </w:p>
          <w:p w:rsidR="00742B15" w:rsidRPr="00863E57" w:rsidRDefault="00742B15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</w:tbl>
    <w:p w:rsidR="00742B15" w:rsidRDefault="00742B15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C30EF1" w:rsidRPr="00C846EE" w:rsidRDefault="00C30EF1" w:rsidP="00C30EF1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55" w:name="_Toc27759644"/>
      <w:r>
        <w:rPr>
          <w:rFonts w:ascii="굴림" w:eastAsia="굴림" w:hAnsi="굴림" w:cs="나눔고딕코딩" w:hint="eastAsia"/>
          <w:b/>
          <w:kern w:val="0"/>
          <w:szCs w:val="22"/>
        </w:rPr>
        <w:t>디바이스 이력 조회</w:t>
      </w:r>
      <w:bookmarkEnd w:id="55"/>
    </w:p>
    <w:p w:rsidR="00C30EF1" w:rsidRPr="00FB0B08" w:rsidRDefault="00C30EF1" w:rsidP="00C30EF1">
      <w:pPr>
        <w:tabs>
          <w:tab w:val="clear" w:pos="709"/>
        </w:tabs>
        <w:wordWrap/>
        <w:autoSpaceDE/>
        <w:autoSpaceDN/>
        <w:ind w:leftChars="100" w:left="20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디바이스의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이력을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조회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한다</w:t>
      </w:r>
      <w:r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</w:p>
    <w:p w:rsidR="00C30EF1" w:rsidRPr="00863E57" w:rsidRDefault="00C30EF1" w:rsidP="00C30EF1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2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4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디바이스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4C4FF8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이력</w:t>
      </w:r>
      <w:r w:rsidR="004C4FF8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4C4FF8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조회</w:t>
      </w:r>
      <w:r w:rsidR="004C4FF8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709"/>
        <w:gridCol w:w="992"/>
        <w:gridCol w:w="5378"/>
      </w:tblGrid>
      <w:tr w:rsidR="00C30EF1" w:rsidRPr="00863E57" w:rsidTr="00B66B5C">
        <w:tc>
          <w:tcPr>
            <w:tcW w:w="2547" w:type="dxa"/>
            <w:shd w:val="clear" w:color="auto" w:fill="9CC2E5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079" w:type="dxa"/>
            <w:gridSpan w:val="3"/>
            <w:shd w:val="clear" w:color="auto" w:fill="9CC2E5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C30EF1" w:rsidRPr="00863E57" w:rsidTr="00B66B5C">
        <w:tc>
          <w:tcPr>
            <w:tcW w:w="2547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C30EF1" w:rsidRPr="009974BA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>
              <w:t xml:space="preserve"> </w:t>
            </w:r>
            <w:r w:rsidR="004C4FF8"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/api/1.0/device/history/search</w:t>
            </w:r>
          </w:p>
        </w:tc>
      </w:tr>
      <w:tr w:rsidR="00C30EF1" w:rsidRPr="00863E57" w:rsidTr="00B66B5C">
        <w:tc>
          <w:tcPr>
            <w:tcW w:w="9626" w:type="dxa"/>
            <w:gridSpan w:val="4"/>
            <w:shd w:val="clear" w:color="auto" w:fill="9CC2E5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C30EF1" w:rsidRPr="002647BF" w:rsidTr="00B66B5C">
        <w:tc>
          <w:tcPr>
            <w:tcW w:w="2547" w:type="dxa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C30EF1" w:rsidRPr="002647BF" w:rsidTr="00B66B5C">
        <w:tc>
          <w:tcPr>
            <w:tcW w:w="2547" w:type="dxa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C30EF1" w:rsidRPr="002647BF" w:rsidTr="00B66B5C">
        <w:tc>
          <w:tcPr>
            <w:tcW w:w="2547" w:type="dxa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C30EF1" w:rsidRPr="002647BF" w:rsidTr="00B66B5C">
        <w:tc>
          <w:tcPr>
            <w:tcW w:w="2547" w:type="dxa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C30EF1" w:rsidRPr="002647BF" w:rsidTr="00B66B5C">
        <w:tc>
          <w:tcPr>
            <w:tcW w:w="2547" w:type="dxa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C30EF1" w:rsidRPr="00863E57" w:rsidTr="00B66B5C">
        <w:tc>
          <w:tcPr>
            <w:tcW w:w="2547" w:type="dxa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C30EF1" w:rsidRPr="002C3630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C30EF1" w:rsidRPr="00863E57" w:rsidTr="00B66B5C">
        <w:tc>
          <w:tcPr>
            <w:tcW w:w="2547" w:type="dxa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C30EF1" w:rsidRPr="00863E57" w:rsidTr="00B66B5C">
        <w:tc>
          <w:tcPr>
            <w:tcW w:w="9626" w:type="dxa"/>
            <w:gridSpan w:val="4"/>
            <w:shd w:val="clear" w:color="auto" w:fill="9CC2E5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C30EF1" w:rsidRPr="00863E57" w:rsidTr="00B66B5C">
        <w:tc>
          <w:tcPr>
            <w:tcW w:w="2547" w:type="dxa"/>
            <w:shd w:val="clear" w:color="auto" w:fill="auto"/>
          </w:tcPr>
          <w:p w:rsidR="00C30EF1" w:rsidRPr="004F5042" w:rsidRDefault="00C30EF1" w:rsidP="00B66B5C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C30EF1" w:rsidRPr="00863E57" w:rsidTr="00B66B5C">
        <w:tc>
          <w:tcPr>
            <w:tcW w:w="2547" w:type="dxa"/>
            <w:shd w:val="clear" w:color="auto" w:fill="auto"/>
          </w:tcPr>
          <w:p w:rsidR="00C30EF1" w:rsidRPr="004F5042" w:rsidRDefault="00C30EF1" w:rsidP="00B66B5C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C30EF1" w:rsidRPr="00662B0D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C30EF1" w:rsidRPr="00662B0D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C30EF1" w:rsidRPr="00863E57" w:rsidTr="00B66B5C">
        <w:tc>
          <w:tcPr>
            <w:tcW w:w="2547" w:type="dxa"/>
            <w:shd w:val="clear" w:color="auto" w:fill="auto"/>
          </w:tcPr>
          <w:p w:rsidR="00C30EF1" w:rsidRPr="00715AB9" w:rsidRDefault="00C30EF1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C30EF1" w:rsidRPr="00662B0D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C30EF1" w:rsidRPr="00662B0D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그룹아이디</w:t>
            </w:r>
          </w:p>
        </w:tc>
      </w:tr>
      <w:tr w:rsidR="00C30EF1" w:rsidRPr="00863E57" w:rsidTr="00B66B5C">
        <w:tc>
          <w:tcPr>
            <w:tcW w:w="2547" w:type="dxa"/>
            <w:shd w:val="clear" w:color="auto" w:fill="auto"/>
          </w:tcPr>
          <w:p w:rsidR="00C30EF1" w:rsidRDefault="004C4FF8" w:rsidP="004C4FF8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device.type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C30EF1" w:rsidRPr="00A64075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C30EF1" w:rsidRPr="00662B0D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디바이스 타입 </w:t>
            </w:r>
          </w:p>
          <w:p w:rsidR="00C30EF1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PLUG 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플러그</w:t>
            </w:r>
          </w:p>
        </w:tc>
      </w:tr>
      <w:tr w:rsidR="00C30EF1" w:rsidRPr="00863E57" w:rsidTr="00B66B5C">
        <w:tc>
          <w:tcPr>
            <w:tcW w:w="2547" w:type="dxa"/>
            <w:shd w:val="clear" w:color="auto" w:fill="auto"/>
          </w:tcPr>
          <w:p w:rsidR="00C30EF1" w:rsidRDefault="004C4FF8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device.maker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C30EF1" w:rsidRPr="00A64075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C30EF1" w:rsidRPr="00662B0D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C30EF1" w:rsidRDefault="004C4FF8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제조사</w:t>
            </w:r>
          </w:p>
        </w:tc>
      </w:tr>
      <w:tr w:rsidR="00C30EF1" w:rsidRPr="00863E57" w:rsidTr="00B66B5C">
        <w:tc>
          <w:tcPr>
            <w:tcW w:w="2547" w:type="dxa"/>
            <w:shd w:val="clear" w:color="auto" w:fill="auto"/>
          </w:tcPr>
          <w:p w:rsidR="00C30EF1" w:rsidRDefault="004C4FF8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4C4FF8">
              <w:rPr>
                <w:rFonts w:ascii="나눔고딕코딩" w:hAnsi="나눔고딕코딩"/>
                <w:sz w:val="18"/>
                <w:szCs w:val="18"/>
              </w:rPr>
              <w:t>devic</w:t>
            </w:r>
            <w:r>
              <w:rPr>
                <w:rFonts w:ascii="나눔고딕코딩" w:hAnsi="나눔고딕코딩"/>
                <w:sz w:val="18"/>
                <w:szCs w:val="18"/>
              </w:rPr>
              <w:t>e.model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C30EF1" w:rsidRPr="00A64075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C30EF1" w:rsidRPr="00662B0D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C30EF1" w:rsidRDefault="004C4FF8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모델</w:t>
            </w:r>
          </w:p>
        </w:tc>
      </w:tr>
      <w:tr w:rsidR="00C30EF1" w:rsidRPr="00863E57" w:rsidTr="00B66B5C">
        <w:tc>
          <w:tcPr>
            <w:tcW w:w="2547" w:type="dxa"/>
            <w:shd w:val="clear" w:color="auto" w:fill="auto"/>
          </w:tcPr>
          <w:p w:rsidR="00C30EF1" w:rsidRPr="004C4FF8" w:rsidRDefault="004C4FF8" w:rsidP="004C4FF8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device.id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C30EF1" w:rsidRPr="00662B0D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C30EF1" w:rsidRPr="00437D0A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C30EF1" w:rsidRDefault="004C4FF8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아이디</w:t>
            </w:r>
          </w:p>
        </w:tc>
      </w:tr>
      <w:tr w:rsidR="004C4FF8" w:rsidRPr="00863E57" w:rsidTr="00B66B5C">
        <w:tc>
          <w:tcPr>
            <w:tcW w:w="2547" w:type="dxa"/>
            <w:shd w:val="clear" w:color="auto" w:fill="auto"/>
          </w:tcPr>
          <w:p w:rsidR="004C4FF8" w:rsidRPr="00742B15" w:rsidRDefault="004C4FF8" w:rsidP="004C4FF8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history.page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4C4FF8" w:rsidRPr="00A64075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4C4FF8" w:rsidRPr="00437D0A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페이지</w:t>
            </w:r>
          </w:p>
        </w:tc>
      </w:tr>
      <w:tr w:rsidR="004C4FF8" w:rsidRPr="00863E57" w:rsidTr="00B66B5C">
        <w:tc>
          <w:tcPr>
            <w:tcW w:w="2547" w:type="dxa"/>
            <w:shd w:val="clear" w:color="auto" w:fill="auto"/>
          </w:tcPr>
          <w:p w:rsid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hAnsi="나눔고딕코딩"/>
                <w:sz w:val="18"/>
                <w:szCs w:val="18"/>
              </w:rPr>
              <w:t>history.page_size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4C4FF8" w:rsidRPr="00A64075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4C4FF8" w:rsidRPr="00437D0A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페이지당 표시수</w:t>
            </w:r>
          </w:p>
          <w:p w:rsid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E6FC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page=2, page_size=20일 경우 21~40번 공지사항 반환 (최근순)</w:t>
            </w:r>
          </w:p>
        </w:tc>
      </w:tr>
      <w:tr w:rsidR="00C30EF1" w:rsidRPr="00863E57" w:rsidTr="00B66B5C">
        <w:tc>
          <w:tcPr>
            <w:tcW w:w="9626" w:type="dxa"/>
            <w:gridSpan w:val="4"/>
            <w:shd w:val="clear" w:color="auto" w:fill="9CC2E5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C30EF1" w:rsidRPr="00863E57" w:rsidTr="00B66B5C">
        <w:tc>
          <w:tcPr>
            <w:tcW w:w="9626" w:type="dxa"/>
            <w:gridSpan w:val="4"/>
            <w:shd w:val="clear" w:color="auto" w:fill="auto"/>
          </w:tcPr>
          <w:p w:rsidR="00C30EF1" w:rsidRPr="00F151C0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="004C4FF8"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/api/1.0/device/history/search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C30EF1" w:rsidRPr="00C959D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C30EF1" w:rsidRPr="00C959D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X-REFERER: F0000</w:t>
            </w:r>
          </w:p>
          <w:p w:rsidR="00C30EF1" w:rsidRPr="00C959D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X-TERMINAL-ID: TEST-TERMINAL-ID</w:t>
            </w:r>
          </w:p>
          <w:p w:rsidR="00C30EF1" w:rsidRPr="00C959D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C30EF1" w:rsidRPr="00C959D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C30EF1" w:rsidRPr="00C959D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C30EF1" w:rsidRPr="00C959D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C30EF1" w:rsidRPr="00742B15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C30EF1" w:rsidRPr="00742B15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"account":{ </w:t>
            </w:r>
          </w:p>
          <w:p w:rsidR="00C30EF1" w:rsidRPr="00742B15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"login_id":"test1211",</w:t>
            </w:r>
          </w:p>
          <w:p w:rsidR="00C30EF1" w:rsidRPr="00742B15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"auth_token":"62fe6a96c3bc58413b626206600e4f861576808232434",</w:t>
            </w:r>
          </w:p>
          <w:p w:rsidR="00C30EF1" w:rsidRPr="00742B15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"group_id":"99"</w:t>
            </w:r>
          </w:p>
          <w:p w:rsidR="004C4FF8" w:rsidRP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4C4FF8" w:rsidRP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"device":{ </w:t>
            </w:r>
          </w:p>
          <w:p w:rsidR="004C4FF8" w:rsidRP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"type":"PLUG",</w:t>
            </w:r>
          </w:p>
          <w:p w:rsidR="004C4FF8" w:rsidRP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"maker":"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</w:t>
            </w: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",</w:t>
            </w:r>
          </w:p>
          <w:p w:rsidR="004C4FF8" w:rsidRP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"model":"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TEST</w:t>
            </w: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_PLUG",</w:t>
            </w:r>
          </w:p>
          <w:p w:rsidR="004C4FF8" w:rsidRP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"id":"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TEST</w:t>
            </w: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TEST</w:t>
            </w: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_PLUG-3000014"</w:t>
            </w:r>
          </w:p>
          <w:p w:rsidR="004C4FF8" w:rsidRP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},</w:t>
            </w:r>
          </w:p>
          <w:p w:rsidR="004C4FF8" w:rsidRP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"history":{ </w:t>
            </w:r>
          </w:p>
          <w:p w:rsidR="004C4FF8" w:rsidRP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"page":1,</w:t>
            </w:r>
          </w:p>
          <w:p w:rsidR="004C4FF8" w:rsidRP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"page_size":10</w:t>
            </w:r>
          </w:p>
          <w:p w:rsidR="004C4FF8" w:rsidRDefault="004C4FF8" w:rsidP="004C4FF8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}</w:t>
            </w:r>
          </w:p>
          <w:p w:rsidR="00C30EF1" w:rsidRPr="00863E57" w:rsidRDefault="00C30EF1" w:rsidP="004C4FF8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C30EF1" w:rsidRDefault="00C30EF1" w:rsidP="00C30EF1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C30EF1" w:rsidRDefault="00C30EF1" w:rsidP="00C30EF1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Default="00100E9E" w:rsidP="00C30EF1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Default="00100E9E" w:rsidP="00C30EF1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C30EF1" w:rsidRPr="00863E57" w:rsidRDefault="00C30EF1" w:rsidP="00C30EF1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2.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2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4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디바이스 </w:t>
      </w:r>
      <w:r w:rsidR="004C4FF8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이력 조회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907"/>
        <w:gridCol w:w="959"/>
        <w:gridCol w:w="5505"/>
      </w:tblGrid>
      <w:tr w:rsidR="00C30EF1" w:rsidRPr="00863E57" w:rsidTr="00B66B5C">
        <w:tc>
          <w:tcPr>
            <w:tcW w:w="2263" w:type="dxa"/>
            <w:shd w:val="clear" w:color="auto" w:fill="9CC2E5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371" w:type="dxa"/>
            <w:gridSpan w:val="3"/>
            <w:shd w:val="clear" w:color="auto" w:fill="9CC2E5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C30EF1" w:rsidRPr="00863E57" w:rsidTr="00B66B5C">
        <w:tc>
          <w:tcPr>
            <w:tcW w:w="9634" w:type="dxa"/>
            <w:gridSpan w:val="4"/>
            <w:shd w:val="clear" w:color="auto" w:fill="9CC2E5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30EF1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C30EF1" w:rsidRPr="00863E57" w:rsidTr="00B66B5C">
        <w:tc>
          <w:tcPr>
            <w:tcW w:w="9634" w:type="dxa"/>
            <w:gridSpan w:val="4"/>
            <w:shd w:val="clear" w:color="auto" w:fill="9CC2E5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C30EF1" w:rsidRPr="00863E57" w:rsidTr="00B66B5C">
        <w:tc>
          <w:tcPr>
            <w:tcW w:w="2263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C30EF1" w:rsidRPr="00863E57" w:rsidRDefault="00C30EF1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6C7831" w:rsidRPr="00863E57" w:rsidTr="00B66B5C">
        <w:tc>
          <w:tcPr>
            <w:tcW w:w="2263" w:type="dxa"/>
            <w:shd w:val="clear" w:color="auto" w:fill="auto"/>
          </w:tcPr>
          <w:p w:rsid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device.id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6C7831" w:rsidRPr="00863E57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6C7831" w:rsidRPr="00863E57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아이디</w:t>
            </w:r>
          </w:p>
        </w:tc>
      </w:tr>
      <w:tr w:rsidR="006C7831" w:rsidRPr="00863E57" w:rsidTr="00B66B5C">
        <w:tc>
          <w:tcPr>
            <w:tcW w:w="2263" w:type="dxa"/>
            <w:shd w:val="clear" w:color="auto" w:fill="auto"/>
          </w:tcPr>
          <w:p w:rsid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device.name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6C7831" w:rsidRPr="00863E57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6C7831" w:rsidRPr="00863E57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이름</w:t>
            </w:r>
          </w:p>
        </w:tc>
      </w:tr>
      <w:tr w:rsidR="006C7831" w:rsidRPr="00863E57" w:rsidTr="00B66B5C">
        <w:tc>
          <w:tcPr>
            <w:tcW w:w="2263" w:type="dxa"/>
            <w:shd w:val="clear" w:color="auto" w:fill="auto"/>
          </w:tcPr>
          <w:p w:rsid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totalcount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6C7831" w:rsidRPr="00863E57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6C7831" w:rsidRPr="00863E57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전체 개수</w:t>
            </w:r>
          </w:p>
        </w:tc>
      </w:tr>
      <w:tr w:rsidR="006C7831" w:rsidRPr="00863E57" w:rsidTr="00B66B5C">
        <w:tc>
          <w:tcPr>
            <w:tcW w:w="2263" w:type="dxa"/>
            <w:shd w:val="clear" w:color="auto" w:fill="auto"/>
          </w:tcPr>
          <w:p w:rsid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C783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history[].trigger_code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6C7831" w:rsidRPr="00863E57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6C7831" w:rsidRPr="00863E57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트리거 코드</w:t>
            </w:r>
          </w:p>
        </w:tc>
      </w:tr>
      <w:tr w:rsidR="006C7831" w:rsidRPr="00863E57" w:rsidTr="00B66B5C">
        <w:tc>
          <w:tcPr>
            <w:tcW w:w="2263" w:type="dxa"/>
            <w:shd w:val="clear" w:color="auto" w:fill="auto"/>
          </w:tcPr>
          <w:p w:rsid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history[].trigger_time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6C7831" w:rsidRPr="00863E57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6C7831" w:rsidRPr="00863E57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발생시간</w:t>
            </w:r>
          </w:p>
        </w:tc>
      </w:tr>
      <w:tr w:rsidR="006C7831" w:rsidRPr="00863E57" w:rsidTr="00B66B5C">
        <w:tc>
          <w:tcPr>
            <w:tcW w:w="2263" w:type="dxa"/>
            <w:shd w:val="clear" w:color="auto" w:fill="auto"/>
          </w:tcPr>
          <w:p w:rsid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C783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history[].origin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6C7831" w:rsidRPr="00863E57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6C7831" w:rsidRPr="00863E57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6C7831" w:rsidRP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C7831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"발생 구분</w:t>
            </w:r>
          </w:p>
          <w:p w:rsidR="006C7831" w:rsidRP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C7831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- device: 디바이스 조작/센싱에 의한 상태 변경</w:t>
            </w:r>
          </w:p>
          <w:p w:rsidR="006C7831" w:rsidRDefault="006C7831" w:rsidP="006C783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C7831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- control: 제어에 의한 상태 변경"</w:t>
            </w:r>
          </w:p>
        </w:tc>
      </w:tr>
      <w:tr w:rsidR="00C30EF1" w:rsidRPr="00863E57" w:rsidTr="00B66B5C">
        <w:tc>
          <w:tcPr>
            <w:tcW w:w="9634" w:type="dxa"/>
            <w:gridSpan w:val="4"/>
            <w:shd w:val="clear" w:color="auto" w:fill="auto"/>
          </w:tcPr>
          <w:p w:rsidR="00C30EF1" w:rsidRDefault="00C30EF1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C30EF1" w:rsidRPr="00DD47FF" w:rsidRDefault="00C30EF1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C30EF1" w:rsidRPr="00DD47FF" w:rsidRDefault="00C30EF1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C30EF1" w:rsidRPr="00DD47FF" w:rsidRDefault="00C30EF1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C30EF1" w:rsidRPr="00E45633" w:rsidRDefault="00C30EF1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C30EF1" w:rsidRPr="00DD47FF" w:rsidRDefault="00C30EF1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C30EF1" w:rsidRDefault="00C30EF1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C30EF1" w:rsidRPr="00025BBC" w:rsidRDefault="00C30EF1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C30EF1" w:rsidRPr="00025BBC" w:rsidRDefault="00C30EF1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"result": {</w:t>
            </w:r>
          </w:p>
          <w:p w:rsidR="00C30EF1" w:rsidRPr="00025BBC" w:rsidRDefault="00C30EF1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"code": 0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,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"totalcount":"2",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"history":[ 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{ 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 "trigger_time":"2019-12-19 20:30:57.0",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 "origin":"control",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 "trigger_code":"PLUG.POWER.OFF"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},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{ 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 "trigger_time":"2019-12-19 20:30:09.0",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 "origin":"control",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 "trigger_code":"PLUG.POWER.ON"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}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],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"device":{ 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      "name":"우리집플러</w:t>
            </w:r>
            <w:r w:rsidR="006C7831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그</w:t>
            </w:r>
            <w:r w:rsidRPr="004C4FF8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",</w:t>
            </w:r>
          </w:p>
          <w:p w:rsidR="004C4FF8" w:rsidRPr="004C4FF8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"id":"</w:t>
            </w:r>
            <w:r w:rsidR="006C7831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</w:t>
            </w: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</w:t>
            </w:r>
            <w:r w:rsidR="006C783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TEST_PLUG</w:t>
            </w: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-3000014"</w:t>
            </w:r>
          </w:p>
          <w:p w:rsidR="00B66B5C" w:rsidRDefault="004C4FF8" w:rsidP="004C4FF8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4C4FF8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}</w:t>
            </w:r>
          </w:p>
          <w:p w:rsidR="00C30EF1" w:rsidRPr="00863E57" w:rsidRDefault="00C30EF1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} </w:t>
            </w:r>
          </w:p>
        </w:tc>
      </w:tr>
    </w:tbl>
    <w:p w:rsidR="00B66B5C" w:rsidRPr="00C846EE" w:rsidRDefault="00B66B5C" w:rsidP="00B66B5C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56" w:name="_Toc27759645"/>
      <w:r>
        <w:rPr>
          <w:rFonts w:ascii="굴림" w:eastAsia="굴림" w:hAnsi="굴림" w:cs="나눔고딕코딩" w:hint="eastAsia"/>
          <w:b/>
          <w:kern w:val="0"/>
          <w:szCs w:val="22"/>
        </w:rPr>
        <w:t>디바이스 제어</w:t>
      </w:r>
      <w:bookmarkEnd w:id="56"/>
    </w:p>
    <w:p w:rsidR="00B66B5C" w:rsidRPr="00FB0B08" w:rsidRDefault="00B66B5C" w:rsidP="00B66B5C">
      <w:pPr>
        <w:tabs>
          <w:tab w:val="clear" w:pos="709"/>
        </w:tabs>
        <w:wordWrap/>
        <w:autoSpaceDE/>
        <w:autoSpaceDN/>
        <w:ind w:leftChars="100" w:left="20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디바이스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제어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한다</w:t>
      </w:r>
      <w:r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</w:p>
    <w:p w:rsidR="00B66B5C" w:rsidRPr="00863E57" w:rsidRDefault="00B66B5C" w:rsidP="00B66B5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2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5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디바이스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제어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709"/>
        <w:gridCol w:w="992"/>
        <w:gridCol w:w="5378"/>
      </w:tblGrid>
      <w:tr w:rsidR="00B66B5C" w:rsidRPr="00863E57" w:rsidTr="00B66B5C">
        <w:tc>
          <w:tcPr>
            <w:tcW w:w="2547" w:type="dxa"/>
            <w:shd w:val="clear" w:color="auto" w:fill="9CC2E5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079" w:type="dxa"/>
            <w:gridSpan w:val="3"/>
            <w:shd w:val="clear" w:color="auto" w:fill="9CC2E5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B66B5C" w:rsidRPr="009974BA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>
              <w:t xml:space="preserve"> </w:t>
            </w:r>
            <w:r w:rsidRPr="00B66B5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/api/1.0/device/control</w:t>
            </w:r>
          </w:p>
        </w:tc>
      </w:tr>
      <w:tr w:rsidR="00B66B5C" w:rsidRPr="00863E57" w:rsidTr="00B66B5C">
        <w:tc>
          <w:tcPr>
            <w:tcW w:w="9626" w:type="dxa"/>
            <w:gridSpan w:val="4"/>
            <w:shd w:val="clear" w:color="auto" w:fill="9CC2E5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B66B5C" w:rsidRPr="002647BF" w:rsidTr="00B66B5C">
        <w:tc>
          <w:tcPr>
            <w:tcW w:w="2547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B66B5C" w:rsidRPr="002647BF" w:rsidTr="00B66B5C">
        <w:tc>
          <w:tcPr>
            <w:tcW w:w="2547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B66B5C" w:rsidRPr="002647BF" w:rsidTr="00B66B5C">
        <w:tc>
          <w:tcPr>
            <w:tcW w:w="2547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B66B5C" w:rsidRPr="002647BF" w:rsidTr="00B66B5C">
        <w:tc>
          <w:tcPr>
            <w:tcW w:w="2547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B66B5C" w:rsidRPr="002647BF" w:rsidTr="00B66B5C">
        <w:tc>
          <w:tcPr>
            <w:tcW w:w="2547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B66B5C" w:rsidRPr="002C3630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B66B5C" w:rsidRPr="00863E57" w:rsidTr="00B66B5C">
        <w:tc>
          <w:tcPr>
            <w:tcW w:w="9626" w:type="dxa"/>
            <w:gridSpan w:val="4"/>
            <w:shd w:val="clear" w:color="auto" w:fill="9CC2E5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Pr="004F5042" w:rsidRDefault="00B66B5C" w:rsidP="00B66B5C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Pr="004F5042" w:rsidRDefault="00B66B5C" w:rsidP="00B66B5C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B66B5C" w:rsidRPr="00662B0D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B66B5C" w:rsidRPr="00662B0D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Pr="00715AB9" w:rsidRDefault="00B66B5C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B66B5C" w:rsidRPr="00662B0D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B66B5C" w:rsidRPr="00662B0D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그룹아이디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Default="00B66B5C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B66B5C">
              <w:rPr>
                <w:rFonts w:ascii="나눔고딕코딩" w:hAnsi="나눔고딕코딩"/>
                <w:sz w:val="18"/>
                <w:szCs w:val="18"/>
              </w:rPr>
              <w:t>de</w:t>
            </w:r>
            <w:r>
              <w:rPr>
                <w:rFonts w:ascii="나눔고딕코딩" w:hAnsi="나눔고딕코딩"/>
                <w:sz w:val="18"/>
                <w:szCs w:val="18"/>
              </w:rPr>
              <w:t>vice.type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B66B5C" w:rsidRPr="00A64075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B66B5C" w:rsidRPr="00662B0D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디바이스 타입 </w:t>
            </w:r>
          </w:p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PLUG 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플러그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Default="00B66B5C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device.maker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B66B5C" w:rsidRPr="00A64075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B66B5C" w:rsidRPr="00662B0D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제조사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Default="00B66B5C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device.model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B66B5C" w:rsidRPr="00A64075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B66B5C" w:rsidRPr="00662B0D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모델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Pr="004C4FF8" w:rsidRDefault="00B66B5C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device.id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B66B5C" w:rsidRPr="00662B0D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B66B5C" w:rsidRPr="00437D0A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아이디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Pr="00742B15" w:rsidRDefault="00B66B5C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msg.o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B66B5C" w:rsidRPr="00A64075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B66B5C" w:rsidRPr="00437D0A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"리소스 지원 오퍼레이션에 따라 지정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- EXECUTE 지원시 ""e""</w:t>
            </w:r>
          </w:p>
          <w:p w:rsidR="00B66B5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- WRITE 지원시 ""w"""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Pr="00B66B5C" w:rsidRDefault="00B66B5C" w:rsidP="00B66B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msg.e[].n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B66B5C" w:rsidRPr="00A64075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B66B5C" w:rsidRPr="00437D0A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B66B5C" w:rsidRDefault="002B34D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URI구조의 제어 속성 (예: '/100/0/1')</w:t>
            </w:r>
          </w:p>
        </w:tc>
      </w:tr>
      <w:tr w:rsidR="00B66B5C" w:rsidRPr="00863E57" w:rsidTr="00B66B5C">
        <w:tc>
          <w:tcPr>
            <w:tcW w:w="2547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B66B5C">
              <w:rPr>
                <w:rFonts w:ascii="나눔고딕코딩" w:hAnsi="나눔고딕코딩"/>
                <w:sz w:val="18"/>
                <w:szCs w:val="18"/>
              </w:rPr>
              <w:t>msg.e[].sv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B66B5C" w:rsidRPr="00A64075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B66B5C" w:rsidRPr="00437D0A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B66B5C" w:rsidRDefault="002B34D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제어값 (예: 'on', 'off')</w:t>
            </w:r>
          </w:p>
        </w:tc>
      </w:tr>
      <w:tr w:rsidR="00B66B5C" w:rsidRPr="00863E57" w:rsidTr="00B66B5C">
        <w:tc>
          <w:tcPr>
            <w:tcW w:w="9626" w:type="dxa"/>
            <w:gridSpan w:val="4"/>
            <w:shd w:val="clear" w:color="auto" w:fill="9CC2E5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B66B5C" w:rsidRPr="00863E57" w:rsidTr="00B66B5C">
        <w:tc>
          <w:tcPr>
            <w:tcW w:w="9626" w:type="dxa"/>
            <w:gridSpan w:val="4"/>
            <w:shd w:val="clear" w:color="auto" w:fill="auto"/>
          </w:tcPr>
          <w:p w:rsidR="00B66B5C" w:rsidRPr="00F151C0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B66B5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/api/1.0/device/control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B66B5C" w:rsidRPr="00C959D1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B66B5C" w:rsidRPr="00C959D1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X-REFERER: F0000</w:t>
            </w:r>
          </w:p>
          <w:p w:rsidR="00B66B5C" w:rsidRPr="00C959D1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X-TERMINAL-ID: TEST-TERMINAL-ID</w:t>
            </w:r>
          </w:p>
          <w:p w:rsidR="00B66B5C" w:rsidRPr="00C959D1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B66B5C" w:rsidRPr="00C959D1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B66B5C" w:rsidRPr="00C959D1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B66B5C" w:rsidRPr="00C959D1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B66B5C" w:rsidRPr="00742B15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B66B5C" w:rsidRPr="00742B15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"account":{ </w:t>
            </w:r>
          </w:p>
          <w:p w:rsidR="00B66B5C" w:rsidRPr="00742B15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"login_id":"test1211",</w:t>
            </w:r>
          </w:p>
          <w:p w:rsidR="00B66B5C" w:rsidRPr="00742B15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"auth_token":"62fe6a96c3bc58413b626206600e4f861576808232434",</w:t>
            </w:r>
          </w:p>
          <w:p w:rsidR="00B66B5C" w:rsidRPr="00742B15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"group_id":"99"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"device":{ 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"type":"PLUG",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"maker":"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</w:t>
            </w: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",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"model":"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TEST</w:t>
            </w: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_PLUG",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"id":"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TEST</w:t>
            </w: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TEST</w:t>
            </w: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_PLUG-3000014"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},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"msg":{ 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"o":"e",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"e":[ 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 { 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    "n":"/3312/0/5850",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    "sv":"ON"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 }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]</w:t>
            </w:r>
          </w:p>
          <w:p w:rsid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} </w:t>
            </w:r>
          </w:p>
          <w:p w:rsidR="00B66B5C" w:rsidRPr="00863E57" w:rsidRDefault="00B66B5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B66B5C" w:rsidRDefault="00B66B5C" w:rsidP="00B66B5C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B66B5C" w:rsidRDefault="00B66B5C" w:rsidP="00B66B5C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B66B5C" w:rsidRPr="00863E57" w:rsidRDefault="00B66B5C" w:rsidP="00B66B5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2.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2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5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디바이스 제어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907"/>
        <w:gridCol w:w="959"/>
        <w:gridCol w:w="5505"/>
      </w:tblGrid>
      <w:tr w:rsidR="00B66B5C" w:rsidRPr="00863E57" w:rsidTr="00B66B5C">
        <w:tc>
          <w:tcPr>
            <w:tcW w:w="2263" w:type="dxa"/>
            <w:shd w:val="clear" w:color="auto" w:fill="9CC2E5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371" w:type="dxa"/>
            <w:gridSpan w:val="3"/>
            <w:shd w:val="clear" w:color="auto" w:fill="9CC2E5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B66B5C" w:rsidRPr="00863E57" w:rsidTr="00B66B5C">
        <w:tc>
          <w:tcPr>
            <w:tcW w:w="9634" w:type="dxa"/>
            <w:gridSpan w:val="4"/>
            <w:shd w:val="clear" w:color="auto" w:fill="9CC2E5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B66B5C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B66B5C" w:rsidRPr="00863E57" w:rsidTr="00B66B5C">
        <w:tc>
          <w:tcPr>
            <w:tcW w:w="9634" w:type="dxa"/>
            <w:gridSpan w:val="4"/>
            <w:shd w:val="clear" w:color="auto" w:fill="9CC2E5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B66B5C" w:rsidRPr="00863E57" w:rsidTr="00B66B5C">
        <w:tc>
          <w:tcPr>
            <w:tcW w:w="2263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B66B5C" w:rsidRPr="00863E57" w:rsidRDefault="00B66B5C" w:rsidP="00B66B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B66B5C" w:rsidRPr="00863E57" w:rsidTr="00B66B5C">
        <w:tc>
          <w:tcPr>
            <w:tcW w:w="9634" w:type="dxa"/>
            <w:gridSpan w:val="4"/>
            <w:shd w:val="clear" w:color="auto" w:fill="auto"/>
          </w:tcPr>
          <w:p w:rsidR="00B66B5C" w:rsidRDefault="00B66B5C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B66B5C" w:rsidRPr="00DD47FF" w:rsidRDefault="00B66B5C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B66B5C" w:rsidRPr="00DD47FF" w:rsidRDefault="00B66B5C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B66B5C" w:rsidRPr="00DD47FF" w:rsidRDefault="00B66B5C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B66B5C" w:rsidRPr="00E45633" w:rsidRDefault="00B66B5C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B66B5C" w:rsidRPr="00DD47FF" w:rsidRDefault="00B66B5C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B66B5C" w:rsidRDefault="00B66B5C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B66B5C" w:rsidRPr="00025BBC" w:rsidRDefault="00B66B5C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B66B5C" w:rsidRPr="00025BBC" w:rsidRDefault="00B66B5C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"result": {</w:t>
            </w:r>
          </w:p>
          <w:p w:rsidR="00B66B5C" w:rsidRPr="00025BBC" w:rsidRDefault="00B66B5C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"code": 0</w:t>
            </w:r>
          </w:p>
          <w:p w:rsidR="002B34DC" w:rsidRDefault="002B34DC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 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}</w:t>
            </w:r>
          </w:p>
          <w:p w:rsidR="00B66B5C" w:rsidRPr="00863E57" w:rsidRDefault="00B66B5C" w:rsidP="00B66B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} </w:t>
            </w:r>
          </w:p>
        </w:tc>
      </w:tr>
    </w:tbl>
    <w:p w:rsidR="00C30EF1" w:rsidRDefault="00C30EF1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2B34DC" w:rsidRPr="00C846EE" w:rsidRDefault="002B34DC" w:rsidP="002B34DC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57" w:name="_Toc27759646"/>
      <w:r>
        <w:rPr>
          <w:rFonts w:ascii="굴림" w:eastAsia="굴림" w:hAnsi="굴림" w:cs="나눔고딕코딩" w:hint="eastAsia"/>
          <w:b/>
          <w:kern w:val="0"/>
          <w:szCs w:val="22"/>
        </w:rPr>
        <w:t>가전 정보 조회</w:t>
      </w:r>
      <w:bookmarkEnd w:id="57"/>
    </w:p>
    <w:p w:rsidR="002B34DC" w:rsidRPr="00FB0B08" w:rsidRDefault="002B34DC" w:rsidP="002B34DC">
      <w:pPr>
        <w:tabs>
          <w:tab w:val="clear" w:pos="709"/>
        </w:tabs>
        <w:wordWrap/>
        <w:autoSpaceDE/>
        <w:autoSpaceDN/>
        <w:ind w:leftChars="100" w:left="20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등록되어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있는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가전들의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정보를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조회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요청한다</w:t>
      </w:r>
      <w:r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</w:p>
    <w:p w:rsidR="002B34DC" w:rsidRPr="00863E57" w:rsidRDefault="002B34DC" w:rsidP="002B34D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2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6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가전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정보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조회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992"/>
        <w:gridCol w:w="709"/>
        <w:gridCol w:w="5378"/>
      </w:tblGrid>
      <w:tr w:rsidR="002B34DC" w:rsidRPr="00863E57" w:rsidTr="00863693">
        <w:tc>
          <w:tcPr>
            <w:tcW w:w="2547" w:type="dxa"/>
            <w:shd w:val="clear" w:color="auto" w:fill="9CC2E5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079" w:type="dxa"/>
            <w:gridSpan w:val="3"/>
            <w:shd w:val="clear" w:color="auto" w:fill="9CC2E5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2B34DC" w:rsidRPr="00863E57" w:rsidTr="00863693">
        <w:tc>
          <w:tcPr>
            <w:tcW w:w="2547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2B34DC" w:rsidRPr="009974BA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>
              <w:t xml:space="preserve"> </w:t>
            </w: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/api/1.0/device/info/maker/search</w:t>
            </w:r>
          </w:p>
        </w:tc>
      </w:tr>
      <w:tr w:rsidR="002B34DC" w:rsidRPr="00863E57" w:rsidTr="00863693">
        <w:tc>
          <w:tcPr>
            <w:tcW w:w="9626" w:type="dxa"/>
            <w:gridSpan w:val="4"/>
            <w:shd w:val="clear" w:color="auto" w:fill="9CC2E5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2B34DC" w:rsidRPr="002647BF" w:rsidTr="00863693">
        <w:tc>
          <w:tcPr>
            <w:tcW w:w="2547" w:type="dxa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2B34DC" w:rsidRPr="002647BF" w:rsidTr="00863693">
        <w:tc>
          <w:tcPr>
            <w:tcW w:w="2547" w:type="dxa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2B34DC" w:rsidRPr="002647BF" w:rsidTr="00863693">
        <w:tc>
          <w:tcPr>
            <w:tcW w:w="2547" w:type="dxa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2B34DC" w:rsidRPr="002647BF" w:rsidTr="00863693">
        <w:tc>
          <w:tcPr>
            <w:tcW w:w="2547" w:type="dxa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2B34DC" w:rsidRPr="002647BF" w:rsidTr="00863693">
        <w:tc>
          <w:tcPr>
            <w:tcW w:w="2547" w:type="dxa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2B34DC" w:rsidRPr="00863E57" w:rsidTr="00863693">
        <w:tc>
          <w:tcPr>
            <w:tcW w:w="2547" w:type="dxa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2B34DC" w:rsidRPr="002C3630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2B34DC" w:rsidRPr="00863E57" w:rsidTr="00863693">
        <w:tc>
          <w:tcPr>
            <w:tcW w:w="2547" w:type="dxa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079" w:type="dxa"/>
            <w:gridSpan w:val="3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2B34DC" w:rsidRPr="00863E57" w:rsidTr="00863693">
        <w:tc>
          <w:tcPr>
            <w:tcW w:w="9626" w:type="dxa"/>
            <w:gridSpan w:val="4"/>
            <w:shd w:val="clear" w:color="auto" w:fill="9CC2E5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2B34DC" w:rsidRPr="00863E57" w:rsidTr="003A10D4">
        <w:tc>
          <w:tcPr>
            <w:tcW w:w="2547" w:type="dxa"/>
            <w:shd w:val="clear" w:color="auto" w:fill="auto"/>
          </w:tcPr>
          <w:p w:rsidR="002B34DC" w:rsidRPr="004F5042" w:rsidRDefault="002B34DC" w:rsidP="00863693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2B34DC" w:rsidRPr="00863E57" w:rsidTr="003A10D4">
        <w:tc>
          <w:tcPr>
            <w:tcW w:w="2547" w:type="dxa"/>
            <w:shd w:val="clear" w:color="auto" w:fill="auto"/>
          </w:tcPr>
          <w:p w:rsidR="002B34DC" w:rsidRPr="004F5042" w:rsidRDefault="002B34DC" w:rsidP="00863693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2B34DC" w:rsidRPr="00662B0D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2B34DC" w:rsidRPr="00662B0D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2B34DC" w:rsidRPr="00863E57" w:rsidTr="003A10D4">
        <w:tc>
          <w:tcPr>
            <w:tcW w:w="2547" w:type="dxa"/>
            <w:shd w:val="clear" w:color="auto" w:fill="auto"/>
          </w:tcPr>
          <w:p w:rsidR="002B34DC" w:rsidRPr="00715AB9" w:rsidRDefault="002B34DC" w:rsidP="00863693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2B34DC" w:rsidRPr="00662B0D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2B34DC" w:rsidRPr="00662B0D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그룹아이디</w:t>
            </w:r>
          </w:p>
        </w:tc>
      </w:tr>
      <w:tr w:rsidR="003A10D4" w:rsidRPr="00863E57" w:rsidTr="003A10D4">
        <w:tc>
          <w:tcPr>
            <w:tcW w:w="2547" w:type="dxa"/>
            <w:shd w:val="clear" w:color="auto" w:fill="auto"/>
          </w:tcPr>
          <w:p w:rsidR="003A10D4" w:rsidRDefault="003A10D4" w:rsidP="003A10D4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device[].id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3A10D4" w:rsidRPr="00662B0D" w:rsidRDefault="003A10D4" w:rsidP="003A10D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3A10D4" w:rsidRPr="00662B0D" w:rsidRDefault="003A10D4" w:rsidP="003A10D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A10D4" w:rsidRDefault="003A10D4" w:rsidP="003A10D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A10D4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지정하지 않을 경우(빈배열) group에 속한 전체 디바이스 정보 반환</w:t>
            </w:r>
          </w:p>
        </w:tc>
      </w:tr>
      <w:tr w:rsidR="003A10D4" w:rsidRPr="00863E57" w:rsidTr="003A10D4">
        <w:tc>
          <w:tcPr>
            <w:tcW w:w="2547" w:type="dxa"/>
            <w:shd w:val="clear" w:color="auto" w:fill="auto"/>
          </w:tcPr>
          <w:p w:rsidR="003A10D4" w:rsidRDefault="003A10D4" w:rsidP="003A10D4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3A10D4">
              <w:rPr>
                <w:rFonts w:ascii="나눔고딕코딩" w:hAnsi="나눔고딕코딩"/>
                <w:sz w:val="18"/>
                <w:szCs w:val="18"/>
              </w:rPr>
              <w:t>option.include_status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3A10D4" w:rsidRPr="00662B0D" w:rsidRDefault="003A10D4" w:rsidP="003A10D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A10D4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boolean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3A10D4" w:rsidRPr="00662B0D" w:rsidRDefault="003A10D4" w:rsidP="003A10D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A10D4" w:rsidRDefault="003A10D4" w:rsidP="003A10D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상태포함 여부</w:t>
            </w:r>
          </w:p>
          <w:p w:rsidR="003A10D4" w:rsidRDefault="003A10D4" w:rsidP="003A10D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rue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포함</w:t>
            </w:r>
          </w:p>
          <w:p w:rsidR="003A10D4" w:rsidRDefault="003A10D4" w:rsidP="003A10D4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F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alse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미포함</w:t>
            </w:r>
          </w:p>
        </w:tc>
      </w:tr>
      <w:tr w:rsidR="002B34DC" w:rsidRPr="00863E57" w:rsidTr="00863693">
        <w:tc>
          <w:tcPr>
            <w:tcW w:w="9626" w:type="dxa"/>
            <w:gridSpan w:val="4"/>
            <w:shd w:val="clear" w:color="auto" w:fill="9CC2E5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2B34DC" w:rsidRPr="00863E57" w:rsidTr="00863693">
        <w:tc>
          <w:tcPr>
            <w:tcW w:w="9626" w:type="dxa"/>
            <w:gridSpan w:val="4"/>
            <w:shd w:val="clear" w:color="auto" w:fill="auto"/>
          </w:tcPr>
          <w:p w:rsidR="002B34DC" w:rsidRPr="00F151C0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/api/1.0/device/info/maker/search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2B34DC" w:rsidRPr="00C959D1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2B34DC" w:rsidRPr="00C959D1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X-REFERER: F0000</w:t>
            </w:r>
          </w:p>
          <w:p w:rsidR="002B34DC" w:rsidRPr="00C959D1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X-TERMINAL-ID: TEST-TERMINAL-ID</w:t>
            </w:r>
          </w:p>
          <w:p w:rsidR="002B34DC" w:rsidRPr="00C959D1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2B34DC" w:rsidRPr="00C959D1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2B34DC" w:rsidRPr="00C959D1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2B34DC" w:rsidRPr="00C959D1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2B34DC" w:rsidRPr="00742B15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2B34DC" w:rsidRPr="00742B15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"account":{ </w:t>
            </w:r>
          </w:p>
          <w:p w:rsidR="002B34DC" w:rsidRPr="00742B15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"login_id":"test1211",</w:t>
            </w:r>
          </w:p>
          <w:p w:rsidR="002B34DC" w:rsidRPr="00742B15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"auth_token":"62fe6a96c3bc58413b626206600e4f861576808232434",</w:t>
            </w:r>
          </w:p>
          <w:p w:rsidR="002B34DC" w:rsidRPr="00742B15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"group_id":"99"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"device":[ 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],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"option":{ </w:t>
            </w:r>
          </w:p>
          <w:p w:rsidR="002B34DC" w:rsidRP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"include_status":true</w:t>
            </w:r>
          </w:p>
          <w:p w:rsidR="002B34DC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B34D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}</w:t>
            </w:r>
          </w:p>
          <w:p w:rsidR="002B34DC" w:rsidRPr="00863E57" w:rsidRDefault="002B34DC" w:rsidP="002B34D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742B1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2B34DC" w:rsidRDefault="002B34DC" w:rsidP="002B34DC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2B34DC" w:rsidRDefault="002B34DC" w:rsidP="002B34DC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Default="00100E9E" w:rsidP="002B34DC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2B34DC" w:rsidRPr="00863E57" w:rsidRDefault="002B34DC" w:rsidP="002B34D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2.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2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6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디바이스 제어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907"/>
        <w:gridCol w:w="959"/>
        <w:gridCol w:w="5505"/>
      </w:tblGrid>
      <w:tr w:rsidR="002B34DC" w:rsidRPr="00863E57" w:rsidTr="00863693">
        <w:tc>
          <w:tcPr>
            <w:tcW w:w="2263" w:type="dxa"/>
            <w:shd w:val="clear" w:color="auto" w:fill="9CC2E5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371" w:type="dxa"/>
            <w:gridSpan w:val="3"/>
            <w:shd w:val="clear" w:color="auto" w:fill="9CC2E5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2B34DC" w:rsidRPr="00863E57" w:rsidTr="00863693">
        <w:tc>
          <w:tcPr>
            <w:tcW w:w="9634" w:type="dxa"/>
            <w:gridSpan w:val="4"/>
            <w:shd w:val="clear" w:color="auto" w:fill="9CC2E5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2B34DC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2B34DC" w:rsidRPr="00863E57" w:rsidTr="00863693">
        <w:tc>
          <w:tcPr>
            <w:tcW w:w="9634" w:type="dxa"/>
            <w:gridSpan w:val="4"/>
            <w:shd w:val="clear" w:color="auto" w:fill="9CC2E5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2B34DC" w:rsidRPr="00863E57" w:rsidTr="00863693">
        <w:tc>
          <w:tcPr>
            <w:tcW w:w="2263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2B34DC" w:rsidRPr="00863E57" w:rsidRDefault="002B34DC" w:rsidP="0086369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2B34DC" w:rsidRPr="00863E57" w:rsidTr="00863693">
        <w:tc>
          <w:tcPr>
            <w:tcW w:w="9634" w:type="dxa"/>
            <w:gridSpan w:val="4"/>
            <w:shd w:val="clear" w:color="auto" w:fill="auto"/>
          </w:tcPr>
          <w:p w:rsidR="002B34DC" w:rsidRDefault="002B34DC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2B34DC" w:rsidRPr="00DD47FF" w:rsidRDefault="002B34DC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2B34DC" w:rsidRPr="00DD47FF" w:rsidRDefault="002B34DC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2B34DC" w:rsidRPr="00DD47FF" w:rsidRDefault="002B34DC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2B34DC" w:rsidRPr="00E45633" w:rsidRDefault="002B34DC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2B34DC" w:rsidRPr="00DD47FF" w:rsidRDefault="002B34DC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2B34DC" w:rsidRDefault="002B34DC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2B34DC" w:rsidRPr="00025BBC" w:rsidRDefault="002B34DC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2B34DC" w:rsidRPr="00025BBC" w:rsidRDefault="002B34DC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"result": {</w:t>
            </w:r>
          </w:p>
          <w:p w:rsidR="002B34DC" w:rsidRPr="00025BBC" w:rsidRDefault="002B34DC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     "code": 0</w:t>
            </w:r>
          </w:p>
          <w:p w:rsidR="002B34DC" w:rsidRDefault="002B34DC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 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}</w:t>
            </w:r>
          </w:p>
          <w:p w:rsidR="002B34DC" w:rsidRPr="00863E57" w:rsidRDefault="002B34DC" w:rsidP="0086369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25BB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} </w:t>
            </w:r>
          </w:p>
        </w:tc>
      </w:tr>
    </w:tbl>
    <w:p w:rsidR="002B34DC" w:rsidRDefault="002B34DC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Default="00100E9E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Default="00100E9E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Default="00100E9E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Default="00100E9E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Default="00100E9E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Default="00100E9E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100E9E" w:rsidRPr="00D9184B" w:rsidRDefault="00100E9E" w:rsidP="00D9184B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900AF6" w:rsidRDefault="00900AF6" w:rsidP="00900AF6">
      <w:pPr>
        <w:keepNext/>
        <w:numPr>
          <w:ilvl w:val="2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58" w:name="_Toc27759647"/>
      <w:r>
        <w:rPr>
          <w:rFonts w:ascii="굴림" w:eastAsia="굴림" w:hAnsi="굴림" w:cs="나눔고딕코딩" w:hint="eastAsia"/>
          <w:b/>
          <w:kern w:val="0"/>
          <w:szCs w:val="22"/>
        </w:rPr>
        <w:t xml:space="preserve">서비스 </w:t>
      </w:r>
      <w:r>
        <w:rPr>
          <w:rFonts w:ascii="굴림" w:eastAsia="굴림" w:hAnsi="굴림" w:cs="나눔고딕코딩"/>
          <w:b/>
          <w:kern w:val="0"/>
          <w:szCs w:val="22"/>
        </w:rPr>
        <w:t>API</w:t>
      </w:r>
      <w:bookmarkEnd w:id="58"/>
    </w:p>
    <w:p w:rsidR="00007FEB" w:rsidRPr="00C846EE" w:rsidRDefault="00007FEB" w:rsidP="00007FEB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59" w:name="_Toc27759648"/>
      <w:r>
        <w:rPr>
          <w:rFonts w:ascii="굴림" w:eastAsia="굴림" w:hAnsi="굴림" w:cs="나눔고딕코딩" w:hint="eastAsia"/>
          <w:b/>
          <w:kern w:val="0"/>
          <w:szCs w:val="22"/>
        </w:rPr>
        <w:t>공지사항 목록조회</w:t>
      </w:r>
      <w:bookmarkEnd w:id="59"/>
    </w:p>
    <w:p w:rsidR="00007FEB" w:rsidRPr="00F22DB1" w:rsidRDefault="00007FEB" w:rsidP="00007FEB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공지사항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목록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조회</w:t>
      </w:r>
      <w:r w:rsidR="002B3D47">
        <w:rPr>
          <w:rFonts w:ascii="나눔고딕코딩" w:eastAsia="굴림" w:hAnsi="나눔고딕코딩" w:cs="나눔고딕코딩" w:hint="eastAsia"/>
          <w:kern w:val="0"/>
          <w:szCs w:val="20"/>
        </w:rPr>
        <w:t>를</w:t>
      </w:r>
      <w:r w:rsidR="002B3D47"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 w:rsidR="002B3D47">
        <w:rPr>
          <w:rFonts w:ascii="나눔고딕코딩" w:eastAsia="굴림" w:hAnsi="나눔고딕코딩" w:cs="나눔고딕코딩" w:hint="eastAsia"/>
          <w:kern w:val="0"/>
          <w:szCs w:val="20"/>
        </w:rPr>
        <w:t>한다</w:t>
      </w:r>
    </w:p>
    <w:p w:rsidR="00007FEB" w:rsidRPr="00863E57" w:rsidRDefault="00007FEB" w:rsidP="00007FEB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굴림" w:hAnsi="나눔고딕코딩" w:cs="나눔고딕코딩"/>
          <w:kern w:val="0"/>
          <w:sz w:val="18"/>
          <w:szCs w:val="18"/>
        </w:rPr>
        <w:t>1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 w:rsidR="0035150D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공지사항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35150D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목록조회</w:t>
      </w:r>
      <w:r w:rsidR="0035150D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007FEB" w:rsidRPr="00863E57" w:rsidTr="002A255C">
        <w:tc>
          <w:tcPr>
            <w:tcW w:w="2310" w:type="dxa"/>
            <w:shd w:val="clear" w:color="auto" w:fill="9CC2E5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007FEB" w:rsidRPr="00863E57" w:rsidTr="002A255C">
        <w:tc>
          <w:tcPr>
            <w:tcW w:w="2310" w:type="dxa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07FEB" w:rsidRPr="009974BA" w:rsidRDefault="00007FEB" w:rsidP="002B3D47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="002B3D47" w:rsidRPr="002B3D47">
              <w:rPr>
                <w:rFonts w:ascii="나눔고딕코딩" w:hAnsi="나눔고딕코딩"/>
                <w:sz w:val="18"/>
                <w:szCs w:val="18"/>
              </w:rPr>
              <w:t>/api/1.0/service/notice/list</w:t>
            </w:r>
          </w:p>
        </w:tc>
      </w:tr>
      <w:tr w:rsidR="00007FEB" w:rsidRPr="00863E57" w:rsidTr="002A255C">
        <w:tc>
          <w:tcPr>
            <w:tcW w:w="9626" w:type="dxa"/>
            <w:gridSpan w:val="4"/>
            <w:shd w:val="clear" w:color="auto" w:fill="9CC2E5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007FEB" w:rsidRPr="00863E57" w:rsidTr="002A255C">
        <w:tc>
          <w:tcPr>
            <w:tcW w:w="2310" w:type="dxa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007FEB" w:rsidRPr="00863E57" w:rsidTr="002A255C">
        <w:tc>
          <w:tcPr>
            <w:tcW w:w="2310" w:type="dxa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007FEB" w:rsidRPr="00863E57" w:rsidTr="002A255C">
        <w:tc>
          <w:tcPr>
            <w:tcW w:w="2310" w:type="dxa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007FEB" w:rsidRPr="00863E57" w:rsidTr="002A255C">
        <w:tc>
          <w:tcPr>
            <w:tcW w:w="2310" w:type="dxa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007FEB" w:rsidRPr="00863E57" w:rsidTr="002A255C">
        <w:tc>
          <w:tcPr>
            <w:tcW w:w="2310" w:type="dxa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007FEB" w:rsidRPr="00863E57" w:rsidTr="002A255C">
        <w:tc>
          <w:tcPr>
            <w:tcW w:w="2310" w:type="dxa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07FEB" w:rsidRPr="002C3630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007FEB" w:rsidRPr="00863E57" w:rsidTr="002A255C">
        <w:tc>
          <w:tcPr>
            <w:tcW w:w="2310" w:type="dxa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007FEB" w:rsidRPr="00863E57" w:rsidTr="002A255C">
        <w:tc>
          <w:tcPr>
            <w:tcW w:w="9626" w:type="dxa"/>
            <w:gridSpan w:val="4"/>
            <w:shd w:val="clear" w:color="auto" w:fill="9CC2E5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35150D" w:rsidRPr="00863E57" w:rsidTr="0035150D">
        <w:tc>
          <w:tcPr>
            <w:tcW w:w="2310" w:type="dxa"/>
            <w:shd w:val="clear" w:color="auto" w:fill="auto"/>
          </w:tcPr>
          <w:p w:rsidR="0035150D" w:rsidRPr="004F5042" w:rsidRDefault="0035150D" w:rsidP="002A255C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35150D" w:rsidRPr="00863E57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5150D" w:rsidRPr="00863E57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5150D" w:rsidRPr="00863E57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35150D" w:rsidRPr="00863E57" w:rsidTr="0035150D">
        <w:tc>
          <w:tcPr>
            <w:tcW w:w="2310" w:type="dxa"/>
            <w:shd w:val="clear" w:color="auto" w:fill="auto"/>
          </w:tcPr>
          <w:p w:rsidR="0035150D" w:rsidRPr="004F5042" w:rsidRDefault="0035150D" w:rsidP="002A255C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35150D" w:rsidRPr="00662B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5150D" w:rsidRPr="00662B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5150D" w:rsidRPr="00863E57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35150D" w:rsidRPr="00863E57" w:rsidTr="0035150D">
        <w:tc>
          <w:tcPr>
            <w:tcW w:w="2310" w:type="dxa"/>
            <w:shd w:val="clear" w:color="auto" w:fill="auto"/>
          </w:tcPr>
          <w:p w:rsidR="0035150D" w:rsidRPr="00715AB9" w:rsidRDefault="0035150D" w:rsidP="002A25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35150D" w:rsidRPr="00662B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5150D" w:rsidRPr="00662B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35150D" w:rsidRPr="00863E57" w:rsidTr="0035150D">
        <w:tc>
          <w:tcPr>
            <w:tcW w:w="2310" w:type="dxa"/>
            <w:shd w:val="clear" w:color="auto" w:fill="auto"/>
          </w:tcPr>
          <w:p w:rsidR="0035150D" w:rsidRDefault="0035150D" w:rsidP="00D756A9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notice.type</w:t>
            </w:r>
          </w:p>
        </w:tc>
        <w:tc>
          <w:tcPr>
            <w:tcW w:w="946" w:type="dxa"/>
            <w:shd w:val="clear" w:color="auto" w:fill="auto"/>
          </w:tcPr>
          <w:p w:rsidR="0035150D" w:rsidRPr="00A64075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5150D" w:rsidRPr="00A64075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5150D" w:rsidRDefault="0035150D" w:rsidP="0003544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공지사항 종류</w:t>
            </w:r>
          </w:p>
          <w:p w:rsidR="0035150D" w:rsidRDefault="0035150D" w:rsidP="0003544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block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화면 block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공지사항만 제공</w:t>
            </w:r>
          </w:p>
          <w:p w:rsidR="0035150D" w:rsidRPr="00D756A9" w:rsidRDefault="0035150D" w:rsidP="0003544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# block공지사항은 앱 로그인을 하면 공지사항과 함께 앱 접속이 막힙니다.</w:t>
            </w:r>
          </w:p>
        </w:tc>
      </w:tr>
      <w:tr w:rsidR="0035150D" w:rsidRPr="00863E57" w:rsidTr="0035150D">
        <w:tc>
          <w:tcPr>
            <w:tcW w:w="2310" w:type="dxa"/>
            <w:shd w:val="clear" w:color="auto" w:fill="auto"/>
          </w:tcPr>
          <w:p w:rsidR="0035150D" w:rsidRDefault="0035150D" w:rsidP="002A25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notice.page</w:t>
            </w:r>
          </w:p>
        </w:tc>
        <w:tc>
          <w:tcPr>
            <w:tcW w:w="946" w:type="dxa"/>
            <w:shd w:val="clear" w:color="auto" w:fill="auto"/>
          </w:tcPr>
          <w:p w:rsidR="0035150D" w:rsidRPr="00A64075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5150D" w:rsidRPr="00A64075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페이지</w:t>
            </w:r>
          </w:p>
        </w:tc>
      </w:tr>
      <w:tr w:rsidR="0035150D" w:rsidRPr="00863E57" w:rsidTr="0035150D">
        <w:tc>
          <w:tcPr>
            <w:tcW w:w="2310" w:type="dxa"/>
            <w:shd w:val="clear" w:color="auto" w:fill="auto"/>
          </w:tcPr>
          <w:p w:rsidR="0035150D" w:rsidRDefault="0035150D" w:rsidP="002A25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D756A9">
              <w:rPr>
                <w:rFonts w:ascii="나눔고딕코딩" w:hAnsi="나눔고딕코딩"/>
                <w:sz w:val="18"/>
                <w:szCs w:val="18"/>
              </w:rPr>
              <w:t>notice.page_size</w:t>
            </w:r>
          </w:p>
        </w:tc>
        <w:tc>
          <w:tcPr>
            <w:tcW w:w="946" w:type="dxa"/>
            <w:shd w:val="clear" w:color="auto" w:fill="auto"/>
          </w:tcPr>
          <w:p w:rsidR="0035150D" w:rsidRPr="00A64075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35150D" w:rsidRPr="00A64075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페이지당 표시수</w:t>
            </w:r>
          </w:p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E6FC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page=2, page_size=20일 경우 21~40번 공지사항 반환 (최근순)</w:t>
            </w:r>
          </w:p>
        </w:tc>
      </w:tr>
      <w:tr w:rsidR="00007FEB" w:rsidRPr="00863E57" w:rsidTr="002A255C">
        <w:tc>
          <w:tcPr>
            <w:tcW w:w="9626" w:type="dxa"/>
            <w:gridSpan w:val="4"/>
            <w:shd w:val="clear" w:color="auto" w:fill="9CC2E5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007FEB" w:rsidRPr="00863E57" w:rsidTr="002A255C">
        <w:tc>
          <w:tcPr>
            <w:tcW w:w="9626" w:type="dxa"/>
            <w:gridSpan w:val="4"/>
            <w:shd w:val="clear" w:color="auto" w:fill="auto"/>
          </w:tcPr>
          <w:p w:rsidR="00007FEB" w:rsidRPr="00F151C0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POST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="002E6FCC" w:rsidRPr="002B3D47">
              <w:rPr>
                <w:rFonts w:ascii="나눔고딕코딩" w:hAnsi="나눔고딕코딩"/>
                <w:sz w:val="18"/>
                <w:szCs w:val="18"/>
              </w:rPr>
              <w:t>/api/1.0/service/notice/list</w:t>
            </w:r>
            <w:r w:rsidR="002E6FCC"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007FEB" w:rsidRPr="00F151C0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007FEB" w:rsidRPr="00F151C0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007FEB" w:rsidRPr="00F151C0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007FEB" w:rsidRPr="00F151C0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007FEB" w:rsidRPr="00F151C0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007FEB" w:rsidRPr="00F151C0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007FEB" w:rsidRPr="006C4C21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007FEB" w:rsidRPr="00875BE9" w:rsidRDefault="00007FEB" w:rsidP="002A255C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007FEB" w:rsidRPr="00875BE9" w:rsidRDefault="00007FEB" w:rsidP="002A255C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007FEB" w:rsidRDefault="00007FEB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007FEB" w:rsidRDefault="00007FEB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007FEB" w:rsidRDefault="00007FEB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2B3D47" w:rsidRPr="002B3D47" w:rsidRDefault="00007FEB" w:rsidP="002B3D47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  <w:r>
              <w:t xml:space="preserve"> </w:t>
            </w:r>
            <w:r w:rsidR="002B3D47" w:rsidRPr="002B3D47">
              <w:rPr>
                <w:rFonts w:ascii="나눔고딕코딩" w:hAnsi="나눔고딕코딩"/>
                <w:sz w:val="18"/>
                <w:szCs w:val="18"/>
              </w:rPr>
              <w:t>,</w:t>
            </w:r>
          </w:p>
          <w:p w:rsidR="002B3D47" w:rsidRDefault="002B3D47" w:rsidP="002B3D47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2B3D47">
              <w:rPr>
                <w:rFonts w:ascii="나눔고딕코딩" w:hAnsi="나눔고딕코딩"/>
                <w:sz w:val="18"/>
                <w:szCs w:val="18"/>
              </w:rPr>
              <w:t xml:space="preserve">"notice":{ </w:t>
            </w:r>
          </w:p>
          <w:p w:rsidR="002B3D47" w:rsidRDefault="002B3D47" w:rsidP="002B3D47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2B3D47">
              <w:rPr>
                <w:rFonts w:ascii="나눔고딕코딩" w:hAnsi="나눔고딕코딩"/>
                <w:sz w:val="18"/>
                <w:szCs w:val="18"/>
              </w:rPr>
              <w:t>"type":"block",</w:t>
            </w:r>
          </w:p>
          <w:p w:rsidR="002B3D47" w:rsidRDefault="002B3D47" w:rsidP="002B3D47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2B3D47">
              <w:rPr>
                <w:rFonts w:ascii="나눔고딕코딩" w:hAnsi="나눔고딕코딩"/>
                <w:sz w:val="18"/>
                <w:szCs w:val="18"/>
              </w:rPr>
              <w:t>"page":1,</w:t>
            </w:r>
          </w:p>
          <w:p w:rsidR="002B3D47" w:rsidRDefault="002B3D47" w:rsidP="002B3D47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2B3D47">
              <w:rPr>
                <w:rFonts w:ascii="나눔고딕코딩" w:hAnsi="나눔고딕코딩"/>
                <w:sz w:val="18"/>
                <w:szCs w:val="18"/>
              </w:rPr>
              <w:t>"page_size":1</w:t>
            </w:r>
          </w:p>
          <w:p w:rsidR="00007FEB" w:rsidRDefault="002B3D47" w:rsidP="002B3D47">
            <w:pPr>
              <w:pStyle w:val="aff0"/>
              <w:ind w:firstLineChars="100" w:firstLine="180"/>
              <w:rPr>
                <w:rFonts w:ascii="나눔고딕코딩" w:hAnsi="나눔고딕코딩" w:hint="eastAsia"/>
                <w:sz w:val="18"/>
                <w:szCs w:val="18"/>
              </w:rPr>
            </w:pPr>
            <w:r w:rsidRPr="002B3D47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007FEB" w:rsidRPr="00406D8D" w:rsidRDefault="00007FEB" w:rsidP="002A255C">
            <w:pPr>
              <w:pStyle w:val="aff0"/>
            </w:pPr>
            <w:r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007FEB" w:rsidRPr="00863E57" w:rsidRDefault="00007FEB" w:rsidP="00007FEB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100E9E">
        <w:rPr>
          <w:rFonts w:ascii="나눔고딕코딩" w:eastAsia="나눔고딕코딩" w:hAnsi="나눔고딕코딩" w:cs="나눔고딕코딩"/>
          <w:kern w:val="0"/>
          <w:sz w:val="18"/>
          <w:szCs w:val="18"/>
        </w:rPr>
        <w:t>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35150D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공지사항 목록조회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007FEB" w:rsidRPr="00863E57" w:rsidTr="002A255C">
        <w:tc>
          <w:tcPr>
            <w:tcW w:w="2405" w:type="dxa"/>
            <w:shd w:val="clear" w:color="auto" w:fill="9CC2E5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007FEB" w:rsidRPr="00863E57" w:rsidTr="002A255C">
        <w:tc>
          <w:tcPr>
            <w:tcW w:w="2405" w:type="dxa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007FEB" w:rsidRPr="00863E57" w:rsidTr="002A255C">
        <w:tc>
          <w:tcPr>
            <w:tcW w:w="2405" w:type="dxa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007FEB" w:rsidRPr="00863E57" w:rsidTr="002A255C">
        <w:tc>
          <w:tcPr>
            <w:tcW w:w="2405" w:type="dxa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007FEB" w:rsidRPr="00863E57" w:rsidTr="002A255C">
        <w:tc>
          <w:tcPr>
            <w:tcW w:w="2405" w:type="dxa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007FEB" w:rsidRPr="00863E57" w:rsidTr="002A255C">
        <w:tc>
          <w:tcPr>
            <w:tcW w:w="2405" w:type="dxa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007FEB" w:rsidRPr="00863E57" w:rsidTr="002A255C">
        <w:tc>
          <w:tcPr>
            <w:tcW w:w="9634" w:type="dxa"/>
            <w:gridSpan w:val="4"/>
            <w:shd w:val="clear" w:color="auto" w:fill="9CC2E5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007FEB" w:rsidRPr="00863E57" w:rsidTr="002A255C">
        <w:tc>
          <w:tcPr>
            <w:tcW w:w="2405" w:type="dxa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007FEB" w:rsidRPr="00863E57" w:rsidTr="002A255C">
        <w:tc>
          <w:tcPr>
            <w:tcW w:w="2405" w:type="dxa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007FEB" w:rsidRPr="00863E57" w:rsidTr="002A255C">
        <w:tc>
          <w:tcPr>
            <w:tcW w:w="2405" w:type="dxa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007FEB" w:rsidRPr="00863E57" w:rsidTr="002A255C">
        <w:tc>
          <w:tcPr>
            <w:tcW w:w="2405" w:type="dxa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07FEB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007FEB" w:rsidRPr="00863E57" w:rsidTr="002A255C">
        <w:tc>
          <w:tcPr>
            <w:tcW w:w="2405" w:type="dxa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007FEB" w:rsidRPr="00863E57" w:rsidTr="002A255C">
        <w:tc>
          <w:tcPr>
            <w:tcW w:w="2405" w:type="dxa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007FEB" w:rsidRPr="00863E57" w:rsidTr="002A255C">
        <w:tc>
          <w:tcPr>
            <w:tcW w:w="9634" w:type="dxa"/>
            <w:gridSpan w:val="4"/>
            <w:shd w:val="clear" w:color="auto" w:fill="9CC2E5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35150D" w:rsidRPr="00863E57" w:rsidTr="0035150D">
        <w:tc>
          <w:tcPr>
            <w:tcW w:w="2405" w:type="dxa"/>
            <w:shd w:val="clear" w:color="auto" w:fill="auto"/>
          </w:tcPr>
          <w:p w:rsidR="0035150D" w:rsidRPr="00863E57" w:rsidRDefault="0035150D" w:rsidP="0035150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35150D" w:rsidRPr="00863E57" w:rsidRDefault="0035150D" w:rsidP="0035150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35150D" w:rsidRPr="00863E57" w:rsidRDefault="0035150D" w:rsidP="0035150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35150D" w:rsidRPr="00863E57" w:rsidRDefault="0035150D" w:rsidP="0035150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35150D" w:rsidRPr="00863E57" w:rsidTr="0035150D">
        <w:tc>
          <w:tcPr>
            <w:tcW w:w="2405" w:type="dxa"/>
            <w:shd w:val="clear" w:color="auto" w:fill="auto"/>
          </w:tcPr>
          <w:p w:rsidR="0035150D" w:rsidRPr="00863E57" w:rsidRDefault="0035150D" w:rsidP="0035150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35150D" w:rsidRPr="00863E57" w:rsidRDefault="0035150D" w:rsidP="0035150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5150D" w:rsidRPr="00863E57" w:rsidRDefault="0035150D" w:rsidP="0035150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35150D" w:rsidRPr="00863E57" w:rsidRDefault="0035150D" w:rsidP="0035150D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35150D" w:rsidRPr="00863E57" w:rsidTr="0035150D">
        <w:tc>
          <w:tcPr>
            <w:tcW w:w="2405" w:type="dxa"/>
            <w:shd w:val="clear" w:color="auto" w:fill="auto"/>
          </w:tcPr>
          <w:p w:rsidR="0035150D" w:rsidRDefault="0035150D" w:rsidP="0003544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totalcount</w:t>
            </w:r>
          </w:p>
        </w:tc>
        <w:tc>
          <w:tcPr>
            <w:tcW w:w="862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전체갯수</w:t>
            </w:r>
          </w:p>
        </w:tc>
      </w:tr>
      <w:tr w:rsidR="0035150D" w:rsidRPr="00863E57" w:rsidTr="0035150D">
        <w:tc>
          <w:tcPr>
            <w:tcW w:w="2405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notice[].id</w:t>
            </w:r>
          </w:p>
        </w:tc>
        <w:tc>
          <w:tcPr>
            <w:tcW w:w="862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공지사항 인덱스 값</w:t>
            </w:r>
          </w:p>
        </w:tc>
      </w:tr>
      <w:tr w:rsidR="0035150D" w:rsidRPr="00863E57" w:rsidTr="0035150D">
        <w:tc>
          <w:tcPr>
            <w:tcW w:w="2405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notice[].title</w:t>
            </w:r>
          </w:p>
        </w:tc>
        <w:tc>
          <w:tcPr>
            <w:tcW w:w="862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공지사항 제목</w:t>
            </w:r>
          </w:p>
        </w:tc>
      </w:tr>
      <w:tr w:rsidR="0035150D" w:rsidRPr="00863E57" w:rsidTr="0035150D">
        <w:tc>
          <w:tcPr>
            <w:tcW w:w="2405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notice[].create_time</w:t>
            </w:r>
          </w:p>
        </w:tc>
        <w:tc>
          <w:tcPr>
            <w:tcW w:w="862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공지사항 생성시간</w:t>
            </w: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(yyyy-mm-dd hh24:mi:ss)</w:t>
            </w:r>
          </w:p>
        </w:tc>
      </w:tr>
      <w:tr w:rsidR="0035150D" w:rsidRPr="00863E57" w:rsidTr="0035150D">
        <w:tc>
          <w:tcPr>
            <w:tcW w:w="2405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notice[].popup_start</w:t>
            </w:r>
          </w:p>
        </w:tc>
        <w:tc>
          <w:tcPr>
            <w:tcW w:w="862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BLOCK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공지사항 시작시간</w:t>
            </w: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(yyyy-mm-dd hh24:mi:ss)</w:t>
            </w:r>
          </w:p>
        </w:tc>
      </w:tr>
      <w:tr w:rsidR="0035150D" w:rsidRPr="00863E57" w:rsidTr="0035150D">
        <w:tc>
          <w:tcPr>
            <w:tcW w:w="2405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notice[].popup_end</w:t>
            </w:r>
          </w:p>
        </w:tc>
        <w:tc>
          <w:tcPr>
            <w:tcW w:w="862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BLOCK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공지사항 종료시간</w:t>
            </w: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(yyyy-mm-dd hh24:mi:ss)</w:t>
            </w:r>
          </w:p>
        </w:tc>
      </w:tr>
      <w:tr w:rsidR="0035150D" w:rsidRPr="00863E57" w:rsidTr="0035150D">
        <w:tc>
          <w:tcPr>
            <w:tcW w:w="2405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notice[].type</w:t>
            </w:r>
          </w:p>
        </w:tc>
        <w:tc>
          <w:tcPr>
            <w:tcW w:w="862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공지사항 종류</w:t>
            </w:r>
          </w:p>
          <w:p w:rsidR="0035150D" w:rsidRDefault="0035150D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block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 block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공지사항만 제공</w:t>
            </w:r>
          </w:p>
          <w:p w:rsidR="0035150D" w:rsidRPr="00035443" w:rsidRDefault="0035150D" w:rsidP="00035443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# 블록공지사항은 앱 로그인을 하면 공지사항과 함께 앱 접속이 막힙니다.</w:t>
            </w:r>
          </w:p>
        </w:tc>
      </w:tr>
      <w:tr w:rsidR="00007FEB" w:rsidRPr="00863E57" w:rsidTr="002A255C">
        <w:tc>
          <w:tcPr>
            <w:tcW w:w="9634" w:type="dxa"/>
            <w:gridSpan w:val="4"/>
            <w:shd w:val="clear" w:color="auto" w:fill="9CC2E5"/>
          </w:tcPr>
          <w:p w:rsidR="00007FEB" w:rsidRPr="00863E57" w:rsidRDefault="00007FEB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007FEB" w:rsidRPr="00863E57" w:rsidTr="002A255C">
        <w:tc>
          <w:tcPr>
            <w:tcW w:w="9634" w:type="dxa"/>
            <w:gridSpan w:val="4"/>
            <w:shd w:val="clear" w:color="auto" w:fill="auto"/>
          </w:tcPr>
          <w:p w:rsidR="00007FEB" w:rsidRDefault="00007FEB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007FEB" w:rsidRPr="00DD47FF" w:rsidRDefault="00007FEB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007FEB" w:rsidRPr="00DD47FF" w:rsidRDefault="00007FEB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007FEB" w:rsidRPr="00DD47FF" w:rsidRDefault="00007FEB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007FEB" w:rsidRPr="00E45633" w:rsidRDefault="00007FEB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007FEB" w:rsidRPr="00DD47FF" w:rsidRDefault="00007FEB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007FEB" w:rsidRDefault="00007FEB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035443" w:rsidRP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035443" w:rsidRP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035443" w:rsidRP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035443" w:rsidRP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"totalcount":"0",</w:t>
            </w:r>
          </w:p>
          <w:p w:rsid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"notice":[ </w:t>
            </w:r>
          </w:p>
          <w:p w:rsid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"id":"test29",</w:t>
            </w:r>
          </w:p>
          <w:p w:rsid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"title":"정기점검"</w:t>
            </w:r>
          </w:p>
          <w:p w:rsid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"create_time":"2019-12-19 16:01:09.0",</w:t>
            </w:r>
          </w:p>
          <w:p w:rsid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"popup_start":"2019-12-19 16:01:09.0",</w:t>
            </w:r>
          </w:p>
          <w:p w:rsid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"popup_end":"2019-12-19 16:01:09.0",</w:t>
            </w:r>
          </w:p>
          <w:p w:rsidR="00035443" w:rsidRP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"type":"block"</w:t>
            </w:r>
          </w:p>
          <w:p w:rsidR="00035443" w:rsidRPr="00035443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]</w:t>
            </w:r>
          </w:p>
          <w:p w:rsidR="00007FEB" w:rsidRPr="00863E57" w:rsidRDefault="00035443" w:rsidP="00035443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6D08EC" w:rsidRPr="00C846EE" w:rsidRDefault="006D08EC" w:rsidP="006D08EC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60" w:name="_Toc27759649"/>
      <w:r>
        <w:rPr>
          <w:rFonts w:ascii="굴림" w:eastAsia="굴림" w:hAnsi="굴림" w:cs="나눔고딕코딩" w:hint="eastAsia"/>
          <w:b/>
          <w:kern w:val="0"/>
          <w:szCs w:val="22"/>
        </w:rPr>
        <w:t>알림설정 조회</w:t>
      </w:r>
      <w:bookmarkEnd w:id="60"/>
    </w:p>
    <w:p w:rsidR="006D08EC" w:rsidRPr="00F22DB1" w:rsidRDefault="006D08EC" w:rsidP="006D08EC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알림설정을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조회한다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.</w:t>
      </w:r>
    </w:p>
    <w:p w:rsidR="006D08EC" w:rsidRPr="00863E57" w:rsidRDefault="006D08EC" w:rsidP="006D08E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35150D">
        <w:rPr>
          <w:rFonts w:ascii="나눔고딕코딩" w:eastAsia="굴림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35150D">
        <w:rPr>
          <w:rFonts w:ascii="나눔고딕코딩" w:eastAsia="굴림" w:hAnsi="나눔고딕코딩" w:cs="나눔고딕코딩"/>
          <w:kern w:val="0"/>
          <w:sz w:val="18"/>
          <w:szCs w:val="18"/>
        </w:rPr>
        <w:t>2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알림설정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조회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6D08EC" w:rsidRPr="00863E57" w:rsidTr="002A255C">
        <w:tc>
          <w:tcPr>
            <w:tcW w:w="2310" w:type="dxa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Pr="009974BA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6D08EC">
              <w:rPr>
                <w:rFonts w:ascii="나눔고딕코딩" w:hAnsi="나눔고딕코딩"/>
                <w:sz w:val="18"/>
                <w:szCs w:val="18"/>
              </w:rPr>
              <w:t>/api/1.0/service/alrim/search</w:t>
            </w:r>
          </w:p>
        </w:tc>
      </w:tr>
      <w:tr w:rsidR="006D08EC" w:rsidRPr="00863E57" w:rsidTr="002A255C">
        <w:tc>
          <w:tcPr>
            <w:tcW w:w="9626" w:type="dxa"/>
            <w:gridSpan w:val="4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Pr="002C363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6D08EC" w:rsidRPr="00863E57" w:rsidTr="002A255C">
        <w:tc>
          <w:tcPr>
            <w:tcW w:w="9626" w:type="dxa"/>
            <w:gridSpan w:val="4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A2ACC" w:rsidRPr="00863E57" w:rsidTr="004A2ACC">
        <w:tc>
          <w:tcPr>
            <w:tcW w:w="2310" w:type="dxa"/>
            <w:shd w:val="clear" w:color="auto" w:fill="auto"/>
          </w:tcPr>
          <w:p w:rsidR="004A2ACC" w:rsidRPr="004F5042" w:rsidRDefault="004A2ACC" w:rsidP="002A255C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4A2ACC" w:rsidRPr="00863E57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A2ACC" w:rsidRPr="00863E57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A2ACC" w:rsidRPr="00863E57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4A2ACC" w:rsidRPr="00863E57" w:rsidTr="004A2ACC">
        <w:tc>
          <w:tcPr>
            <w:tcW w:w="2310" w:type="dxa"/>
            <w:shd w:val="clear" w:color="auto" w:fill="auto"/>
          </w:tcPr>
          <w:p w:rsidR="004A2ACC" w:rsidRPr="004F5042" w:rsidRDefault="004A2ACC" w:rsidP="002A255C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A2ACC" w:rsidRPr="00863E57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4A2ACC" w:rsidRPr="00863E57" w:rsidTr="004A2ACC">
        <w:tc>
          <w:tcPr>
            <w:tcW w:w="2310" w:type="dxa"/>
            <w:shd w:val="clear" w:color="auto" w:fill="auto"/>
          </w:tcPr>
          <w:p w:rsidR="004A2ACC" w:rsidRPr="00715AB9" w:rsidRDefault="004A2ACC" w:rsidP="002A25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6D08EC" w:rsidRPr="00863E57" w:rsidTr="002A255C">
        <w:tc>
          <w:tcPr>
            <w:tcW w:w="9626" w:type="dxa"/>
            <w:gridSpan w:val="4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6D08EC" w:rsidRPr="00863E57" w:rsidTr="002A255C">
        <w:tc>
          <w:tcPr>
            <w:tcW w:w="9626" w:type="dxa"/>
            <w:gridSpan w:val="4"/>
            <w:shd w:val="clear" w:color="auto" w:fill="auto"/>
          </w:tcPr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POST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6D08EC">
              <w:rPr>
                <w:rFonts w:ascii="나눔고딕코딩" w:hAnsi="나눔고딕코딩"/>
                <w:sz w:val="18"/>
                <w:szCs w:val="18"/>
              </w:rPr>
              <w:t>/api/1.0/service/alrim/search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6D08EC" w:rsidRPr="006C4C21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6D08EC" w:rsidRPr="00875BE9" w:rsidRDefault="006D08EC" w:rsidP="002A255C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6D08EC" w:rsidRPr="00875BE9" w:rsidRDefault="006D08EC" w:rsidP="002A255C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6D08EC" w:rsidRDefault="006D08EC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6D08EC" w:rsidRDefault="006D08EC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6D08EC" w:rsidRDefault="006D08EC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6D08EC" w:rsidRDefault="006D08EC" w:rsidP="006D08EC">
            <w:pPr>
              <w:pStyle w:val="aff0"/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6D08EC" w:rsidRPr="00406D8D" w:rsidRDefault="006D08EC" w:rsidP="006D08EC">
            <w:pPr>
              <w:pStyle w:val="aff0"/>
            </w:pPr>
            <w:r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6D08EC" w:rsidRPr="00863E57" w:rsidRDefault="006D08EC" w:rsidP="006D08EC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6D08EC" w:rsidRPr="00863E57" w:rsidRDefault="006D08EC" w:rsidP="006D08E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 w:rsidR="0035150D">
        <w:rPr>
          <w:rFonts w:ascii="나눔고딕코딩" w:eastAsia="나눔고딕코딩" w:hAnsi="나눔고딕코딩" w:cs="나눔고딕코딩"/>
          <w:kern w:val="0"/>
          <w:sz w:val="18"/>
          <w:szCs w:val="18"/>
        </w:rPr>
        <w:t>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35150D">
        <w:rPr>
          <w:rFonts w:ascii="나눔고딕코딩" w:eastAsia="나눔고딕코딩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35150D">
        <w:rPr>
          <w:rFonts w:ascii="나눔고딕코딩" w:eastAsia="나눔고딕코딩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알림설정 조회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6D08EC" w:rsidRPr="00863E57" w:rsidTr="002A255C">
        <w:tc>
          <w:tcPr>
            <w:tcW w:w="2405" w:type="dxa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6D08EC" w:rsidRPr="00863E57" w:rsidTr="002A255C">
        <w:tc>
          <w:tcPr>
            <w:tcW w:w="9634" w:type="dxa"/>
            <w:gridSpan w:val="4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6D08EC" w:rsidRPr="00863E57" w:rsidTr="002A255C">
        <w:tc>
          <w:tcPr>
            <w:tcW w:w="9634" w:type="dxa"/>
            <w:gridSpan w:val="4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A2ACC" w:rsidRPr="00863E57" w:rsidTr="004A2ACC">
        <w:tc>
          <w:tcPr>
            <w:tcW w:w="2405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4A2ACC" w:rsidRPr="00863E57" w:rsidTr="004A2ACC">
        <w:tc>
          <w:tcPr>
            <w:tcW w:w="2405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4A2ACC" w:rsidRPr="00863E57" w:rsidTr="004A2ACC">
        <w:tc>
          <w:tcPr>
            <w:tcW w:w="2405" w:type="dxa"/>
            <w:shd w:val="clear" w:color="auto" w:fill="auto"/>
          </w:tcPr>
          <w:p w:rsidR="004A2ACC" w:rsidRDefault="004A2ACC" w:rsidP="006D08E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push[].type</w:t>
            </w:r>
          </w:p>
        </w:tc>
        <w:tc>
          <w:tcPr>
            <w:tcW w:w="862" w:type="dxa"/>
            <w:shd w:val="clear" w:color="auto" w:fill="auto"/>
          </w:tcPr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푸시타입</w:t>
            </w:r>
          </w:p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e</w:t>
            </w: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mergency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위급사항알림</w:t>
            </w:r>
          </w:p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breakdown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기기고장알림</w:t>
            </w:r>
          </w:p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autoexec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자동실행알림</w:t>
            </w:r>
          </w:p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예약실행알림</w:t>
            </w:r>
          </w:p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-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상태변경알림</w:t>
            </w:r>
          </w:p>
        </w:tc>
      </w:tr>
      <w:tr w:rsidR="004A2ACC" w:rsidRPr="00863E57" w:rsidTr="004A2ACC">
        <w:tc>
          <w:tcPr>
            <w:tcW w:w="2405" w:type="dxa"/>
            <w:shd w:val="clear" w:color="auto" w:fill="auto"/>
          </w:tcPr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push[].permission</w:t>
            </w:r>
          </w:p>
        </w:tc>
        <w:tc>
          <w:tcPr>
            <w:tcW w:w="862" w:type="dxa"/>
            <w:shd w:val="clear" w:color="auto" w:fill="auto"/>
          </w:tcPr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수신여부</w:t>
            </w:r>
          </w:p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rue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수신</w:t>
            </w:r>
          </w:p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false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수신거부</w:t>
            </w:r>
          </w:p>
        </w:tc>
      </w:tr>
      <w:tr w:rsidR="006D08EC" w:rsidRPr="00863E57" w:rsidTr="002A255C">
        <w:tc>
          <w:tcPr>
            <w:tcW w:w="9634" w:type="dxa"/>
            <w:gridSpan w:val="4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6D08EC" w:rsidRPr="00863E57" w:rsidTr="002A255C">
        <w:tc>
          <w:tcPr>
            <w:tcW w:w="9634" w:type="dxa"/>
            <w:gridSpan w:val="4"/>
            <w:shd w:val="clear" w:color="auto" w:fill="auto"/>
          </w:tcPr>
          <w:p w:rsidR="006D08EC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6D08EC" w:rsidRPr="00DD47FF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6D08EC" w:rsidRPr="00DD47FF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6D08EC" w:rsidRPr="00DD47FF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6D08EC" w:rsidRPr="00E45633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6D08EC" w:rsidRPr="00DD47FF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6D08EC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6D08EC" w:rsidRPr="00035443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6D08EC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6D08EC" w:rsidRPr="00035443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6D08EC" w:rsidRP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,</w:t>
            </w:r>
          </w:p>
          <w:p w:rsidR="006D08EC" w:rsidRP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push":[ </w:t>
            </w:r>
          </w:p>
          <w:p w:rsidR="006D08EC" w:rsidRP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6D08EC" w:rsidRP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"permission":true,</w:t>
            </w:r>
          </w:p>
          <w:p w:rsidR="006D08EC" w:rsidRP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"type":"trigger.emergency"</w:t>
            </w:r>
          </w:p>
          <w:p w:rsidR="006D08EC" w:rsidRP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700" w:firstLine="12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"permission":true,</w:t>
            </w:r>
          </w:p>
          <w:p w:rsidR="006D08EC" w:rsidRP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700" w:firstLine="12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"type":"trigger.breakdown"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700" w:firstLine="12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"permission":true,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700" w:firstLine="12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"type":"action.autoexec"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"permission":true,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"type":"action.schedule"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"permission":true,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"type":"trigger.status"</w:t>
            </w:r>
          </w:p>
          <w:p w:rsidR="006D08EC" w:rsidRP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6D08EC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]</w:t>
            </w:r>
          </w:p>
          <w:p w:rsidR="006D08EC" w:rsidRPr="00863E57" w:rsidRDefault="006D08EC" w:rsidP="006D08E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6D08EC" w:rsidRPr="00C846EE" w:rsidRDefault="006D08EC" w:rsidP="006D08EC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61" w:name="_Toc27759650"/>
      <w:r>
        <w:rPr>
          <w:rFonts w:ascii="굴림" w:eastAsia="굴림" w:hAnsi="굴림" w:cs="나눔고딕코딩" w:hint="eastAsia"/>
          <w:b/>
          <w:kern w:val="0"/>
          <w:szCs w:val="22"/>
        </w:rPr>
        <w:t>알림설정 수정</w:t>
      </w:r>
      <w:bookmarkEnd w:id="61"/>
    </w:p>
    <w:p w:rsidR="006D08EC" w:rsidRPr="00F22DB1" w:rsidRDefault="006D08EC" w:rsidP="006D08EC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알림설정을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수정한다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.</w:t>
      </w:r>
    </w:p>
    <w:p w:rsidR="006D08EC" w:rsidRPr="00863E57" w:rsidRDefault="006D08EC" w:rsidP="006D08E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4A2ACC">
        <w:rPr>
          <w:rFonts w:ascii="나눔고딕코딩" w:eastAsia="굴림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굴림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알림설정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수정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6D08EC" w:rsidRPr="00863E57" w:rsidTr="002A255C">
        <w:tc>
          <w:tcPr>
            <w:tcW w:w="2310" w:type="dxa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Pr="009974BA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="00E00F76" w:rsidRPr="00E00F76">
              <w:rPr>
                <w:rFonts w:ascii="나눔고딕코딩" w:hAnsi="나눔고딕코딩"/>
                <w:sz w:val="18"/>
                <w:szCs w:val="18"/>
              </w:rPr>
              <w:t>/api/1.0/service/alrim/update</w:t>
            </w:r>
          </w:p>
        </w:tc>
      </w:tr>
      <w:tr w:rsidR="006D08EC" w:rsidRPr="00863E57" w:rsidTr="002A255C">
        <w:tc>
          <w:tcPr>
            <w:tcW w:w="9626" w:type="dxa"/>
            <w:gridSpan w:val="4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Pr="002C363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6D08EC" w:rsidRPr="00863E57" w:rsidTr="002A255C">
        <w:tc>
          <w:tcPr>
            <w:tcW w:w="2310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6D08EC" w:rsidRPr="00863E57" w:rsidTr="002A255C">
        <w:tc>
          <w:tcPr>
            <w:tcW w:w="9626" w:type="dxa"/>
            <w:gridSpan w:val="4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A2ACC" w:rsidRPr="00863E57" w:rsidTr="004A2ACC">
        <w:tc>
          <w:tcPr>
            <w:tcW w:w="2310" w:type="dxa"/>
            <w:shd w:val="clear" w:color="auto" w:fill="auto"/>
          </w:tcPr>
          <w:p w:rsidR="004A2ACC" w:rsidRPr="004F5042" w:rsidRDefault="004A2ACC" w:rsidP="002A255C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4A2ACC" w:rsidRPr="00863E57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A2ACC" w:rsidRPr="00863E57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A2ACC" w:rsidRPr="00863E57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4A2ACC" w:rsidRPr="00863E57" w:rsidTr="004A2ACC">
        <w:tc>
          <w:tcPr>
            <w:tcW w:w="2310" w:type="dxa"/>
            <w:shd w:val="clear" w:color="auto" w:fill="auto"/>
          </w:tcPr>
          <w:p w:rsidR="004A2ACC" w:rsidRPr="004F5042" w:rsidRDefault="004A2ACC" w:rsidP="002A255C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A2ACC" w:rsidRPr="00863E57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4A2ACC" w:rsidRPr="00863E57" w:rsidTr="004A2ACC">
        <w:tc>
          <w:tcPr>
            <w:tcW w:w="2310" w:type="dxa"/>
            <w:shd w:val="clear" w:color="auto" w:fill="auto"/>
          </w:tcPr>
          <w:p w:rsidR="004A2ACC" w:rsidRPr="00715AB9" w:rsidRDefault="004A2ACC" w:rsidP="002A25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4A2ACC" w:rsidRPr="00863E57" w:rsidTr="004A2ACC">
        <w:tc>
          <w:tcPr>
            <w:tcW w:w="2310" w:type="dxa"/>
            <w:shd w:val="clear" w:color="auto" w:fill="auto"/>
          </w:tcPr>
          <w:p w:rsidR="004A2ACC" w:rsidRDefault="004A2ACC" w:rsidP="00E00F76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push[].type</w:t>
            </w:r>
          </w:p>
        </w:tc>
        <w:tc>
          <w:tcPr>
            <w:tcW w:w="946" w:type="dxa"/>
            <w:shd w:val="clear" w:color="auto" w:fill="auto"/>
          </w:tcPr>
          <w:p w:rsidR="004A2ACC" w:rsidRPr="00A64075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A2ACC" w:rsidRPr="00A64075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A2ACC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푸시타입</w:t>
            </w:r>
          </w:p>
          <w:p w:rsidR="004A2ACC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e</w:t>
            </w: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mergency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위급사항알림</w:t>
            </w:r>
          </w:p>
          <w:p w:rsidR="004A2ACC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breakdown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기기고장알림</w:t>
            </w:r>
          </w:p>
          <w:p w:rsidR="004A2ACC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autoexec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자동실행알림</w:t>
            </w:r>
          </w:p>
          <w:p w:rsidR="004A2ACC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예약실행알림</w:t>
            </w:r>
          </w:p>
          <w:p w:rsidR="004A2ACC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6D08E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-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상태변경알림</w:t>
            </w:r>
          </w:p>
        </w:tc>
      </w:tr>
      <w:tr w:rsidR="004A2ACC" w:rsidRPr="00863E57" w:rsidTr="004A2ACC">
        <w:tc>
          <w:tcPr>
            <w:tcW w:w="2310" w:type="dxa"/>
            <w:shd w:val="clear" w:color="auto" w:fill="auto"/>
          </w:tcPr>
          <w:p w:rsidR="004A2ACC" w:rsidRDefault="004A2ACC" w:rsidP="00E00F76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 w:rsidRPr="00E00F76">
              <w:rPr>
                <w:rFonts w:ascii="나눔고딕코딩" w:hAnsi="나눔고딕코딩"/>
                <w:sz w:val="18"/>
                <w:szCs w:val="18"/>
              </w:rPr>
              <w:t>push[].permission</w:t>
            </w:r>
          </w:p>
        </w:tc>
        <w:tc>
          <w:tcPr>
            <w:tcW w:w="946" w:type="dxa"/>
            <w:shd w:val="clear" w:color="auto" w:fill="auto"/>
          </w:tcPr>
          <w:p w:rsidR="004A2ACC" w:rsidRPr="00A64075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A2ACC" w:rsidRPr="00A64075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A2ACC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수신여부</w:t>
            </w:r>
          </w:p>
          <w:p w:rsidR="004A2ACC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rue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수신</w:t>
            </w:r>
          </w:p>
          <w:p w:rsidR="004A2ACC" w:rsidRDefault="004A2ACC" w:rsidP="00E00F76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false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수신거부</w:t>
            </w:r>
          </w:p>
        </w:tc>
      </w:tr>
      <w:tr w:rsidR="006D08EC" w:rsidRPr="00863E57" w:rsidTr="002A255C">
        <w:tc>
          <w:tcPr>
            <w:tcW w:w="9626" w:type="dxa"/>
            <w:gridSpan w:val="4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6D08EC" w:rsidRPr="00863E57" w:rsidTr="002A255C">
        <w:tc>
          <w:tcPr>
            <w:tcW w:w="9626" w:type="dxa"/>
            <w:gridSpan w:val="4"/>
            <w:shd w:val="clear" w:color="auto" w:fill="auto"/>
          </w:tcPr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POST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6D08EC">
              <w:rPr>
                <w:rFonts w:ascii="나눔고딕코딩" w:hAnsi="나눔고딕코딩"/>
                <w:sz w:val="18"/>
                <w:szCs w:val="18"/>
              </w:rPr>
              <w:t>/api/1.0/service/alrim/search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HTTP/1.1</w:t>
            </w:r>
          </w:p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6D08EC" w:rsidRPr="00F151C0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6D08EC" w:rsidRPr="006C4C21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6D08EC" w:rsidRPr="00875BE9" w:rsidRDefault="006D08EC" w:rsidP="002A255C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6D08EC" w:rsidRPr="00875BE9" w:rsidRDefault="006D08EC" w:rsidP="002A255C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6D08EC" w:rsidRDefault="006D08EC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6D08EC" w:rsidRDefault="006D08EC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6D08EC" w:rsidRDefault="006D08EC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E00F76" w:rsidRPr="00E00F76" w:rsidRDefault="006D08EC" w:rsidP="00E00F76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  <w:r w:rsidR="00E00F76">
              <w:t xml:space="preserve"> </w:t>
            </w:r>
            <w:r w:rsidR="00E00F76" w:rsidRPr="00E00F76">
              <w:rPr>
                <w:rFonts w:ascii="나눔고딕코딩" w:hAnsi="나눔고딕코딩"/>
                <w:sz w:val="18"/>
                <w:szCs w:val="18"/>
              </w:rPr>
              <w:t>,</w:t>
            </w:r>
          </w:p>
          <w:p w:rsidR="00E00F76" w:rsidRPr="00E00F76" w:rsidRDefault="00E00F76" w:rsidP="00E00F76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E00F76">
              <w:rPr>
                <w:rFonts w:ascii="나눔고딕코딩" w:hAnsi="나눔고딕코딩"/>
                <w:sz w:val="18"/>
                <w:szCs w:val="18"/>
              </w:rPr>
              <w:t xml:space="preserve">"push":[ </w:t>
            </w:r>
          </w:p>
          <w:p w:rsidR="00E00F76" w:rsidRPr="00E00F76" w:rsidRDefault="00E00F76" w:rsidP="00E00F76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E00F76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E00F76" w:rsidRPr="00E00F76" w:rsidRDefault="00E00F76" w:rsidP="00E00F76">
            <w:pPr>
              <w:pStyle w:val="aff0"/>
              <w:ind w:firstLineChars="400" w:firstLine="720"/>
              <w:rPr>
                <w:rFonts w:ascii="나눔고딕코딩" w:hAnsi="나눔고딕코딩" w:hint="eastAsia"/>
                <w:sz w:val="18"/>
                <w:szCs w:val="18"/>
              </w:rPr>
            </w:pPr>
            <w:r w:rsidRPr="00E00F76">
              <w:rPr>
                <w:rFonts w:ascii="나눔고딕코딩" w:hAnsi="나눔고딕코딩"/>
                <w:sz w:val="18"/>
                <w:szCs w:val="18"/>
              </w:rPr>
              <w:t>"type":"trigger.emergency",</w:t>
            </w:r>
          </w:p>
          <w:p w:rsidR="00E00F76" w:rsidRPr="00E00F76" w:rsidRDefault="00E00F76" w:rsidP="00E00F76">
            <w:pPr>
              <w:pStyle w:val="aff0"/>
              <w:ind w:firstLineChars="400" w:firstLine="720"/>
              <w:rPr>
                <w:rFonts w:ascii="나눔고딕코딩" w:hAnsi="나눔고딕코딩" w:hint="eastAsia"/>
                <w:sz w:val="18"/>
                <w:szCs w:val="18"/>
              </w:rPr>
            </w:pPr>
            <w:r w:rsidRPr="00E00F76">
              <w:rPr>
                <w:rFonts w:ascii="나눔고딕코딩" w:hAnsi="나눔고딕코딩"/>
                <w:sz w:val="18"/>
                <w:szCs w:val="18"/>
              </w:rPr>
              <w:t>"permission":false</w:t>
            </w:r>
          </w:p>
          <w:p w:rsidR="00E00F76" w:rsidRPr="00E00F76" w:rsidRDefault="00E00F76" w:rsidP="00E00F76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E00F76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6D08EC" w:rsidRDefault="00E00F76" w:rsidP="00E00F76">
            <w:pPr>
              <w:pStyle w:val="aff0"/>
              <w:ind w:firstLineChars="200" w:firstLine="360"/>
            </w:pPr>
            <w:r w:rsidRPr="00E00F76">
              <w:rPr>
                <w:rFonts w:ascii="나눔고딕코딩" w:hAnsi="나눔고딕코딩"/>
                <w:sz w:val="18"/>
                <w:szCs w:val="18"/>
              </w:rPr>
              <w:t>]</w:t>
            </w:r>
          </w:p>
          <w:p w:rsidR="006D08EC" w:rsidRPr="00406D8D" w:rsidRDefault="006D08EC" w:rsidP="002A255C">
            <w:pPr>
              <w:pStyle w:val="aff0"/>
            </w:pPr>
            <w:r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6D08EC" w:rsidRPr="00863E57" w:rsidRDefault="006D08EC" w:rsidP="006D08EC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6D08EC" w:rsidRPr="00863E57" w:rsidRDefault="006D08EC" w:rsidP="006D08EC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 w:rsidR="004A2ACC">
        <w:rPr>
          <w:rFonts w:ascii="나눔고딕코딩" w:eastAsia="나눔고딕코딩" w:hAnsi="나눔고딕코딩" w:cs="나눔고딕코딩"/>
          <w:kern w:val="0"/>
          <w:sz w:val="18"/>
          <w:szCs w:val="18"/>
        </w:rPr>
        <w:t>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나눔고딕코딩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나눔고딕코딩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알림설정 수정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862"/>
        <w:gridCol w:w="981"/>
        <w:gridCol w:w="5386"/>
      </w:tblGrid>
      <w:tr w:rsidR="006D08EC" w:rsidRPr="00863E57" w:rsidTr="002A255C">
        <w:tc>
          <w:tcPr>
            <w:tcW w:w="2405" w:type="dxa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229" w:type="dxa"/>
            <w:gridSpan w:val="3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6D08EC" w:rsidRPr="00863E57" w:rsidTr="002A255C">
        <w:tc>
          <w:tcPr>
            <w:tcW w:w="9634" w:type="dxa"/>
            <w:gridSpan w:val="4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rue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6D08EC" w:rsidRPr="00863E57" w:rsidTr="002A255C">
        <w:tc>
          <w:tcPr>
            <w:tcW w:w="2405" w:type="dxa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6D08EC" w:rsidRPr="00863E57" w:rsidTr="002A255C">
        <w:tc>
          <w:tcPr>
            <w:tcW w:w="9634" w:type="dxa"/>
            <w:gridSpan w:val="4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A2ACC" w:rsidRPr="00863E57" w:rsidTr="004A2ACC">
        <w:tc>
          <w:tcPr>
            <w:tcW w:w="2405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862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81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4A2ACC" w:rsidRPr="00863E57" w:rsidTr="004A2ACC">
        <w:tc>
          <w:tcPr>
            <w:tcW w:w="2405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862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81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4A2ACC" w:rsidRPr="00863E57" w:rsidRDefault="004A2ACC" w:rsidP="004A2AC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6D08EC" w:rsidRPr="00863E57" w:rsidTr="002A255C">
        <w:tc>
          <w:tcPr>
            <w:tcW w:w="9634" w:type="dxa"/>
            <w:gridSpan w:val="4"/>
            <w:shd w:val="clear" w:color="auto" w:fill="9CC2E5"/>
          </w:tcPr>
          <w:p w:rsidR="006D08EC" w:rsidRPr="00863E57" w:rsidRDefault="006D08E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6D08EC" w:rsidRPr="00863E57" w:rsidTr="002A255C">
        <w:tc>
          <w:tcPr>
            <w:tcW w:w="9634" w:type="dxa"/>
            <w:gridSpan w:val="4"/>
            <w:shd w:val="clear" w:color="auto" w:fill="auto"/>
          </w:tcPr>
          <w:p w:rsidR="006D08EC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6D08EC" w:rsidRPr="00DD47FF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6D08EC" w:rsidRPr="00DD47FF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6D08EC" w:rsidRPr="00DD47FF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6D08EC" w:rsidRPr="00E45633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6D08EC" w:rsidRPr="00DD47FF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6D08EC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6D08EC" w:rsidRPr="00035443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6D08EC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6D08EC" w:rsidRPr="00035443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6D08EC" w:rsidRPr="006D08EC" w:rsidRDefault="00E00F76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6D08EC" w:rsidRPr="00863E57" w:rsidRDefault="006D08EC" w:rsidP="002A255C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5443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900AF6" w:rsidRDefault="00900AF6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6D08EC" w:rsidRDefault="006D08EC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A2ACC" w:rsidRDefault="004A2ACC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A2ACC" w:rsidRDefault="004A2ACC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A2ACC" w:rsidRDefault="004A2ACC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A2ACC" w:rsidRDefault="004A2ACC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A2ACC" w:rsidRDefault="004A2ACC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A2ACC" w:rsidRDefault="004A2ACC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A2ACC" w:rsidRDefault="004A2ACC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A2ACC" w:rsidRDefault="004A2ACC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A2ACC" w:rsidRDefault="004A2ACC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A2ACC" w:rsidRDefault="004A2ACC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4A2ACC" w:rsidRPr="00D9184B" w:rsidRDefault="004A2ACC" w:rsidP="00900AF6">
      <w:pPr>
        <w:widowControl/>
        <w:tabs>
          <w:tab w:val="clear" w:pos="709"/>
        </w:tabs>
        <w:wordWrap/>
        <w:autoSpaceDE/>
        <w:autoSpaceDN/>
        <w:ind w:left="0"/>
        <w:jc w:val="left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900AF6" w:rsidRDefault="00900AF6" w:rsidP="00900AF6">
      <w:pPr>
        <w:keepNext/>
        <w:numPr>
          <w:ilvl w:val="2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62" w:name="_Toc27759651"/>
      <w:r>
        <w:rPr>
          <w:rFonts w:ascii="굴림" w:eastAsia="굴림" w:hAnsi="굴림" w:cs="나눔고딕코딩" w:hint="eastAsia"/>
          <w:b/>
          <w:kern w:val="0"/>
          <w:szCs w:val="22"/>
        </w:rPr>
        <w:t xml:space="preserve">이벤트 </w:t>
      </w:r>
      <w:r>
        <w:rPr>
          <w:rFonts w:ascii="굴림" w:eastAsia="굴림" w:hAnsi="굴림" w:cs="나눔고딕코딩"/>
          <w:b/>
          <w:kern w:val="0"/>
          <w:szCs w:val="22"/>
        </w:rPr>
        <w:t>API</w:t>
      </w:r>
      <w:bookmarkEnd w:id="62"/>
    </w:p>
    <w:p w:rsidR="002B42D4" w:rsidRPr="00C846EE" w:rsidRDefault="00D8337D" w:rsidP="002B42D4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63" w:name="_Toc27759652"/>
      <w:r>
        <w:rPr>
          <w:rFonts w:ascii="굴림" w:eastAsia="굴림" w:hAnsi="굴림" w:cs="나눔고딕코딩" w:hint="eastAsia"/>
          <w:b/>
          <w:kern w:val="0"/>
          <w:szCs w:val="22"/>
        </w:rPr>
        <w:t>예악제어 설정 조회</w:t>
      </w:r>
      <w:bookmarkEnd w:id="63"/>
    </w:p>
    <w:p w:rsidR="002B42D4" w:rsidRPr="00F22DB1" w:rsidRDefault="00D8337D" w:rsidP="002B42D4">
      <w:pPr>
        <w:tabs>
          <w:tab w:val="clear" w:pos="709"/>
        </w:tabs>
        <w:wordWrap/>
        <w:autoSpaceDE/>
        <w:autoSpaceDN/>
        <w:ind w:left="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예약제어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설정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조회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요청을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한다</w:t>
      </w:r>
    </w:p>
    <w:p w:rsidR="002B42D4" w:rsidRPr="00863E57" w:rsidRDefault="002B42D4" w:rsidP="002B42D4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4A2ACC">
        <w:rPr>
          <w:rFonts w:ascii="나눔고딕코딩" w:eastAsia="굴림" w:hAnsi="나눔고딕코딩" w:cs="나눔고딕코딩"/>
          <w:kern w:val="0"/>
          <w:sz w:val="18"/>
          <w:szCs w:val="18"/>
        </w:rPr>
        <w:t>4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굴림" w:hAnsi="나눔고딕코딩" w:cs="나눔고딕코딩"/>
          <w:kern w:val="0"/>
          <w:sz w:val="18"/>
          <w:szCs w:val="18"/>
        </w:rPr>
        <w:t>1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 w:rsidR="00D8337D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예약제어</w:t>
      </w:r>
      <w:r w:rsidR="00D8337D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D8337D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설정</w:t>
      </w:r>
      <w:r w:rsidR="00D8337D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="00D8337D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조회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946"/>
        <w:gridCol w:w="992"/>
        <w:gridCol w:w="5378"/>
      </w:tblGrid>
      <w:tr w:rsidR="002B42D4" w:rsidRPr="00863E57" w:rsidTr="002A255C">
        <w:tc>
          <w:tcPr>
            <w:tcW w:w="2310" w:type="dxa"/>
            <w:shd w:val="clear" w:color="auto" w:fill="9CC2E5"/>
          </w:tcPr>
          <w:p w:rsidR="002B42D4" w:rsidRPr="00863E57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2B42D4" w:rsidRPr="00863E57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2B42D4" w:rsidRPr="00863E57" w:rsidTr="002A255C">
        <w:tc>
          <w:tcPr>
            <w:tcW w:w="2310" w:type="dxa"/>
            <w:shd w:val="clear" w:color="auto" w:fill="auto"/>
          </w:tcPr>
          <w:p w:rsidR="002B42D4" w:rsidRPr="00863E57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B42D4" w:rsidRPr="009974BA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 w:rsidRPr="001727B9"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="00D8337D" w:rsidRPr="00D8337D">
              <w:rPr>
                <w:rFonts w:ascii="나눔고딕코딩" w:hAnsi="나눔고딕코딩"/>
                <w:sz w:val="18"/>
                <w:szCs w:val="18"/>
              </w:rPr>
              <w:t>/api/1.0/event/schedule/search</w:t>
            </w:r>
          </w:p>
        </w:tc>
      </w:tr>
      <w:tr w:rsidR="002B42D4" w:rsidRPr="00863E57" w:rsidTr="002A255C">
        <w:tc>
          <w:tcPr>
            <w:tcW w:w="9626" w:type="dxa"/>
            <w:gridSpan w:val="4"/>
            <w:shd w:val="clear" w:color="auto" w:fill="9CC2E5"/>
          </w:tcPr>
          <w:p w:rsidR="002B42D4" w:rsidRPr="00863E57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2B42D4" w:rsidRPr="00863E57" w:rsidTr="002A255C">
        <w:tc>
          <w:tcPr>
            <w:tcW w:w="2310" w:type="dxa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2B42D4" w:rsidRPr="00863E57" w:rsidTr="002A255C">
        <w:tc>
          <w:tcPr>
            <w:tcW w:w="2310" w:type="dxa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2B42D4" w:rsidRPr="00863E57" w:rsidTr="002A255C">
        <w:tc>
          <w:tcPr>
            <w:tcW w:w="2310" w:type="dxa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2B42D4" w:rsidRPr="00863E57" w:rsidTr="002A255C">
        <w:tc>
          <w:tcPr>
            <w:tcW w:w="2310" w:type="dxa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2B42D4" w:rsidRPr="00863E57" w:rsidTr="002A255C">
        <w:tc>
          <w:tcPr>
            <w:tcW w:w="2310" w:type="dxa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2B42D4" w:rsidRPr="00863E57" w:rsidTr="002A255C">
        <w:tc>
          <w:tcPr>
            <w:tcW w:w="2310" w:type="dxa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B42D4" w:rsidRPr="002C3630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2B42D4" w:rsidRPr="00863E57" w:rsidTr="002A255C">
        <w:tc>
          <w:tcPr>
            <w:tcW w:w="2310" w:type="dxa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2B42D4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2B42D4" w:rsidRPr="00863E57" w:rsidTr="002A255C">
        <w:tc>
          <w:tcPr>
            <w:tcW w:w="9626" w:type="dxa"/>
            <w:gridSpan w:val="4"/>
            <w:shd w:val="clear" w:color="auto" w:fill="9CC2E5"/>
          </w:tcPr>
          <w:p w:rsidR="002B42D4" w:rsidRPr="00863E57" w:rsidRDefault="002B42D4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4A2ACC" w:rsidRPr="00863E57" w:rsidTr="004A2ACC">
        <w:tc>
          <w:tcPr>
            <w:tcW w:w="2310" w:type="dxa"/>
            <w:shd w:val="clear" w:color="auto" w:fill="auto"/>
          </w:tcPr>
          <w:p w:rsidR="004A2ACC" w:rsidRPr="004F5042" w:rsidRDefault="004A2ACC" w:rsidP="002A255C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946" w:type="dxa"/>
            <w:shd w:val="clear" w:color="auto" w:fill="auto"/>
          </w:tcPr>
          <w:p w:rsidR="004A2ACC" w:rsidRPr="00863E57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A2ACC" w:rsidRPr="00863E57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A2ACC" w:rsidRPr="00863E57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4A2ACC" w:rsidRPr="00863E57" w:rsidTr="004A2ACC">
        <w:tc>
          <w:tcPr>
            <w:tcW w:w="2310" w:type="dxa"/>
            <w:shd w:val="clear" w:color="auto" w:fill="auto"/>
          </w:tcPr>
          <w:p w:rsidR="004A2ACC" w:rsidRPr="004F5042" w:rsidRDefault="004A2ACC" w:rsidP="002A255C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946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A2ACC" w:rsidRPr="00863E57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4A2ACC" w:rsidRPr="00863E57" w:rsidTr="004A2ACC">
        <w:tc>
          <w:tcPr>
            <w:tcW w:w="2310" w:type="dxa"/>
            <w:shd w:val="clear" w:color="auto" w:fill="auto"/>
          </w:tcPr>
          <w:p w:rsidR="004A2ACC" w:rsidRPr="00715AB9" w:rsidRDefault="004A2ACC" w:rsidP="002A25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946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4A2ACC" w:rsidRPr="00863E57" w:rsidTr="004A2ACC">
        <w:tc>
          <w:tcPr>
            <w:tcW w:w="2310" w:type="dxa"/>
            <w:shd w:val="clear" w:color="auto" w:fill="auto"/>
          </w:tcPr>
          <w:p w:rsidR="004A2ACC" w:rsidRDefault="004A2ACC" w:rsidP="002A255C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schedule.</w:t>
            </w:r>
            <w:r>
              <w:rPr>
                <w:rFonts w:ascii="나눔고딕코딩" w:hAnsi="나눔고딕코딩" w:hint="eastAsia"/>
                <w:sz w:val="18"/>
                <w:szCs w:val="18"/>
              </w:rPr>
              <w:t>device.id</w:t>
            </w:r>
          </w:p>
        </w:tc>
        <w:tc>
          <w:tcPr>
            <w:tcW w:w="946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92" w:type="dxa"/>
            <w:shd w:val="clear" w:color="auto" w:fill="auto"/>
          </w:tcPr>
          <w:p w:rsidR="004A2ACC" w:rsidRPr="00662B0D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378" w:type="dxa"/>
            <w:shd w:val="clear" w:color="auto" w:fill="auto"/>
          </w:tcPr>
          <w:p w:rsidR="004A2ACC" w:rsidRDefault="004A2AC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디바이스 아이디</w:t>
            </w:r>
          </w:p>
        </w:tc>
      </w:tr>
      <w:tr w:rsidR="002A255C" w:rsidRPr="00863E57" w:rsidTr="002A255C">
        <w:tc>
          <w:tcPr>
            <w:tcW w:w="9626" w:type="dxa"/>
            <w:gridSpan w:val="4"/>
            <w:shd w:val="clear" w:color="auto" w:fill="9CC2E5"/>
          </w:tcPr>
          <w:p w:rsidR="002A255C" w:rsidRPr="00863E57" w:rsidRDefault="002A255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2A255C" w:rsidRPr="00863E57" w:rsidTr="002A255C">
        <w:tc>
          <w:tcPr>
            <w:tcW w:w="9626" w:type="dxa"/>
            <w:gridSpan w:val="4"/>
            <w:shd w:val="clear" w:color="auto" w:fill="auto"/>
          </w:tcPr>
          <w:p w:rsidR="002A255C" w:rsidRPr="00F151C0" w:rsidRDefault="002A255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POST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D8337D">
              <w:rPr>
                <w:rFonts w:ascii="나눔고딕코딩" w:hAnsi="나눔고딕코딩"/>
                <w:sz w:val="18"/>
                <w:szCs w:val="18"/>
              </w:rPr>
              <w:t>/api/1.0/event/schedule/search</w:t>
            </w:r>
            <w:r>
              <w:rPr>
                <w:rFonts w:ascii="나눔고딕코딩" w:hAnsi="나눔고딕코딩"/>
                <w:sz w:val="18"/>
                <w:szCs w:val="18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2A255C" w:rsidRPr="00F151C0" w:rsidRDefault="002A255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2A255C" w:rsidRPr="00F151C0" w:rsidRDefault="002A255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X-REFERER: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F0000</w:t>
            </w:r>
          </w:p>
          <w:p w:rsidR="002A255C" w:rsidRPr="00F151C0" w:rsidRDefault="002A255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X-TERMINAL-ID: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2A255C" w:rsidRPr="00F151C0" w:rsidRDefault="002A255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2A255C" w:rsidRPr="00F151C0" w:rsidRDefault="002A255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2A255C" w:rsidRPr="00F151C0" w:rsidRDefault="002A255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2A255C" w:rsidRPr="006C4C21" w:rsidRDefault="002A255C" w:rsidP="002A255C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2A255C" w:rsidRPr="00875BE9" w:rsidRDefault="002A255C" w:rsidP="002A255C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{ </w:t>
            </w:r>
          </w:p>
          <w:p w:rsidR="002A255C" w:rsidRPr="00875BE9" w:rsidRDefault="002A255C" w:rsidP="002A255C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 xml:space="preserve">"account":{ </w:t>
            </w:r>
          </w:p>
          <w:p w:rsidR="002A255C" w:rsidRDefault="002A255C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"login_id":"test29",</w:t>
            </w:r>
          </w:p>
          <w:p w:rsidR="002A255C" w:rsidRDefault="002A255C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"auth_token":"2c6e0f6457a857428e067461baded3cc1576586925645",</w:t>
            </w:r>
          </w:p>
          <w:p w:rsidR="002A255C" w:rsidRDefault="002A255C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"group_id":"21"</w:t>
            </w:r>
          </w:p>
          <w:p w:rsidR="002A255C" w:rsidRDefault="002A255C" w:rsidP="002A255C">
            <w:pPr>
              <w:pStyle w:val="aff0"/>
              <w:rPr>
                <w:rFonts w:ascii="나눔고딕코딩" w:hAnsi="나눔고딕코딩" w:hint="eastAsia"/>
                <w:sz w:val="18"/>
                <w:szCs w:val="18"/>
              </w:rPr>
            </w:pPr>
            <w:r w:rsidRPr="00875BE9">
              <w:rPr>
                <w:rFonts w:ascii="나눔고딕코딩" w:hAnsi="나눔고딕코딩"/>
                <w:sz w:val="18"/>
                <w:szCs w:val="18"/>
              </w:rPr>
              <w:t>}</w:t>
            </w:r>
            <w:r>
              <w:t xml:space="preserve"> </w:t>
            </w:r>
            <w:r>
              <w:rPr>
                <w:rFonts w:ascii="나눔고딕코딩" w:hAnsi="나눔고딕코딩"/>
                <w:sz w:val="18"/>
                <w:szCs w:val="18"/>
              </w:rPr>
              <w:t>,</w:t>
            </w:r>
          </w:p>
          <w:p w:rsidR="002A255C" w:rsidRDefault="002A255C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D8337D">
              <w:rPr>
                <w:rFonts w:ascii="나눔고딕코딩" w:hAnsi="나눔고딕코딩"/>
                <w:sz w:val="18"/>
                <w:szCs w:val="18"/>
              </w:rPr>
              <w:t xml:space="preserve">"schedule":{ </w:t>
            </w:r>
          </w:p>
          <w:p w:rsidR="002A255C" w:rsidRPr="00D8337D" w:rsidRDefault="002A255C" w:rsidP="002A255C">
            <w:pPr>
              <w:pStyle w:val="aff0"/>
              <w:ind w:firstLineChars="300" w:firstLine="540"/>
              <w:rPr>
                <w:rFonts w:ascii="나눔고딕코딩" w:hAnsi="나눔고딕코딩" w:hint="eastAsia"/>
                <w:sz w:val="18"/>
                <w:szCs w:val="18"/>
              </w:rPr>
            </w:pPr>
            <w:r w:rsidRPr="00D8337D">
              <w:rPr>
                <w:rFonts w:ascii="나눔고딕코딩" w:hAnsi="나눔고딕코딩"/>
                <w:sz w:val="18"/>
                <w:szCs w:val="18"/>
              </w:rPr>
              <w:t xml:space="preserve">"device":{ </w:t>
            </w:r>
          </w:p>
          <w:p w:rsidR="002A255C" w:rsidRPr="00D8337D" w:rsidRDefault="002A255C" w:rsidP="002A255C">
            <w:pPr>
              <w:pStyle w:val="aff0"/>
              <w:ind w:firstLineChars="400" w:firstLine="720"/>
              <w:rPr>
                <w:rFonts w:ascii="나눔고딕코딩" w:hAnsi="나눔고딕코딩" w:hint="eastAsia"/>
                <w:sz w:val="18"/>
                <w:szCs w:val="18"/>
              </w:rPr>
            </w:pPr>
            <w:r w:rsidRPr="00D8337D">
              <w:rPr>
                <w:rFonts w:ascii="나눔고딕코딩" w:hAnsi="나눔고딕코딩"/>
                <w:sz w:val="18"/>
                <w:szCs w:val="18"/>
              </w:rPr>
              <w:t>"id":"WINIA-WN_PLUG-3000012"</w:t>
            </w:r>
          </w:p>
          <w:p w:rsidR="002A255C" w:rsidRDefault="002A255C" w:rsidP="002A255C">
            <w:pPr>
              <w:pStyle w:val="aff0"/>
              <w:ind w:firstLineChars="200" w:firstLine="360"/>
              <w:rPr>
                <w:rFonts w:ascii="나눔고딕코딩" w:hAnsi="나눔고딕코딩" w:hint="eastAsia"/>
                <w:sz w:val="18"/>
                <w:szCs w:val="18"/>
              </w:rPr>
            </w:pPr>
            <w:r w:rsidRPr="00D8337D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2A255C" w:rsidRDefault="002A255C" w:rsidP="002A255C">
            <w:pPr>
              <w:pStyle w:val="aff0"/>
              <w:ind w:firstLineChars="100" w:firstLine="180"/>
              <w:rPr>
                <w:rFonts w:ascii="나눔고딕코딩" w:hAnsi="나눔고딕코딩" w:hint="eastAsia"/>
                <w:sz w:val="18"/>
                <w:szCs w:val="18"/>
              </w:rPr>
            </w:pPr>
            <w:r w:rsidRPr="00D8337D">
              <w:rPr>
                <w:rFonts w:ascii="나눔고딕코딩" w:hAnsi="나눔고딕코딩"/>
                <w:sz w:val="18"/>
                <w:szCs w:val="18"/>
              </w:rPr>
              <w:t>}</w:t>
            </w:r>
          </w:p>
          <w:p w:rsidR="002A255C" w:rsidRPr="00406D8D" w:rsidRDefault="002A255C" w:rsidP="002A255C">
            <w:pPr>
              <w:pStyle w:val="aff0"/>
            </w:pPr>
            <w:r>
              <w:rPr>
                <w:rFonts w:ascii="나눔고딕코딩" w:hAnsi="나눔고딕코딩"/>
                <w:sz w:val="18"/>
                <w:szCs w:val="18"/>
              </w:rPr>
              <w:t>}</w:t>
            </w:r>
          </w:p>
        </w:tc>
      </w:tr>
    </w:tbl>
    <w:p w:rsidR="002B42D4" w:rsidRPr="00863E57" w:rsidRDefault="002B42D4" w:rsidP="002B42D4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AA605B" w:rsidRPr="00863E57" w:rsidRDefault="002B42D4" w:rsidP="00AA605B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 w:rsidR="004A2ACC">
        <w:rPr>
          <w:rFonts w:ascii="나눔고딕코딩" w:eastAsia="나눔고딕코딩" w:hAnsi="나눔고딕코딩" w:cs="나눔고딕코딩"/>
          <w:kern w:val="0"/>
          <w:sz w:val="18"/>
          <w:szCs w:val="18"/>
        </w:rPr>
        <w:t>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나눔고딕코딩" w:hAnsi="나눔고딕코딩" w:cs="나눔고딕코딩"/>
          <w:kern w:val="0"/>
          <w:sz w:val="18"/>
          <w:szCs w:val="18"/>
        </w:rPr>
        <w:t>4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나눔고딕코딩" w:hAnsi="나눔고딕코딩" w:cs="나눔고딕코딩"/>
          <w:kern w:val="0"/>
          <w:sz w:val="18"/>
          <w:szCs w:val="18"/>
        </w:rPr>
        <w:t>1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알림설정 </w:t>
      </w:r>
      <w:r w:rsidR="001650CB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조회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 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907"/>
        <w:gridCol w:w="959"/>
        <w:gridCol w:w="5505"/>
      </w:tblGrid>
      <w:tr w:rsidR="00AA605B" w:rsidRPr="00863E57" w:rsidTr="00C93521">
        <w:tc>
          <w:tcPr>
            <w:tcW w:w="2263" w:type="dxa"/>
            <w:shd w:val="clear" w:color="auto" w:fill="9CC2E5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371" w:type="dxa"/>
            <w:gridSpan w:val="3"/>
            <w:shd w:val="clear" w:color="auto" w:fill="9CC2E5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AA605B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AA605B" w:rsidRPr="00863E57" w:rsidTr="00C93521">
        <w:tc>
          <w:tcPr>
            <w:tcW w:w="9634" w:type="dxa"/>
            <w:gridSpan w:val="4"/>
            <w:shd w:val="clear" w:color="auto" w:fill="9CC2E5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AA605B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AA605B" w:rsidRPr="00863E57" w:rsidTr="00C93521">
        <w:tc>
          <w:tcPr>
            <w:tcW w:w="9634" w:type="dxa"/>
            <w:gridSpan w:val="4"/>
            <w:shd w:val="clear" w:color="auto" w:fill="9CC2E5"/>
          </w:tcPr>
          <w:p w:rsidR="00AA605B" w:rsidRPr="00863E57" w:rsidRDefault="00AA605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schedule[].id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예약설정 아이디(인덱스 값)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scheudle[].config.enable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AA605B" w:rsidRPr="00662B0D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AA605B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예약설정 사용여부</w:t>
            </w:r>
          </w:p>
          <w:p w:rsidR="00AA605B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rue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사용</w:t>
            </w:r>
          </w:p>
          <w:p w:rsidR="00AA605B" w:rsidRPr="000A5612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false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미사용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schedule[].config.type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AA605B" w:rsidRPr="00662B0D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AA605B" w:rsidRPr="00437D0A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A561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"once", "daily", "weekly"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schedule[].config.date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AA605B" w:rsidRPr="00662B0D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505" w:type="dxa"/>
            <w:shd w:val="clear" w:color="auto" w:fill="auto"/>
          </w:tcPr>
          <w:p w:rsidR="00AA605B" w:rsidRPr="00437D0A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일자</w:t>
            </w:r>
            <w:r w:rsidRPr="000A561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"yyyymmdd"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schedule[].config.week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505" w:type="dxa"/>
            <w:shd w:val="clear" w:color="auto" w:fill="auto"/>
          </w:tcPr>
          <w:p w:rsidR="00AA605B" w:rsidRPr="00437D0A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주간 설정 </w:t>
            </w:r>
            <w:r w:rsidRPr="000A5612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"1010000" : 월, 수 수행 시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schedule[].config.time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AA605B" w:rsidRPr="00662B0D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AA605B" w:rsidRPr="00437D0A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시간</w:t>
            </w:r>
            <w:r w:rsidRPr="000A561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"HHmm"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schedule[].action.code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AA605B" w:rsidRPr="00662B0D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AA605B" w:rsidRPr="00437D0A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제어 코드</w:t>
            </w:r>
          </w:p>
        </w:tc>
      </w:tr>
      <w:tr w:rsidR="00AA605B" w:rsidRPr="00863E57" w:rsidTr="00C93521">
        <w:tc>
          <w:tcPr>
            <w:tcW w:w="2263" w:type="dxa"/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schedule[].device.id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AA605B" w:rsidRPr="00662B0D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jc w:val="center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AA605B" w:rsidRPr="00437D0A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예약 디바이스 아이디</w:t>
            </w:r>
          </w:p>
        </w:tc>
      </w:tr>
      <w:tr w:rsidR="00AA605B" w:rsidRPr="00863E57" w:rsidTr="00C93521">
        <w:tc>
          <w:tcPr>
            <w:tcW w:w="9634" w:type="dxa"/>
            <w:gridSpan w:val="4"/>
            <w:shd w:val="clear" w:color="auto" w:fill="9CC2E5"/>
          </w:tcPr>
          <w:p w:rsidR="00AA605B" w:rsidRPr="00863E57" w:rsidRDefault="00AA605B" w:rsidP="00AA605B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AA605B" w:rsidRPr="00863E57" w:rsidTr="00C93521">
        <w:tc>
          <w:tcPr>
            <w:tcW w:w="9634" w:type="dxa"/>
            <w:gridSpan w:val="4"/>
            <w:shd w:val="clear" w:color="auto" w:fill="auto"/>
          </w:tcPr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X-TRANSACTION-ID: TEST-TERMINAL-ID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"schedule": [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{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"id": "108",</w:t>
            </w:r>
          </w:p>
          <w:p w:rsid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"config": {</w:t>
            </w:r>
          </w:p>
          <w:p w:rsid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"enable": "true",</w:t>
            </w:r>
          </w:p>
          <w:p w:rsid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"type": "weekly",</w:t>
            </w:r>
          </w:p>
          <w:p w:rsid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"time": "2209",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"week": "0001000"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"action": {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 "PLUG.POWER.ON"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"device": {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600" w:firstLine="10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"id": "WINIA-WN_PLUG-3000012"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300" w:firstLine="54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AA605B" w:rsidRPr="00AA605B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  ]</w:t>
            </w:r>
          </w:p>
          <w:p w:rsidR="00AA605B" w:rsidRPr="00863E57" w:rsidRDefault="00AA605B" w:rsidP="00AA605B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A605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AA605B" w:rsidRPr="00863E57" w:rsidRDefault="00AA605B" w:rsidP="002B42D4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</w:p>
    <w:p w:rsidR="00C959D1" w:rsidRPr="00C846EE" w:rsidRDefault="00900AF6" w:rsidP="00C959D1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r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  <w:bookmarkStart w:id="64" w:name="_Toc27759653"/>
      <w:r w:rsidR="00C959D1">
        <w:rPr>
          <w:rFonts w:ascii="굴림" w:eastAsia="굴림" w:hAnsi="굴림" w:cs="나눔고딕코딩" w:hint="eastAsia"/>
          <w:b/>
          <w:kern w:val="0"/>
          <w:szCs w:val="22"/>
        </w:rPr>
        <w:t>예약제어 설정 추가</w:t>
      </w:r>
      <w:bookmarkEnd w:id="64"/>
    </w:p>
    <w:p w:rsidR="00C959D1" w:rsidRPr="00FB0B08" w:rsidRDefault="00C959D1" w:rsidP="00C959D1">
      <w:pPr>
        <w:tabs>
          <w:tab w:val="clear" w:pos="709"/>
        </w:tabs>
        <w:wordWrap/>
        <w:autoSpaceDE/>
        <w:autoSpaceDN/>
        <w:ind w:leftChars="100" w:left="20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예약제어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설정을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추가한다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.</w:t>
      </w:r>
      <w:r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</w:p>
    <w:p w:rsidR="00C959D1" w:rsidRPr="00863E57" w:rsidRDefault="00C959D1" w:rsidP="00C959D1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4A2ACC">
        <w:rPr>
          <w:rFonts w:ascii="나눔고딕코딩" w:eastAsia="굴림" w:hAnsi="나눔고딕코딩" w:cs="나눔고딕코딩"/>
          <w:kern w:val="0"/>
          <w:sz w:val="18"/>
          <w:szCs w:val="18"/>
        </w:rPr>
        <w:t>4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굴림" w:hAnsi="나눔고딕코딩" w:cs="나눔고딕코딩"/>
          <w:kern w:val="0"/>
          <w:sz w:val="18"/>
          <w:szCs w:val="18"/>
        </w:rPr>
        <w:t>2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굴림" w:hAnsi="나눔고딕코딩" w:cs="나눔고딕코딩"/>
          <w:kern w:val="0"/>
          <w:sz w:val="18"/>
          <w:szCs w:val="18"/>
        </w:rPr>
        <w:t>2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예약제어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설정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추가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885"/>
        <w:gridCol w:w="911"/>
        <w:gridCol w:w="5520"/>
      </w:tblGrid>
      <w:tr w:rsidR="00C959D1" w:rsidRPr="00863E57" w:rsidTr="00C93521">
        <w:tc>
          <w:tcPr>
            <w:tcW w:w="2310" w:type="dxa"/>
            <w:shd w:val="clear" w:color="auto" w:fill="9CC2E5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C959D1" w:rsidRPr="00863E57" w:rsidTr="00C93521">
        <w:tc>
          <w:tcPr>
            <w:tcW w:w="2310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59D1" w:rsidRPr="009974BA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>
              <w:t xml:space="preserve"> </w:t>
            </w: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/api/1.0/event/schedule/add</w:t>
            </w:r>
          </w:p>
        </w:tc>
      </w:tr>
      <w:tr w:rsidR="00C959D1" w:rsidRPr="00863E57" w:rsidTr="00C93521">
        <w:tc>
          <w:tcPr>
            <w:tcW w:w="9626" w:type="dxa"/>
            <w:gridSpan w:val="4"/>
            <w:shd w:val="clear" w:color="auto" w:fill="9CC2E5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C959D1" w:rsidRPr="002647BF" w:rsidTr="00C93521">
        <w:tc>
          <w:tcPr>
            <w:tcW w:w="2310" w:type="dxa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C959D1" w:rsidRPr="002647BF" w:rsidTr="00C93521">
        <w:tc>
          <w:tcPr>
            <w:tcW w:w="2310" w:type="dxa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C959D1" w:rsidRPr="002647BF" w:rsidTr="00C93521">
        <w:tc>
          <w:tcPr>
            <w:tcW w:w="2310" w:type="dxa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C959D1" w:rsidRPr="002647BF" w:rsidTr="00C93521">
        <w:tc>
          <w:tcPr>
            <w:tcW w:w="2310" w:type="dxa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C959D1" w:rsidRPr="002647BF" w:rsidTr="00C93521">
        <w:tc>
          <w:tcPr>
            <w:tcW w:w="2310" w:type="dxa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C959D1" w:rsidRPr="00863E57" w:rsidTr="00C93521">
        <w:tc>
          <w:tcPr>
            <w:tcW w:w="2310" w:type="dxa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59D1" w:rsidRPr="002C3630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C959D1" w:rsidRPr="00863E57" w:rsidTr="00C93521">
        <w:tc>
          <w:tcPr>
            <w:tcW w:w="2310" w:type="dxa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C959D1" w:rsidRPr="00863E57" w:rsidTr="00C93521">
        <w:tc>
          <w:tcPr>
            <w:tcW w:w="9626" w:type="dxa"/>
            <w:gridSpan w:val="4"/>
            <w:shd w:val="clear" w:color="auto" w:fill="9CC2E5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4F5042" w:rsidRDefault="000A5612" w:rsidP="000A5612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863E57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863E57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0A5612" w:rsidRPr="00863E57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4F5042" w:rsidRDefault="000A5612" w:rsidP="000A5612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662B0D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662B0D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0A5612" w:rsidRPr="00863E57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715AB9" w:rsidRDefault="000A5612" w:rsidP="000A5612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662B0D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662B0D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0A5612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C959D1" w:rsidRPr="00863E57" w:rsidTr="00C93521">
        <w:tc>
          <w:tcPr>
            <w:tcW w:w="2310" w:type="dxa"/>
            <w:shd w:val="clear" w:color="auto" w:fill="auto"/>
          </w:tcPr>
          <w:p w:rsidR="00C959D1" w:rsidRPr="00863E57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scheudle.config.enable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C959D1" w:rsidRDefault="000A5612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예약설정 사용여부</w:t>
            </w:r>
          </w:p>
          <w:p w:rsidR="000A5612" w:rsidRDefault="000A5612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rue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사용</w:t>
            </w:r>
          </w:p>
          <w:p w:rsidR="000A5612" w:rsidRPr="000A5612" w:rsidRDefault="000A5612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false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미사용</w:t>
            </w:r>
          </w:p>
        </w:tc>
      </w:tr>
      <w:tr w:rsidR="00C959D1" w:rsidRPr="00863E57" w:rsidTr="00C93521">
        <w:tc>
          <w:tcPr>
            <w:tcW w:w="2310" w:type="dxa"/>
            <w:shd w:val="clear" w:color="auto" w:fill="auto"/>
          </w:tcPr>
          <w:p w:rsid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schedule.config.type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C959D1" w:rsidRPr="00437D0A" w:rsidRDefault="000A5612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A561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"once", "daily", "weekly"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863E57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schedule.config.date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437D0A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437D0A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520" w:type="dxa"/>
            <w:shd w:val="clear" w:color="auto" w:fill="auto"/>
          </w:tcPr>
          <w:p w:rsidR="000A5612" w:rsidRPr="00437D0A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일자</w:t>
            </w:r>
            <w:r w:rsidRPr="000A561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"yyyymmdd"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437D0A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schedule.config.week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437D0A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437D0A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520" w:type="dxa"/>
            <w:shd w:val="clear" w:color="auto" w:fill="auto"/>
          </w:tcPr>
          <w:p w:rsidR="000A5612" w:rsidRPr="00437D0A" w:rsidRDefault="000A5612" w:rsidP="000A5612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주간 설정 </w:t>
            </w:r>
            <w:r w:rsidRPr="000A5612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"1010000" : 월, 수 수행 시</w:t>
            </w:r>
          </w:p>
        </w:tc>
      </w:tr>
      <w:tr w:rsidR="00C959D1" w:rsidRPr="00863E57" w:rsidTr="00C93521">
        <w:tc>
          <w:tcPr>
            <w:tcW w:w="2310" w:type="dxa"/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schedule.config.time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C959D1" w:rsidRPr="00437D0A" w:rsidRDefault="000A5612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시간</w:t>
            </w:r>
            <w:r w:rsidRPr="000A561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"HHmm"</w:t>
            </w:r>
          </w:p>
        </w:tc>
      </w:tr>
      <w:tr w:rsidR="00C959D1" w:rsidRPr="00863E57" w:rsidTr="00C93521">
        <w:tc>
          <w:tcPr>
            <w:tcW w:w="2310" w:type="dxa"/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schedule.action.code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C959D1" w:rsidRPr="00437D0A" w:rsidRDefault="000A5612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제어 코드</w:t>
            </w:r>
          </w:p>
        </w:tc>
      </w:tr>
      <w:tr w:rsidR="00C959D1" w:rsidRPr="00863E57" w:rsidTr="00C93521">
        <w:tc>
          <w:tcPr>
            <w:tcW w:w="2310" w:type="dxa"/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schedule.device.id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C959D1" w:rsidRPr="00437D0A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C959D1" w:rsidRPr="00437D0A" w:rsidRDefault="000A5612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예약 디바이스 아이디</w:t>
            </w:r>
          </w:p>
        </w:tc>
      </w:tr>
      <w:tr w:rsidR="00C959D1" w:rsidRPr="00863E57" w:rsidTr="00C93521">
        <w:tc>
          <w:tcPr>
            <w:tcW w:w="9626" w:type="dxa"/>
            <w:gridSpan w:val="4"/>
            <w:shd w:val="clear" w:color="auto" w:fill="9CC2E5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C959D1" w:rsidRPr="00863E57" w:rsidTr="00C93521">
        <w:tc>
          <w:tcPr>
            <w:tcW w:w="9626" w:type="dxa"/>
            <w:gridSpan w:val="4"/>
            <w:shd w:val="clear" w:color="auto" w:fill="auto"/>
          </w:tcPr>
          <w:p w:rsidR="00C959D1" w:rsidRPr="00F151C0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/api/1.0/event/schedule/add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X-REFERER: F0000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X-TERMINAL-ID: TEST-TERMINAL-ID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"account":{ 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"login_id":"test29",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"auth_token":"2c6e0f6457a857428e067461baded3cc1576586925645",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"group_id":"21"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 ,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"schedule":{ 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"config":{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"enable":"true",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"type":"weekly",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"week":"0001100",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"time":"2108"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"action":{ 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"code":"PLUG.POWER.ON"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600" w:firstLine="10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"device":{ 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"id":"WINIA-WN_PLUG-3000012"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C959D1" w:rsidRPr="00C959D1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C959D1" w:rsidRPr="00863E57" w:rsidRDefault="00C959D1" w:rsidP="00C959D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C959D1" w:rsidRPr="00863E57" w:rsidRDefault="00C959D1" w:rsidP="00C959D1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C959D1" w:rsidRPr="00863E57" w:rsidRDefault="00C959D1" w:rsidP="00C959D1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2.</w:t>
      </w:r>
      <w:r w:rsidR="004A2ACC">
        <w:rPr>
          <w:rFonts w:ascii="나눔고딕코딩" w:eastAsia="나눔고딕코딩" w:hAnsi="나눔고딕코딩" w:cs="나눔고딕코딩"/>
          <w:kern w:val="0"/>
          <w:sz w:val="18"/>
          <w:szCs w:val="18"/>
        </w:rPr>
        <w:t>4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나눔고딕코딩" w:hAnsi="나눔고딕코딩" w:cs="나눔고딕코딩"/>
          <w:kern w:val="0"/>
          <w:sz w:val="18"/>
          <w:szCs w:val="18"/>
        </w:rPr>
        <w:t>2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 w:rsidR="000A5612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예약제어</w:t>
      </w:r>
      <w:r w:rsidR="00AA605B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 설정 </w:t>
      </w:r>
      <w:r w:rsidR="001650CB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추가</w:t>
      </w:r>
      <w:r w:rsidR="000A5612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907"/>
        <w:gridCol w:w="959"/>
        <w:gridCol w:w="5505"/>
      </w:tblGrid>
      <w:tr w:rsidR="00C959D1" w:rsidRPr="00863E57" w:rsidTr="00C93521">
        <w:tc>
          <w:tcPr>
            <w:tcW w:w="2263" w:type="dxa"/>
            <w:shd w:val="clear" w:color="auto" w:fill="9CC2E5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371" w:type="dxa"/>
            <w:gridSpan w:val="3"/>
            <w:shd w:val="clear" w:color="auto" w:fill="9CC2E5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C959D1" w:rsidRPr="00863E57" w:rsidTr="00C93521">
        <w:tc>
          <w:tcPr>
            <w:tcW w:w="9634" w:type="dxa"/>
            <w:gridSpan w:val="4"/>
            <w:shd w:val="clear" w:color="auto" w:fill="9CC2E5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59D1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C959D1" w:rsidRPr="00863E57" w:rsidTr="00C93521">
        <w:tc>
          <w:tcPr>
            <w:tcW w:w="9634" w:type="dxa"/>
            <w:gridSpan w:val="4"/>
            <w:shd w:val="clear" w:color="auto" w:fill="9CC2E5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C959D1" w:rsidRPr="00863E57" w:rsidTr="00C93521">
        <w:tc>
          <w:tcPr>
            <w:tcW w:w="2263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C959D1" w:rsidRPr="00863E57" w:rsidTr="00C93521">
        <w:tc>
          <w:tcPr>
            <w:tcW w:w="9634" w:type="dxa"/>
            <w:gridSpan w:val="4"/>
            <w:shd w:val="clear" w:color="auto" w:fill="9CC2E5"/>
          </w:tcPr>
          <w:p w:rsidR="00C959D1" w:rsidRPr="00863E57" w:rsidRDefault="00C959D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C959D1" w:rsidRPr="00863E57" w:rsidTr="00C93521">
        <w:tc>
          <w:tcPr>
            <w:tcW w:w="9634" w:type="dxa"/>
            <w:gridSpan w:val="4"/>
            <w:shd w:val="clear" w:color="auto" w:fill="auto"/>
          </w:tcPr>
          <w:p w:rsidR="00C959D1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C959D1" w:rsidRPr="00DD47FF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C959D1" w:rsidRPr="00DD47FF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C959D1" w:rsidRPr="00DD47FF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C959D1" w:rsidRPr="00E45633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C959D1" w:rsidRPr="00DD47FF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C959D1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C959D1" w:rsidRPr="000379EB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C959D1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C959D1" w:rsidRPr="000379EB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C959D1" w:rsidRPr="000379EB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C959D1" w:rsidRPr="000379EB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C959D1" w:rsidRPr="00245BA4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  <w:p w:rsidR="00C959D1" w:rsidRPr="00863E57" w:rsidRDefault="00C959D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</w:tbl>
    <w:p w:rsidR="000A5612" w:rsidRDefault="000A5612" w:rsidP="000A5612"/>
    <w:p w:rsidR="000A5612" w:rsidRDefault="000A5612" w:rsidP="00AA605B">
      <w:pPr>
        <w:ind w:left="0"/>
      </w:pPr>
    </w:p>
    <w:p w:rsidR="004A2ACC" w:rsidRDefault="004A2ACC" w:rsidP="00AA605B">
      <w:pPr>
        <w:ind w:left="0"/>
      </w:pPr>
    </w:p>
    <w:p w:rsidR="004A2ACC" w:rsidRDefault="004A2ACC" w:rsidP="00AA605B">
      <w:pPr>
        <w:ind w:left="0"/>
      </w:pPr>
    </w:p>
    <w:p w:rsidR="004A2ACC" w:rsidRDefault="004A2ACC" w:rsidP="00AA605B">
      <w:pPr>
        <w:ind w:left="0"/>
      </w:pPr>
    </w:p>
    <w:p w:rsidR="004A2ACC" w:rsidRDefault="004A2ACC" w:rsidP="00AA605B">
      <w:pPr>
        <w:ind w:left="0"/>
      </w:pPr>
    </w:p>
    <w:p w:rsidR="004A2ACC" w:rsidRPr="000A5612" w:rsidRDefault="004A2ACC" w:rsidP="00AA605B">
      <w:pPr>
        <w:ind w:left="0"/>
      </w:pPr>
    </w:p>
    <w:p w:rsidR="000A5612" w:rsidRPr="00C846EE" w:rsidRDefault="000A5612" w:rsidP="000A5612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65" w:name="_Toc27759654"/>
      <w:r>
        <w:rPr>
          <w:rFonts w:ascii="굴림" w:eastAsia="굴림" w:hAnsi="굴림" w:cs="나눔고딕코딩" w:hint="eastAsia"/>
          <w:b/>
          <w:kern w:val="0"/>
          <w:szCs w:val="22"/>
        </w:rPr>
        <w:t>예약제어 설정 편집</w:t>
      </w:r>
      <w:bookmarkEnd w:id="65"/>
    </w:p>
    <w:p w:rsidR="000A5612" w:rsidRPr="00FB0B08" w:rsidRDefault="000A5612" w:rsidP="000A5612">
      <w:pPr>
        <w:tabs>
          <w:tab w:val="clear" w:pos="709"/>
        </w:tabs>
        <w:wordWrap/>
        <w:autoSpaceDE/>
        <w:autoSpaceDN/>
        <w:ind w:leftChars="100" w:left="20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예약제어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설정을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편집한다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.</w:t>
      </w:r>
      <w:r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</w:p>
    <w:p w:rsidR="000A5612" w:rsidRPr="00863E57" w:rsidRDefault="000A5612" w:rsidP="000A5612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4A2ACC">
        <w:rPr>
          <w:rFonts w:ascii="나눔고딕코딩" w:eastAsia="굴림" w:hAnsi="나눔고딕코딩" w:cs="나눔고딕코딩"/>
          <w:kern w:val="0"/>
          <w:sz w:val="18"/>
          <w:szCs w:val="18"/>
        </w:rPr>
        <w:t>4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굴림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예약제어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설정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편집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885"/>
        <w:gridCol w:w="911"/>
        <w:gridCol w:w="5520"/>
      </w:tblGrid>
      <w:tr w:rsidR="000A5612" w:rsidRPr="00863E57" w:rsidTr="00C93521">
        <w:tc>
          <w:tcPr>
            <w:tcW w:w="2310" w:type="dxa"/>
            <w:shd w:val="clear" w:color="auto" w:fill="9CC2E5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A5612" w:rsidRPr="009974B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>
              <w:t xml:space="preserve"> </w:t>
            </w:r>
            <w:r w:rsidRPr="000A561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/api/1.0/event/schedule/update</w:t>
            </w:r>
          </w:p>
        </w:tc>
      </w:tr>
      <w:tr w:rsidR="000A5612" w:rsidRPr="00863E57" w:rsidTr="00C93521">
        <w:tc>
          <w:tcPr>
            <w:tcW w:w="9626" w:type="dxa"/>
            <w:gridSpan w:val="4"/>
            <w:shd w:val="clear" w:color="auto" w:fill="9CC2E5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0A5612" w:rsidRPr="002647BF" w:rsidTr="00C93521">
        <w:tc>
          <w:tcPr>
            <w:tcW w:w="2310" w:type="dxa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0A5612" w:rsidRPr="002647BF" w:rsidTr="00C93521">
        <w:tc>
          <w:tcPr>
            <w:tcW w:w="2310" w:type="dxa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0A5612" w:rsidRPr="002647BF" w:rsidTr="00C93521">
        <w:tc>
          <w:tcPr>
            <w:tcW w:w="2310" w:type="dxa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0A5612" w:rsidRPr="002647BF" w:rsidTr="00C93521">
        <w:tc>
          <w:tcPr>
            <w:tcW w:w="2310" w:type="dxa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0A5612" w:rsidRPr="002647BF" w:rsidTr="00C93521">
        <w:tc>
          <w:tcPr>
            <w:tcW w:w="2310" w:type="dxa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A5612" w:rsidRPr="002C3630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0A5612" w:rsidRPr="00863E57" w:rsidTr="00C93521">
        <w:tc>
          <w:tcPr>
            <w:tcW w:w="9626" w:type="dxa"/>
            <w:gridSpan w:val="4"/>
            <w:shd w:val="clear" w:color="auto" w:fill="9CC2E5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4F5042" w:rsidRDefault="000A5612" w:rsidP="00C93521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4F5042" w:rsidRDefault="000A5612" w:rsidP="00C93521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662B0D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662B0D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715AB9" w:rsidRDefault="000A5612" w:rsidP="00C93521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662B0D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662B0D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1650CB" w:rsidRPr="00863E57" w:rsidTr="00C93521">
        <w:tc>
          <w:tcPr>
            <w:tcW w:w="2310" w:type="dxa"/>
            <w:shd w:val="clear" w:color="auto" w:fill="auto"/>
          </w:tcPr>
          <w:p w:rsidR="001650CB" w:rsidRDefault="001650C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scheudle.id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1650CB" w:rsidRPr="0022581D" w:rsidRDefault="001650C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1650CB" w:rsidRPr="00437D0A" w:rsidRDefault="001650C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1650CB" w:rsidRDefault="001650CB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예약</w:t>
            </w:r>
            <w:r w:rsidR="00AA605B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설정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 아이디(인덱스 값)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scheudle.config.enable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예약설정 사용여부</w:t>
            </w:r>
          </w:p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rue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사용</w:t>
            </w:r>
          </w:p>
          <w:p w:rsidR="000A5612" w:rsidRP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false –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미사용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schedule.config.type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A561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"once", "daily", "weekly"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schedule.config.date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520" w:type="dxa"/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일자</w:t>
            </w:r>
            <w:r w:rsidRPr="000A561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"yyyymmdd"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schedule.config.week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Optional</w:t>
            </w:r>
          </w:p>
        </w:tc>
        <w:tc>
          <w:tcPr>
            <w:tcW w:w="5520" w:type="dxa"/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주간 설정 </w:t>
            </w:r>
            <w:r w:rsidRPr="000A5612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"1010000" : 월, 수 수행 시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schedule.config.time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시간</w:t>
            </w:r>
            <w:r w:rsidRPr="000A561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"HHmm"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schedule.action.code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제어 코드</w:t>
            </w:r>
          </w:p>
        </w:tc>
      </w:tr>
      <w:tr w:rsidR="000A5612" w:rsidRPr="00863E57" w:rsidTr="00C93521">
        <w:tc>
          <w:tcPr>
            <w:tcW w:w="2310" w:type="dxa"/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schedule.device.id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22581D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0A5612" w:rsidRPr="00437D0A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예약 디바이스 아이디</w:t>
            </w:r>
          </w:p>
        </w:tc>
      </w:tr>
      <w:tr w:rsidR="000A5612" w:rsidRPr="00863E57" w:rsidTr="00C93521">
        <w:tc>
          <w:tcPr>
            <w:tcW w:w="9626" w:type="dxa"/>
            <w:gridSpan w:val="4"/>
            <w:shd w:val="clear" w:color="auto" w:fill="9CC2E5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0A5612" w:rsidRPr="00863E57" w:rsidTr="00C93521">
        <w:tc>
          <w:tcPr>
            <w:tcW w:w="9626" w:type="dxa"/>
            <w:gridSpan w:val="4"/>
            <w:shd w:val="clear" w:color="auto" w:fill="auto"/>
          </w:tcPr>
          <w:p w:rsidR="000A5612" w:rsidRPr="00F151C0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0A5612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/api/1.0/event/schedule/update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X-REFERER: F0000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X-TERMINAL-ID: TEST-TERMINAL-ID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"account":{ 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"login_id":"test29",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"auth_token":"2c6e0f6457a857428e067461baded3cc1576586925645",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"group_id":"21"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 ,</w:t>
            </w:r>
          </w:p>
          <w:p w:rsidR="000A5612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"schedule":{</w:t>
            </w:r>
          </w:p>
          <w:p w:rsidR="001650CB" w:rsidRPr="00C959D1" w:rsidRDefault="001650CB" w:rsidP="001650CB">
            <w:pPr>
              <w:tabs>
                <w:tab w:val="clear" w:pos="709"/>
              </w:tabs>
              <w:wordWrap/>
              <w:autoSpaceDE/>
              <w:autoSpaceDN/>
              <w:ind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"id</w:t>
            </w: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</w:t>
            </w: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87</w:t>
            </w: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,</w:t>
            </w:r>
          </w:p>
          <w:p w:rsidR="000A5612" w:rsidRPr="00C959D1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"config":{</w:t>
            </w:r>
          </w:p>
          <w:p w:rsidR="000A5612" w:rsidRPr="00C959D1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900" w:firstLine="16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"enable":"true",</w:t>
            </w:r>
          </w:p>
          <w:p w:rsidR="000A5612" w:rsidRPr="00C959D1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900" w:firstLine="16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"type":"weekly",</w:t>
            </w:r>
          </w:p>
          <w:p w:rsidR="000A5612" w:rsidRPr="00C959D1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900" w:firstLine="16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"week":"0001100",</w:t>
            </w:r>
          </w:p>
          <w:p w:rsidR="000A5612" w:rsidRPr="00C959D1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900" w:firstLine="16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"time":"2108"</w:t>
            </w:r>
          </w:p>
          <w:p w:rsidR="000A5612" w:rsidRPr="00C959D1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900" w:firstLine="16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0A5612" w:rsidRPr="00C959D1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"action":{ </w:t>
            </w:r>
          </w:p>
          <w:p w:rsidR="000A5612" w:rsidRPr="00C959D1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900" w:firstLine="16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"code":"PLUG.POWER.ON"</w:t>
            </w:r>
          </w:p>
          <w:p w:rsidR="000A5612" w:rsidRPr="00C959D1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900" w:firstLine="16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0A5612" w:rsidRPr="00C959D1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"device":{ </w:t>
            </w:r>
          </w:p>
          <w:p w:rsidR="000A5612" w:rsidRPr="00C959D1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900" w:firstLine="16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"id":"</w:t>
            </w:r>
            <w:r w:rsidR="004A2ACC"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</w:t>
            </w: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</w:t>
            </w:r>
            <w:r w:rsidR="004A2AC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TEST</w:t>
            </w: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_PLUG-3000012"</w:t>
            </w:r>
          </w:p>
          <w:p w:rsidR="000A5612" w:rsidRPr="00C959D1" w:rsidRDefault="000A5612" w:rsidP="001650CB">
            <w:pPr>
              <w:tabs>
                <w:tab w:val="clear" w:pos="709"/>
              </w:tabs>
              <w:wordWrap/>
              <w:autoSpaceDE/>
              <w:autoSpaceDN/>
              <w:ind w:left="0" w:firstLineChars="900" w:firstLine="16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  <w:r w:rsidR="001650C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</w:p>
          <w:p w:rsidR="000A5612" w:rsidRPr="00C959D1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0A5612" w:rsidRPr="00863E57" w:rsidRDefault="000A5612" w:rsidP="000A5612">
      <w:pPr>
        <w:tabs>
          <w:tab w:val="clear" w:pos="709"/>
        </w:tabs>
        <w:wordWrap/>
        <w:autoSpaceDE/>
        <w:autoSpaceDN/>
        <w:ind w:left="0"/>
        <w:rPr>
          <w:rFonts w:ascii="나눔고딕코딩" w:eastAsia="나눔고딕코딩" w:hAnsi="나눔고딕코딩" w:cs="나눔고딕코딩"/>
          <w:kern w:val="0"/>
          <w:szCs w:val="22"/>
        </w:rPr>
      </w:pPr>
    </w:p>
    <w:p w:rsidR="000A5612" w:rsidRPr="00863E57" w:rsidRDefault="000A5612" w:rsidP="000A5612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2.</w:t>
      </w:r>
      <w:r w:rsidR="004A2ACC">
        <w:rPr>
          <w:rFonts w:ascii="나눔고딕코딩" w:eastAsia="나눔고딕코딩" w:hAnsi="나눔고딕코딩" w:cs="나눔고딕코딩"/>
          <w:kern w:val="0"/>
          <w:sz w:val="18"/>
          <w:szCs w:val="18"/>
        </w:rPr>
        <w:t>4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나눔고딕코딩" w:hAnsi="나눔고딕코딩" w:cs="나눔고딕코딩"/>
          <w:kern w:val="0"/>
          <w:sz w:val="18"/>
          <w:szCs w:val="18"/>
        </w:rPr>
        <w:t>3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예약제어 설정 편집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907"/>
        <w:gridCol w:w="959"/>
        <w:gridCol w:w="5505"/>
      </w:tblGrid>
      <w:tr w:rsidR="000A5612" w:rsidRPr="00863E57" w:rsidTr="00C93521">
        <w:tc>
          <w:tcPr>
            <w:tcW w:w="2263" w:type="dxa"/>
            <w:shd w:val="clear" w:color="auto" w:fill="9CC2E5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371" w:type="dxa"/>
            <w:gridSpan w:val="3"/>
            <w:shd w:val="clear" w:color="auto" w:fill="9CC2E5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0A5612" w:rsidRPr="00863E57" w:rsidTr="00C93521">
        <w:tc>
          <w:tcPr>
            <w:tcW w:w="9634" w:type="dxa"/>
            <w:gridSpan w:val="4"/>
            <w:shd w:val="clear" w:color="auto" w:fill="9CC2E5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612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0A5612" w:rsidRPr="00863E57" w:rsidTr="00C93521">
        <w:tc>
          <w:tcPr>
            <w:tcW w:w="9634" w:type="dxa"/>
            <w:gridSpan w:val="4"/>
            <w:shd w:val="clear" w:color="auto" w:fill="9CC2E5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0A5612" w:rsidRPr="00863E57" w:rsidTr="00C93521">
        <w:tc>
          <w:tcPr>
            <w:tcW w:w="2263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0A5612" w:rsidRPr="00863E57" w:rsidTr="00C93521">
        <w:tc>
          <w:tcPr>
            <w:tcW w:w="9634" w:type="dxa"/>
            <w:gridSpan w:val="4"/>
            <w:shd w:val="clear" w:color="auto" w:fill="9CC2E5"/>
          </w:tcPr>
          <w:p w:rsidR="000A5612" w:rsidRPr="00863E57" w:rsidRDefault="000A5612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0A5612" w:rsidRPr="00863E57" w:rsidTr="00C93521">
        <w:tc>
          <w:tcPr>
            <w:tcW w:w="9634" w:type="dxa"/>
            <w:gridSpan w:val="4"/>
            <w:shd w:val="clear" w:color="auto" w:fill="auto"/>
          </w:tcPr>
          <w:p w:rsidR="000A5612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0A5612" w:rsidRPr="00DD47FF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0A5612" w:rsidRPr="00DD47FF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0A5612" w:rsidRPr="00DD47FF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0A5612" w:rsidRPr="00E45633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0A5612" w:rsidRPr="00DD47FF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0A5612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0A5612" w:rsidRPr="000379EB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0A5612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0A5612" w:rsidRPr="000379EB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0A5612" w:rsidRPr="000379EB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0A5612" w:rsidRPr="000379EB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0A5612" w:rsidRPr="00245BA4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  <w:p w:rsidR="000A5612" w:rsidRPr="00863E57" w:rsidRDefault="000A5612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</w:tbl>
    <w:p w:rsidR="000A5612" w:rsidRDefault="000A5612" w:rsidP="001650CB">
      <w:pPr>
        <w:ind w:left="0"/>
      </w:pPr>
    </w:p>
    <w:p w:rsidR="00C93521" w:rsidRPr="00C846EE" w:rsidRDefault="00C93521" w:rsidP="00C93521">
      <w:pPr>
        <w:keepNext/>
        <w:numPr>
          <w:ilvl w:val="3"/>
          <w:numId w:val="8"/>
        </w:numPr>
        <w:tabs>
          <w:tab w:val="clear" w:pos="709"/>
        </w:tabs>
        <w:wordWrap/>
        <w:autoSpaceDE/>
        <w:autoSpaceDN/>
        <w:spacing w:before="360" w:after="180"/>
        <w:outlineLvl w:val="2"/>
        <w:rPr>
          <w:rFonts w:ascii="굴림" w:eastAsia="굴림" w:hAnsi="굴림" w:cs="나눔고딕코딩"/>
          <w:b/>
          <w:kern w:val="0"/>
          <w:szCs w:val="22"/>
        </w:rPr>
      </w:pPr>
      <w:bookmarkStart w:id="66" w:name="_Toc27759655"/>
      <w:r>
        <w:rPr>
          <w:rFonts w:ascii="굴림" w:eastAsia="굴림" w:hAnsi="굴림" w:cs="나눔고딕코딩" w:hint="eastAsia"/>
          <w:b/>
          <w:kern w:val="0"/>
          <w:szCs w:val="22"/>
        </w:rPr>
        <w:t>예약제어 설정 삭제</w:t>
      </w:r>
      <w:bookmarkEnd w:id="66"/>
    </w:p>
    <w:p w:rsidR="00C93521" w:rsidRPr="00FB0B08" w:rsidRDefault="00C93521" w:rsidP="00C93521">
      <w:pPr>
        <w:tabs>
          <w:tab w:val="clear" w:pos="709"/>
        </w:tabs>
        <w:wordWrap/>
        <w:autoSpaceDE/>
        <w:autoSpaceDN/>
        <w:ind w:leftChars="100" w:left="200"/>
        <w:rPr>
          <w:rFonts w:ascii="나눔고딕코딩" w:eastAsia="굴림" w:hAnsi="나눔고딕코딩" w:cs="나눔고딕코딩" w:hint="eastAsia"/>
          <w:kern w:val="0"/>
          <w:szCs w:val="20"/>
        </w:rPr>
      </w:pPr>
      <w:r>
        <w:rPr>
          <w:rFonts w:ascii="나눔고딕코딩" w:eastAsia="굴림" w:hAnsi="나눔고딕코딩" w:cs="나눔고딕코딩" w:hint="eastAsia"/>
          <w:kern w:val="0"/>
          <w:szCs w:val="20"/>
        </w:rPr>
        <w:t>예약제어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설정을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삭제한다</w:t>
      </w:r>
      <w:r>
        <w:rPr>
          <w:rFonts w:ascii="나눔고딕코딩" w:eastAsia="굴림" w:hAnsi="나눔고딕코딩" w:cs="나눔고딕코딩" w:hint="eastAsia"/>
          <w:kern w:val="0"/>
          <w:szCs w:val="20"/>
        </w:rPr>
        <w:t>.</w:t>
      </w:r>
      <w:r>
        <w:rPr>
          <w:rFonts w:ascii="나눔고딕코딩" w:eastAsia="굴림" w:hAnsi="나눔고딕코딩" w:cs="나눔고딕코딩"/>
          <w:kern w:val="0"/>
          <w:szCs w:val="20"/>
        </w:rPr>
        <w:t xml:space="preserve"> </w:t>
      </w:r>
    </w:p>
    <w:p w:rsidR="00C93521" w:rsidRPr="00863E57" w:rsidRDefault="00C93521" w:rsidP="00C93521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굴림" w:hAnsi="나눔고딕코딩" w:cs="나눔고딕코딩" w:hint="eastAsia"/>
          <w:kern w:val="0"/>
          <w:sz w:val="18"/>
          <w:szCs w:val="18"/>
        </w:rPr>
      </w:pP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표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3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.2.</w:t>
      </w:r>
      <w:r w:rsidR="004A2ACC">
        <w:rPr>
          <w:rFonts w:ascii="나눔고딕코딩" w:eastAsia="굴림" w:hAnsi="나눔고딕코딩" w:cs="나눔고딕코딩"/>
          <w:kern w:val="0"/>
          <w:sz w:val="18"/>
          <w:szCs w:val="18"/>
        </w:rPr>
        <w:t>4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굴림" w:hAnsi="나눔고딕코딩" w:cs="나눔고딕코딩"/>
          <w:kern w:val="0"/>
          <w:sz w:val="18"/>
          <w:szCs w:val="18"/>
        </w:rPr>
        <w:t>4</w:t>
      </w:r>
      <w:r>
        <w:rPr>
          <w:rFonts w:ascii="나눔고딕코딩" w:eastAsia="굴림" w:hAnsi="나눔고딕코딩" w:cs="나눔고딕코딩"/>
          <w:kern w:val="0"/>
          <w:sz w:val="18"/>
          <w:szCs w:val="18"/>
        </w:rPr>
        <w:t>.1</w:t>
      </w:r>
      <w:r w:rsidRPr="00863E57">
        <w:rPr>
          <w:rFonts w:ascii="나눔고딕코딩" w:eastAsia="굴림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예약제어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설정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삭제</w:t>
      </w:r>
      <w:r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굴림" w:hAnsi="나눔고딕코딩" w:cs="나눔고딕코딩" w:hint="eastAsia"/>
          <w:kern w:val="0"/>
          <w:sz w:val="18"/>
          <w:szCs w:val="18"/>
        </w:rPr>
        <w:t>요청</w:t>
      </w: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885"/>
        <w:gridCol w:w="911"/>
        <w:gridCol w:w="5520"/>
      </w:tblGrid>
      <w:tr w:rsidR="00C93521" w:rsidRPr="00863E57" w:rsidTr="00C93521">
        <w:tc>
          <w:tcPr>
            <w:tcW w:w="2310" w:type="dxa"/>
            <w:shd w:val="clear" w:color="auto" w:fill="9CC2E5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Method</w:t>
            </w:r>
          </w:p>
        </w:tc>
        <w:tc>
          <w:tcPr>
            <w:tcW w:w="7316" w:type="dxa"/>
            <w:gridSpan w:val="3"/>
            <w:shd w:val="clear" w:color="auto" w:fill="9CC2E5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Request URI</w:t>
            </w:r>
          </w:p>
        </w:tc>
      </w:tr>
      <w:tr w:rsidR="00C93521" w:rsidRPr="00863E57" w:rsidTr="00C93521">
        <w:tc>
          <w:tcPr>
            <w:tcW w:w="2310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POST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3521" w:rsidRPr="009974BA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38758C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https://[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도메인]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:[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포트번호]</w:t>
            </w:r>
            <w:r>
              <w:t xml:space="preserve"> </w:t>
            </w:r>
            <w:r w:rsidRPr="00C935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/api/1.0/event/schedule/delete</w:t>
            </w:r>
          </w:p>
        </w:tc>
      </w:tr>
      <w:tr w:rsidR="00C93521" w:rsidRPr="00863E57" w:rsidTr="00C93521">
        <w:tc>
          <w:tcPr>
            <w:tcW w:w="9626" w:type="dxa"/>
            <w:gridSpan w:val="4"/>
            <w:shd w:val="clear" w:color="auto" w:fill="9CC2E5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C93521" w:rsidRPr="002647BF" w:rsidTr="00C93521">
        <w:tc>
          <w:tcPr>
            <w:tcW w:w="2310" w:type="dxa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SERVICE-ID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서비스 식별자</w:t>
            </w:r>
          </w:p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damda: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공동앱</w:t>
            </w:r>
          </w:p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나눔고딕코딩" w:hint="eastAsia"/>
                <w:kern w:val="0"/>
                <w:sz w:val="18"/>
                <w:szCs w:val="18"/>
              </w:rPr>
              <w:t>※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제조사앱별 서비스 식별자는 별도 정의</w:t>
            </w:r>
          </w:p>
        </w:tc>
      </w:tr>
      <w:tr w:rsidR="00C93521" w:rsidRPr="002647BF" w:rsidTr="00C93521">
        <w:tc>
          <w:tcPr>
            <w:tcW w:w="2310" w:type="dxa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X-APP-TYPE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앱 타입</w:t>
            </w:r>
          </w:p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-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ios</w:t>
            </w:r>
          </w:p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- android</w:t>
            </w:r>
          </w:p>
        </w:tc>
      </w:tr>
      <w:tr w:rsidR="00C93521" w:rsidRPr="002647BF" w:rsidTr="00C93521">
        <w:tc>
          <w:tcPr>
            <w:tcW w:w="2310" w:type="dxa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X-TERMINAL-ID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폰 식별자</w:t>
            </w:r>
          </w:p>
        </w:tc>
      </w:tr>
      <w:tr w:rsidR="00C93521" w:rsidRPr="002647BF" w:rsidTr="00C93521">
        <w:tc>
          <w:tcPr>
            <w:tcW w:w="2310" w:type="dxa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X-API-VERSION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API 버전</w:t>
            </w:r>
          </w:p>
        </w:tc>
      </w:tr>
      <w:tr w:rsidR="00C93521" w:rsidRPr="002647BF" w:rsidTr="00C93521">
        <w:tc>
          <w:tcPr>
            <w:tcW w:w="2310" w:type="dxa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X-REFERER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호출 기능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호출기능코드 참조)</w:t>
            </w:r>
          </w:p>
        </w:tc>
      </w:tr>
      <w:tr w:rsidR="00C93521" w:rsidRPr="00863E57" w:rsidTr="00C93521">
        <w:tc>
          <w:tcPr>
            <w:tcW w:w="2310" w:type="dxa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3521" w:rsidRPr="002C3630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application/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json</w:t>
            </w:r>
          </w:p>
        </w:tc>
      </w:tr>
      <w:tr w:rsidR="00C93521" w:rsidRPr="00863E57" w:rsidTr="00C93521">
        <w:tc>
          <w:tcPr>
            <w:tcW w:w="2310" w:type="dxa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16" w:type="dxa"/>
            <w:gridSpan w:val="3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C93521" w:rsidRPr="00863E57" w:rsidTr="00C93521">
        <w:tc>
          <w:tcPr>
            <w:tcW w:w="9626" w:type="dxa"/>
            <w:gridSpan w:val="4"/>
            <w:shd w:val="clear" w:color="auto" w:fill="9CC2E5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C93521" w:rsidRPr="00863E57" w:rsidTr="00C93521">
        <w:tc>
          <w:tcPr>
            <w:tcW w:w="2310" w:type="dxa"/>
            <w:shd w:val="clear" w:color="auto" w:fill="auto"/>
          </w:tcPr>
          <w:p w:rsidR="00C93521" w:rsidRPr="004F5042" w:rsidRDefault="00C93521" w:rsidP="00C93521">
            <w:pPr>
              <w:widowControl/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kern w:val="0"/>
                <w:sz w:val="18"/>
                <w:szCs w:val="18"/>
              </w:rPr>
            </w:pPr>
            <w:r w:rsidRPr="004F5042"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account.login_id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로그인 계정</w:t>
            </w:r>
          </w:p>
        </w:tc>
      </w:tr>
      <w:tr w:rsidR="00C93521" w:rsidRPr="00863E57" w:rsidTr="00C93521">
        <w:tc>
          <w:tcPr>
            <w:tcW w:w="2310" w:type="dxa"/>
            <w:shd w:val="clear" w:color="auto" w:fill="auto"/>
          </w:tcPr>
          <w:p w:rsidR="00C93521" w:rsidRPr="004F5042" w:rsidRDefault="00C93521" w:rsidP="00C93521">
            <w:pPr>
              <w:ind w:left="0"/>
              <w:jc w:val="left"/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</w:pPr>
            <w:r>
              <w:rPr>
                <w:rFonts w:ascii="나눔고딕코딩" w:eastAsia="맑은 고딕" w:hAnsi="나눔고딕코딩" w:cs="Arial"/>
                <w:color w:val="000000"/>
                <w:sz w:val="18"/>
                <w:szCs w:val="18"/>
              </w:rPr>
              <w:t>account.</w:t>
            </w:r>
            <w:r>
              <w:rPr>
                <w:rFonts w:ascii="나눔고딕코딩" w:eastAsia="맑은 고딕" w:hAnsi="나눔고딕코딩" w:cs="Arial" w:hint="eastAsia"/>
                <w:color w:val="000000"/>
                <w:sz w:val="18"/>
                <w:szCs w:val="18"/>
              </w:rPr>
              <w:t>auth_token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C93521" w:rsidRPr="00662B0D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C93521" w:rsidRPr="00662B0D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인증 토큰</w:t>
            </w:r>
          </w:p>
        </w:tc>
      </w:tr>
      <w:tr w:rsidR="00C93521" w:rsidRPr="00863E57" w:rsidTr="00C93521">
        <w:tc>
          <w:tcPr>
            <w:tcW w:w="2310" w:type="dxa"/>
            <w:shd w:val="clear" w:color="auto" w:fill="auto"/>
          </w:tcPr>
          <w:p w:rsidR="00C93521" w:rsidRPr="00715AB9" w:rsidRDefault="00C93521" w:rsidP="00C93521">
            <w:pPr>
              <w:ind w:left="0"/>
              <w:jc w:val="left"/>
              <w:rPr>
                <w:rFonts w:ascii="나눔고딕코딩" w:hAnsi="나눔고딕코딩" w:hint="eastAsia"/>
                <w:sz w:val="18"/>
                <w:szCs w:val="18"/>
              </w:rPr>
            </w:pPr>
            <w:r>
              <w:rPr>
                <w:rFonts w:ascii="나눔고딕코딩" w:hAnsi="나눔고딕코딩"/>
                <w:sz w:val="18"/>
                <w:szCs w:val="18"/>
              </w:rPr>
              <w:t>account.</w:t>
            </w:r>
            <w:r w:rsidRPr="00715AB9">
              <w:rPr>
                <w:rFonts w:ascii="나눔고딕코딩" w:hAnsi="나눔고딕코딩"/>
                <w:sz w:val="18"/>
                <w:szCs w:val="18"/>
              </w:rPr>
              <w:t>.group_id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C93521" w:rsidRPr="00662B0D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C93521" w:rsidRPr="00662B0D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계정 그룹아이디</w:t>
            </w:r>
          </w:p>
        </w:tc>
      </w:tr>
      <w:tr w:rsidR="00C93521" w:rsidRPr="00863E57" w:rsidTr="00C93521">
        <w:tc>
          <w:tcPr>
            <w:tcW w:w="2310" w:type="dxa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scheudle.id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</w:tcPr>
          <w:p w:rsidR="00C93521" w:rsidRPr="0022581D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A64075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String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auto"/>
          </w:tcPr>
          <w:p w:rsidR="00C93521" w:rsidRPr="00437D0A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20" w:type="dxa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예약설정 아이디(인덱스 값)</w:t>
            </w:r>
          </w:p>
        </w:tc>
      </w:tr>
      <w:tr w:rsidR="00C93521" w:rsidRPr="00863E57" w:rsidTr="00C93521">
        <w:tc>
          <w:tcPr>
            <w:tcW w:w="9626" w:type="dxa"/>
            <w:gridSpan w:val="4"/>
            <w:shd w:val="clear" w:color="auto" w:fill="9CC2E5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C93521" w:rsidRPr="00863E57" w:rsidTr="00C93521">
        <w:tc>
          <w:tcPr>
            <w:tcW w:w="9626" w:type="dxa"/>
            <w:gridSpan w:val="4"/>
            <w:shd w:val="clear" w:color="auto" w:fill="auto"/>
          </w:tcPr>
          <w:p w:rsidR="00C93521" w:rsidRPr="00F151C0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POST </w:t>
            </w:r>
            <w:r w:rsidRPr="00C935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/api/1.0/event/schedule/delete</w:t>
            </w:r>
            <w:r w:rsidRPr="00F151C0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</w:t>
            </w:r>
          </w:p>
          <w:p w:rsidR="00C93521" w:rsidRPr="00C959D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X-SERVICE-ID: damda</w:t>
            </w:r>
          </w:p>
          <w:p w:rsidR="00C93521" w:rsidRPr="00C959D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X-REFERER: F0000</w:t>
            </w:r>
          </w:p>
          <w:p w:rsidR="00C93521" w:rsidRPr="00C959D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X-TERMINAL-ID: TEST-TERMINAL-ID</w:t>
            </w:r>
          </w:p>
          <w:p w:rsidR="00C93521" w:rsidRPr="00C959D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X-APP-TYPE: android</w:t>
            </w:r>
          </w:p>
          <w:p w:rsidR="00C93521" w:rsidRPr="00C959D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X-API-VERSION: 1.0</w:t>
            </w:r>
          </w:p>
          <w:p w:rsidR="00C93521" w:rsidRPr="00C959D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C93521" w:rsidRPr="00C959D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223</w:t>
            </w:r>
          </w:p>
          <w:p w:rsidR="00C93521" w:rsidRPr="00C959D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C93521" w:rsidRPr="00C959D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"account":{ </w:t>
            </w:r>
          </w:p>
          <w:p w:rsidR="00C93521" w:rsidRPr="00C959D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"login_id":"test29",</w:t>
            </w:r>
          </w:p>
          <w:p w:rsidR="00C93521" w:rsidRPr="00C959D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"auth_token":"2c6e0f6457a857428e067461baded3cc1576586925645",</w:t>
            </w:r>
          </w:p>
          <w:p w:rsidR="00C93521" w:rsidRPr="00C959D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"group_id":"21"</w:t>
            </w:r>
          </w:p>
          <w:p w:rsidR="00C93521" w:rsidRP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} </w:t>
            </w:r>
            <w:r w:rsidRPr="00C935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,</w:t>
            </w:r>
          </w:p>
          <w:p w:rsidR="00C93521" w:rsidRP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35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"schedule":[ </w:t>
            </w:r>
          </w:p>
          <w:p w:rsidR="00C93521" w:rsidRP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35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C93521" w:rsidRP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500" w:firstLine="90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35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"id":"110"</w:t>
            </w:r>
          </w:p>
          <w:p w:rsidR="00C93521" w:rsidRP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400" w:firstLine="72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35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C9352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]</w:t>
            </w:r>
            <w:r w:rsidRPr="00C959D1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</w:tc>
      </w:tr>
    </w:tbl>
    <w:p w:rsidR="00C93521" w:rsidRPr="00863E57" w:rsidRDefault="00C93521" w:rsidP="00C93521">
      <w:pPr>
        <w:tabs>
          <w:tab w:val="clear" w:pos="709"/>
        </w:tabs>
        <w:wordWrap/>
        <w:autoSpaceDE/>
        <w:autoSpaceDN/>
        <w:spacing w:before="240"/>
        <w:ind w:left="0"/>
        <w:jc w:val="center"/>
        <w:rPr>
          <w:rFonts w:ascii="나눔고딕코딩" w:eastAsia="나눔고딕코딩" w:hAnsi="나눔고딕코딩" w:cs="나눔고딕코딩"/>
          <w:kern w:val="0"/>
          <w:sz w:val="18"/>
          <w:szCs w:val="18"/>
        </w:rPr>
      </w:pP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표 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>3.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2.</w:t>
      </w:r>
      <w:r w:rsidR="004A2ACC">
        <w:rPr>
          <w:rFonts w:ascii="나눔고딕코딩" w:eastAsia="나눔고딕코딩" w:hAnsi="나눔고딕코딩" w:cs="나눔고딕코딩"/>
          <w:kern w:val="0"/>
          <w:sz w:val="18"/>
          <w:szCs w:val="18"/>
        </w:rPr>
        <w:t>4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</w:t>
      </w:r>
      <w:r w:rsidR="004A2ACC">
        <w:rPr>
          <w:rFonts w:ascii="나눔고딕코딩" w:eastAsia="나눔고딕코딩" w:hAnsi="나눔고딕코딩" w:cs="나눔고딕코딩"/>
          <w:kern w:val="0"/>
          <w:sz w:val="18"/>
          <w:szCs w:val="18"/>
        </w:rPr>
        <w:t>4</w:t>
      </w:r>
      <w:r>
        <w:rPr>
          <w:rFonts w:ascii="나눔고딕코딩" w:eastAsia="나눔고딕코딩" w:hAnsi="나눔고딕코딩" w:cs="나눔고딕코딩"/>
          <w:kern w:val="0"/>
          <w:sz w:val="18"/>
          <w:szCs w:val="18"/>
        </w:rPr>
        <w:t>.2</w:t>
      </w:r>
      <w:r w:rsidRPr="00863E57">
        <w:rPr>
          <w:rFonts w:ascii="나눔고딕코딩" w:eastAsia="나눔고딕코딩" w:hAnsi="나눔고딕코딩" w:cs="나눔고딕코딩"/>
          <w:kern w:val="0"/>
          <w:sz w:val="18"/>
          <w:szCs w:val="18"/>
        </w:rPr>
        <w:t xml:space="preserve"> 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예약제어 설정 </w:t>
      </w:r>
      <w:r w:rsidR="007C2902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삭제</w:t>
      </w:r>
      <w:r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 xml:space="preserve"> </w:t>
      </w:r>
      <w:r w:rsidRPr="00863E57">
        <w:rPr>
          <w:rFonts w:ascii="나눔고딕코딩" w:eastAsia="나눔고딕코딩" w:hAnsi="나눔고딕코딩" w:cs="나눔고딕코딩" w:hint="eastAsia"/>
          <w:kern w:val="0"/>
          <w:sz w:val="18"/>
          <w:szCs w:val="18"/>
        </w:rPr>
        <w:t>응답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907"/>
        <w:gridCol w:w="959"/>
        <w:gridCol w:w="5505"/>
      </w:tblGrid>
      <w:tr w:rsidR="00C93521" w:rsidRPr="00863E57" w:rsidTr="00C93521">
        <w:tc>
          <w:tcPr>
            <w:tcW w:w="2263" w:type="dxa"/>
            <w:shd w:val="clear" w:color="auto" w:fill="9CC2E5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Status Code</w:t>
            </w:r>
          </w:p>
        </w:tc>
        <w:tc>
          <w:tcPr>
            <w:tcW w:w="7371" w:type="dxa"/>
            <w:gridSpan w:val="3"/>
            <w:shd w:val="clear" w:color="auto" w:fill="9CC2E5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200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데이터 요청 처리 성공</w:t>
            </w: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요청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(Bad Request)</w:t>
            </w: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401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color w:val="000000"/>
                <w:kern w:val="0"/>
                <w:sz w:val="18"/>
                <w:szCs w:val="18"/>
              </w:rPr>
              <w:t>권한 없음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Unauthorized)</w:t>
            </w: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404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잘못된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URI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요청 (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Not Found)</w:t>
            </w: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500 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내부 오류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(Internal Server Error)</w:t>
            </w:r>
          </w:p>
        </w:tc>
      </w:tr>
      <w:tr w:rsidR="00C93521" w:rsidRPr="00863E57" w:rsidTr="00C93521">
        <w:tc>
          <w:tcPr>
            <w:tcW w:w="9634" w:type="dxa"/>
            <w:gridSpan w:val="4"/>
            <w:shd w:val="clear" w:color="auto" w:fill="9CC2E5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Header</w:t>
            </w: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application/json</w:t>
            </w: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Access-Control-Allow-Origin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*</w:t>
            </w: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Access-Control-Allow-Credentials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true</w:t>
            </w: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Access-Control-Allow-Methods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3521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Helvetica" w:hAnsi="Helvetica"/>
                <w:color w:val="505050"/>
                <w:sz w:val="18"/>
                <w:szCs w:val="18"/>
                <w:shd w:val="clear" w:color="auto" w:fill="FFFFFF"/>
              </w:rPr>
              <w:t>POST, GET, OPTIONS, DELETE, PUT</w:t>
            </w: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863E57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Body 메시지 길이 (Byte)</w:t>
            </w: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X-TRANSACTION-ID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 xml:space="preserve">트랜젝션 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ID (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서버간 연동 메시지 추적을 위해서 사용함)</w:t>
            </w:r>
          </w:p>
        </w:tc>
      </w:tr>
      <w:tr w:rsidR="00C93521" w:rsidRPr="00863E57" w:rsidTr="00C93521">
        <w:tc>
          <w:tcPr>
            <w:tcW w:w="9634" w:type="dxa"/>
            <w:gridSpan w:val="4"/>
            <w:shd w:val="clear" w:color="auto" w:fill="9CC2E5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Parameter</w:t>
            </w: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code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I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nteger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상세 코드</w:t>
            </w:r>
          </w:p>
        </w:tc>
      </w:tr>
      <w:tr w:rsidR="00C93521" w:rsidRPr="00863E57" w:rsidTr="00C93521">
        <w:tc>
          <w:tcPr>
            <w:tcW w:w="2263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result.</w:t>
            </w:r>
            <w:r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String</w:t>
            </w:r>
          </w:p>
        </w:tc>
        <w:tc>
          <w:tcPr>
            <w:tcW w:w="959" w:type="dxa"/>
            <w:tcBorders>
              <w:left w:val="single" w:sz="4" w:space="0" w:color="auto"/>
            </w:tcBorders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  <w:tc>
          <w:tcPr>
            <w:tcW w:w="5505" w:type="dxa"/>
            <w:shd w:val="clear" w:color="auto" w:fill="auto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(실패인 경우) 실패 원인</w:t>
            </w:r>
          </w:p>
        </w:tc>
      </w:tr>
      <w:tr w:rsidR="00C93521" w:rsidRPr="00863E57" w:rsidTr="00C93521">
        <w:tc>
          <w:tcPr>
            <w:tcW w:w="9634" w:type="dxa"/>
            <w:gridSpan w:val="4"/>
            <w:shd w:val="clear" w:color="auto" w:fill="9CC2E5"/>
          </w:tcPr>
          <w:p w:rsidR="00C93521" w:rsidRPr="00863E57" w:rsidRDefault="00C93521" w:rsidP="00C93521">
            <w:pPr>
              <w:tabs>
                <w:tab w:val="clear" w:pos="709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샘플 메시지</w:t>
            </w:r>
          </w:p>
        </w:tc>
      </w:tr>
      <w:tr w:rsidR="00C93521" w:rsidRPr="00863E57" w:rsidTr="00C93521">
        <w:tc>
          <w:tcPr>
            <w:tcW w:w="9634" w:type="dxa"/>
            <w:gridSpan w:val="4"/>
            <w:shd w:val="clear" w:color="auto" w:fill="auto"/>
          </w:tcPr>
          <w:p w:rsidR="00C93521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HTTP/1.1 200 OK</w:t>
            </w:r>
          </w:p>
          <w:p w:rsidR="00C93521" w:rsidRPr="00DD47FF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Access-Control-Allow-Origin: *</w:t>
            </w:r>
          </w:p>
          <w:p w:rsidR="00C93521" w:rsidRPr="00DD47FF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Access-Control-Allow-Credentials: true</w:t>
            </w:r>
          </w:p>
          <w:p w:rsidR="00C93521" w:rsidRPr="00DD47FF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Access-Control-Allow-Methods: POST, GET, OPTIONS, DELETE, PUT</w:t>
            </w:r>
          </w:p>
          <w:p w:rsidR="00C93521" w:rsidRPr="00E45633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X-TRANSACTION-ID: </w:t>
            </w:r>
            <w:r>
              <w:rPr>
                <w:rFonts w:ascii="나눔고딕코딩" w:eastAsia="나눔고딕코딩" w:hAnsi="나눔고딕코딩" w:cs="나눔고딕코딩" w:hint="eastAsia"/>
                <w:kern w:val="0"/>
                <w:sz w:val="18"/>
                <w:szCs w:val="18"/>
              </w:rPr>
              <w:t>TEST-TERMINAL-ID</w:t>
            </w:r>
          </w:p>
          <w:p w:rsidR="00C93521" w:rsidRPr="00DD47FF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CONTENT-TYPE: application/json</w:t>
            </w:r>
          </w:p>
          <w:p w:rsidR="00C93521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DD47FF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Content-Length: 130</w:t>
            </w:r>
          </w:p>
          <w:p w:rsidR="00C93521" w:rsidRPr="000379EB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{ </w:t>
            </w:r>
          </w:p>
          <w:p w:rsidR="00C93521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 xml:space="preserve">"result":{ </w:t>
            </w:r>
          </w:p>
          <w:p w:rsidR="00C93521" w:rsidRPr="000379EB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100" w:firstLine="18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"code":0</w:t>
            </w:r>
          </w:p>
          <w:p w:rsidR="00C93521" w:rsidRPr="000379EB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 w:firstLineChars="200" w:firstLine="36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},</w:t>
            </w:r>
          </w:p>
          <w:p w:rsidR="00C93521" w:rsidRPr="000379EB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0379EB"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  <w:t>}</w:t>
            </w:r>
          </w:p>
          <w:p w:rsidR="00C93521" w:rsidRPr="00863E57" w:rsidRDefault="00C93521" w:rsidP="00C93521">
            <w:pPr>
              <w:tabs>
                <w:tab w:val="clear" w:pos="709"/>
                <w:tab w:val="left" w:pos="5393"/>
              </w:tabs>
              <w:wordWrap/>
              <w:autoSpaceDE/>
              <w:autoSpaceDN/>
              <w:ind w:left="0"/>
              <w:rPr>
                <w:rFonts w:ascii="나눔고딕코딩" w:eastAsia="나눔고딕코딩" w:hAnsi="나눔고딕코딩" w:cs="나눔고딕코딩"/>
                <w:kern w:val="0"/>
                <w:sz w:val="18"/>
                <w:szCs w:val="18"/>
              </w:rPr>
            </w:pPr>
          </w:p>
        </w:tc>
      </w:tr>
    </w:tbl>
    <w:p w:rsidR="001650CB" w:rsidRDefault="001650CB" w:rsidP="001650CB">
      <w:pPr>
        <w:ind w:left="0"/>
      </w:pPr>
    </w:p>
    <w:p w:rsidR="00933550" w:rsidRDefault="00933550" w:rsidP="00933550">
      <w:pPr>
        <w:pStyle w:val="af0"/>
        <w:numPr>
          <w:ilvl w:val="0"/>
          <w:numId w:val="8"/>
        </w:numPr>
        <w:ind w:leftChars="0"/>
      </w:pPr>
      <w:r>
        <w:rPr>
          <w:rFonts w:hint="eastAsia"/>
        </w:rPr>
        <w:t>상세</w:t>
      </w:r>
      <w:r>
        <w:rPr>
          <w:rFonts w:hint="eastAsia"/>
        </w:rPr>
        <w:t xml:space="preserve"> </w:t>
      </w:r>
      <w:r>
        <w:t>RESULT.</w:t>
      </w:r>
      <w:r>
        <w:rPr>
          <w:rFonts w:hint="eastAsia"/>
        </w:rPr>
        <w:t>CODE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1985"/>
        <w:gridCol w:w="1417"/>
        <w:gridCol w:w="3402"/>
      </w:tblGrid>
      <w:tr w:rsidR="00866B38" w:rsidRPr="00863E57" w:rsidTr="00870012">
        <w:tc>
          <w:tcPr>
            <w:tcW w:w="2830" w:type="dxa"/>
            <w:shd w:val="clear" w:color="auto" w:fill="9CC2E5" w:themeFill="accent5" w:themeFillTint="99"/>
          </w:tcPr>
          <w:p w:rsidR="00B31AE2" w:rsidRPr="00933550" w:rsidRDefault="00866B38" w:rsidP="00933550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ERROR NAME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9CC2E5" w:themeFill="accent5" w:themeFillTint="99"/>
          </w:tcPr>
          <w:p w:rsidR="00B31AE2" w:rsidRPr="00933550" w:rsidRDefault="00866B38" w:rsidP="00933550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933550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HTTP Response Code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9CC2E5" w:themeFill="accent5" w:themeFillTint="99"/>
          </w:tcPr>
          <w:p w:rsidR="00B31AE2" w:rsidRPr="00933550" w:rsidRDefault="00866B38" w:rsidP="00933550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933550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Result Code</w:t>
            </w:r>
          </w:p>
        </w:tc>
        <w:tc>
          <w:tcPr>
            <w:tcW w:w="3402" w:type="dxa"/>
            <w:shd w:val="clear" w:color="auto" w:fill="9CC2E5" w:themeFill="accent5" w:themeFillTint="99"/>
          </w:tcPr>
          <w:p w:rsidR="00B31AE2" w:rsidRPr="00933550" w:rsidRDefault="00866B38" w:rsidP="00933550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933550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Description</w:t>
            </w:r>
          </w:p>
        </w:tc>
      </w:tr>
      <w:tr w:rsidR="00866B38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66B38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SUCCESS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성공</w:t>
            </w:r>
          </w:p>
        </w:tc>
      </w:tr>
      <w:tr w:rsidR="00866B38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66B38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NOT_PROVIDE_SERVICE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404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지원하지 않는 서비스</w:t>
            </w:r>
          </w:p>
        </w:tc>
      </w:tr>
      <w:tr w:rsidR="00866B38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866B38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INVALID_PARAM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66B38" w:rsidRPr="00933550" w:rsidRDefault="00420807" w:rsidP="00420807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20807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잘못된 요청정보</w:t>
            </w:r>
          </w:p>
        </w:tc>
      </w:tr>
      <w:tr w:rsidR="00866B38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66B38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DUPLICATED_CONTENTS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중복된 요청정보</w:t>
            </w:r>
          </w:p>
        </w:tc>
      </w:tr>
      <w:tr w:rsidR="00866B38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SYSTEM_ERROR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시스템 에러</w:t>
            </w:r>
          </w:p>
        </w:tc>
      </w:tr>
      <w:tr w:rsidR="00866B38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INVALID_OAUTH_TOKEN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66B38" w:rsidRPr="00933550" w:rsidRDefault="00866B38" w:rsidP="00420807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40</w:t>
            </w:r>
            <w:r w:rsidR="00420807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101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유효하지 않은</w:t>
            </w: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 xml:space="preserve"> OAUTH TOKEN</w:t>
            </w:r>
          </w:p>
        </w:tc>
      </w:tr>
      <w:tr w:rsidR="00866B38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66B38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INVALID_AUTH_TOKEN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66B38" w:rsidRPr="00933550" w:rsidRDefault="00866B38" w:rsidP="00420807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40</w:t>
            </w:r>
            <w:r w:rsidR="00420807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102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유효하지 않은</w:t>
            </w: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 xml:space="preserve"> AUTH TOKEN</w:t>
            </w:r>
          </w:p>
        </w:tc>
      </w:tr>
      <w:tr w:rsidR="00866B38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866B38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NOT_EXIST_USER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66B38" w:rsidRPr="00933550" w:rsidRDefault="00866B38" w:rsidP="00420807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40</w:t>
            </w:r>
            <w:r w:rsidR="00420807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103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존재하지 않는 사용자 정보</w:t>
            </w:r>
          </w:p>
        </w:tc>
      </w:tr>
      <w:tr w:rsidR="00866B38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66B38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WRONG_PASSWORD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401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104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잘못된 PASSWORD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866B38" w:rsidRDefault="00420807" w:rsidP="00420807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WRONG_GROUP_ID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105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20807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잘못된</w:t>
            </w: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 xml:space="preserve"> GROUP ID 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866B38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ALREADY_EXIST_USER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106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이미 존재하는 가입자 정보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866B38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INVALID_TEMP_TOKEN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107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유효하지 않은 임시</w:t>
            </w: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 xml:space="preserve"> TOKEN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866B38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ALREAD_REGISTED_USER_SNS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108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다른 SNS계정으로 가입된 가입자 정보</w:t>
            </w:r>
          </w:p>
        </w:tc>
      </w:tr>
      <w:tr w:rsidR="00866B38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WITHDRAWAL_USER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109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66B38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해지된 가입자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INVALID_PHONE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201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잘못된</w:t>
            </w: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 xml:space="preserve"> PHONE NUMBER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ALREADY_EXIST_INVITATION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202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이미 초대된 유저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INVITATION_OWNSELF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203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자기 자신을 초대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DUPLICATED_ERR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301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중복된 자동실행 정보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NOT_EXIST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302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933550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존재하지 않는 자동실행 정보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870012" w:rsidP="00420807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INVA</w:t>
            </w:r>
            <w:r w:rsidR="00420807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LID_PARAM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잘못된 액션제어 실행 정보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REG_FAIL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5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5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DEVICE 등록 실패</w:t>
            </w: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 xml:space="preserve"> 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UNREG_FAIL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5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5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DEVICE 해지실패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ACCESS_FAIL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5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5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HURA 접속 에러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INVALID_DEVICE_TYPE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6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유효하지 않은 DEVICE TYPE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NOT_FOUND_DEVICE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6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찾을 수 없은 DEVICE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ALREADY_REGISTED_DEVICE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6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이미 등록된 DEVICE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NOT_ASSIGNED_GROUP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7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소속되지 않은 GROUP ID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GRA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DE_IS NOT_MASTER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7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MASTER권한이 아님</w:t>
            </w:r>
          </w:p>
        </w:tc>
      </w:tr>
      <w:tr w:rsidR="00420807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420807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TARGETUSER_NOT_ASSIGNED_GROUP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Default="00420807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7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20807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타켓유저가 소속되지 않은 GROUP ID</w:t>
            </w:r>
          </w:p>
        </w:tc>
      </w:tr>
      <w:tr w:rsidR="00870012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Pr="00420807" w:rsidRDefault="00870012" w:rsidP="00870012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ALREADY_USED_USER_ID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7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Pr="00870012" w:rsidRDefault="00870012" w:rsidP="00870012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이미 사용중인 USER ID</w:t>
            </w:r>
          </w:p>
          <w:p w:rsidR="00870012" w:rsidRPr="00870012" w:rsidRDefault="00870012" w:rsidP="00870012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</w:p>
        </w:tc>
      </w:tr>
      <w:tr w:rsidR="00870012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ALREADY_USED_PHONE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7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P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이미 사용중인</w:t>
            </w: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 xml:space="preserve"> PHONE</w:t>
            </w:r>
          </w:p>
        </w:tc>
      </w:tr>
      <w:tr w:rsidR="00870012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NOMORE_AUTHINFO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7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P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삭제시 사용할 인증 방법이 없음</w:t>
            </w:r>
          </w:p>
        </w:tc>
      </w:tr>
      <w:tr w:rsidR="00870012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AVAILABLE_FOR_OAUTH_USER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7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P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SNS 가입자에게만 허용됨</w:t>
            </w:r>
          </w:p>
        </w:tc>
      </w:tr>
      <w:tr w:rsidR="00870012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ALREADY_REGISTED_PROVIDER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7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P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이미 등록된</w:t>
            </w: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 xml:space="preserve"> Provider</w:t>
            </w:r>
          </w:p>
        </w:tc>
      </w:tr>
      <w:tr w:rsidR="00870012" w:rsidRPr="00933550" w:rsidTr="0087001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Pr="00420807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ALREAD_EXIST_OAUTH_ID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4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7</w:t>
            </w:r>
            <w:r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  <w:t>09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0012" w:rsidRPr="00870012" w:rsidRDefault="00870012" w:rsidP="004105B9">
            <w:pPr>
              <w:tabs>
                <w:tab w:val="clear" w:pos="709"/>
              </w:tabs>
              <w:wordWrap/>
              <w:autoSpaceDE/>
              <w:autoSpaceDN/>
              <w:ind w:left="0"/>
              <w:jc w:val="left"/>
              <w:rPr>
                <w:rFonts w:ascii="나눔고딕코딩" w:eastAsia="나눔고딕코딩" w:hAnsi="나눔고딕코딩" w:cs="나눔고딕코딩"/>
                <w:b/>
                <w:kern w:val="0"/>
                <w:sz w:val="18"/>
                <w:szCs w:val="18"/>
              </w:rPr>
            </w:pPr>
            <w:r w:rsidRPr="00870012">
              <w:rPr>
                <w:rFonts w:ascii="나눔고딕코딩" w:eastAsia="나눔고딕코딩" w:hAnsi="나눔고딕코딩" w:cs="나눔고딕코딩" w:hint="eastAsia"/>
                <w:b/>
                <w:kern w:val="0"/>
                <w:sz w:val="18"/>
                <w:szCs w:val="18"/>
              </w:rPr>
              <w:t>이미 등록된 OAUTH_ID</w:t>
            </w:r>
          </w:p>
        </w:tc>
      </w:tr>
    </w:tbl>
    <w:p w:rsidR="00B31AE2" w:rsidRPr="001650CB" w:rsidRDefault="00B31AE2" w:rsidP="00B31AE2">
      <w:pPr>
        <w:pStyle w:val="af0"/>
        <w:ind w:leftChars="0" w:left="425"/>
      </w:pPr>
    </w:p>
    <w:sectPr w:rsidR="00B31AE2" w:rsidRPr="001650CB">
      <w:footerReference w:type="default" r:id="rId17"/>
      <w:pgSz w:w="11906" w:h="16838" w:code="9"/>
      <w:pgMar w:top="1701" w:right="1134" w:bottom="1418" w:left="1134" w:header="1418" w:footer="1134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6C4" w:rsidRDefault="00F436C4">
      <w:r>
        <w:separator/>
      </w:r>
    </w:p>
  </w:endnote>
  <w:endnote w:type="continuationSeparator" w:id="0">
    <w:p w:rsidR="00F436C4" w:rsidRDefault="00F4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코딩">
    <w:altName w:val="맑은 고딕 Semiligh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232" w:rsidRDefault="00D21232">
    <w:pPr>
      <w:pStyle w:val="a4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D21232" w:rsidRDefault="00D21232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232" w:rsidRDefault="00D21232">
    <w:pPr>
      <w:pStyle w:val="a4"/>
      <w:ind w:left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8" w:space="0" w:color="auto"/>
        <w:insideH w:val="single" w:sz="4" w:space="0" w:color="auto"/>
      </w:tblBorders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4818"/>
      <w:gridCol w:w="4820"/>
    </w:tblGrid>
    <w:tr w:rsidR="00D21232">
      <w:tc>
        <w:tcPr>
          <w:tcW w:w="4918" w:type="dxa"/>
        </w:tcPr>
        <w:p w:rsidR="00D21232" w:rsidRPr="002D7D8B" w:rsidRDefault="00D21232">
          <w:pPr>
            <w:pStyle w:val="a4"/>
            <w:ind w:left="0" w:right="360"/>
            <w:rPr>
              <w:rFonts w:cs="Arial"/>
              <w:b w:val="0"/>
            </w:rPr>
          </w:pPr>
          <w:r w:rsidRPr="002D7D8B">
            <w:rPr>
              <w:rFonts w:cs="Arial" w:hint="eastAsia"/>
              <w:b w:val="0"/>
              <w:kern w:val="0"/>
              <w:szCs w:val="20"/>
            </w:rPr>
            <w:t xml:space="preserve">IoT </w:t>
          </w:r>
          <w:r w:rsidRPr="002D7D8B">
            <w:rPr>
              <w:rFonts w:cs="Arial" w:hint="eastAsia"/>
              <w:b w:val="0"/>
              <w:kern w:val="0"/>
              <w:szCs w:val="20"/>
            </w:rPr>
            <w:t>가전</w:t>
          </w:r>
          <w:r w:rsidRPr="002D7D8B">
            <w:rPr>
              <w:rFonts w:cs="Arial" w:hint="eastAsia"/>
              <w:b w:val="0"/>
              <w:kern w:val="0"/>
              <w:szCs w:val="20"/>
            </w:rPr>
            <w:t xml:space="preserve"> </w:t>
          </w:r>
          <w:r w:rsidRPr="002D7D8B">
            <w:rPr>
              <w:rFonts w:cs="Arial" w:hint="eastAsia"/>
              <w:b w:val="0"/>
              <w:kern w:val="0"/>
              <w:szCs w:val="20"/>
            </w:rPr>
            <w:t>빅데이터</w:t>
          </w:r>
          <w:r w:rsidRPr="002D7D8B">
            <w:rPr>
              <w:rFonts w:cs="Arial" w:hint="eastAsia"/>
              <w:b w:val="0"/>
              <w:kern w:val="0"/>
              <w:szCs w:val="20"/>
            </w:rPr>
            <w:t xml:space="preserve"> </w:t>
          </w:r>
          <w:r w:rsidRPr="002D7D8B">
            <w:rPr>
              <w:rFonts w:cs="Arial" w:hint="eastAsia"/>
              <w:b w:val="0"/>
              <w:kern w:val="0"/>
              <w:szCs w:val="20"/>
            </w:rPr>
            <w:t>공동</w:t>
          </w:r>
          <w:r w:rsidRPr="002D7D8B">
            <w:rPr>
              <w:rFonts w:cs="Arial" w:hint="eastAsia"/>
              <w:b w:val="0"/>
              <w:kern w:val="0"/>
              <w:szCs w:val="20"/>
            </w:rPr>
            <w:t xml:space="preserve"> </w:t>
          </w:r>
          <w:r w:rsidRPr="002D7D8B">
            <w:rPr>
              <w:rFonts w:cs="Arial" w:hint="eastAsia"/>
              <w:b w:val="0"/>
              <w:kern w:val="0"/>
              <w:szCs w:val="20"/>
            </w:rPr>
            <w:t>플랫폼</w:t>
          </w:r>
        </w:p>
      </w:tc>
      <w:tc>
        <w:tcPr>
          <w:tcW w:w="4918" w:type="dxa"/>
        </w:tcPr>
        <w:p w:rsidR="00D21232" w:rsidRDefault="00D21232">
          <w:pPr>
            <w:pStyle w:val="a4"/>
            <w:jc w:val="right"/>
          </w:pPr>
          <w:r>
            <w:rPr>
              <w:rFonts w:hint="eastAsia"/>
            </w:rPr>
            <w:t xml:space="preserve"> </w:t>
          </w:r>
        </w:p>
      </w:tc>
    </w:tr>
  </w:tbl>
  <w:p w:rsidR="00D21232" w:rsidRPr="002D7D8B" w:rsidRDefault="00D21232" w:rsidP="002D7D8B">
    <w:pPr>
      <w:pStyle w:val="a4"/>
      <w:framePr w:wrap="notBeside" w:vAnchor="text" w:hAnchor="page" w:x="8970" w:y="32"/>
      <w:rPr>
        <w:rStyle w:val="af"/>
        <w:b w:val="0"/>
        <w:sz w:val="18"/>
        <w:szCs w:val="18"/>
      </w:rPr>
    </w:pPr>
    <w:r w:rsidRPr="002D7D8B">
      <w:rPr>
        <w:rStyle w:val="af"/>
        <w:rFonts w:hint="eastAsia"/>
        <w:b w:val="0"/>
        <w:sz w:val="18"/>
        <w:szCs w:val="18"/>
      </w:rPr>
      <w:t xml:space="preserve">Page </w:t>
    </w:r>
    <w:r w:rsidRPr="002D7D8B">
      <w:rPr>
        <w:rStyle w:val="af"/>
        <w:b w:val="0"/>
        <w:sz w:val="18"/>
        <w:szCs w:val="18"/>
      </w:rPr>
      <w:fldChar w:fldCharType="begin"/>
    </w:r>
    <w:r w:rsidRPr="002D7D8B">
      <w:rPr>
        <w:rStyle w:val="af"/>
        <w:b w:val="0"/>
        <w:sz w:val="18"/>
        <w:szCs w:val="18"/>
      </w:rPr>
      <w:instrText xml:space="preserve">PAGE  </w:instrText>
    </w:r>
    <w:r w:rsidRPr="002D7D8B">
      <w:rPr>
        <w:rStyle w:val="af"/>
        <w:b w:val="0"/>
        <w:sz w:val="18"/>
        <w:szCs w:val="18"/>
      </w:rPr>
      <w:fldChar w:fldCharType="separate"/>
    </w:r>
    <w:r w:rsidR="005114F0">
      <w:rPr>
        <w:rStyle w:val="af"/>
        <w:b w:val="0"/>
        <w:noProof/>
        <w:sz w:val="18"/>
        <w:szCs w:val="18"/>
      </w:rPr>
      <w:t>i</w:t>
    </w:r>
    <w:r w:rsidRPr="002D7D8B">
      <w:rPr>
        <w:rStyle w:val="af"/>
        <w:b w:val="0"/>
        <w:sz w:val="18"/>
        <w:szCs w:val="18"/>
      </w:rPr>
      <w:fldChar w:fldCharType="end"/>
    </w:r>
    <w:r w:rsidRPr="002D7D8B">
      <w:rPr>
        <w:rStyle w:val="af"/>
        <w:rFonts w:hint="eastAsia"/>
        <w:b w:val="0"/>
        <w:sz w:val="18"/>
        <w:szCs w:val="18"/>
      </w:rPr>
      <w:t xml:space="preserve"> of 3 </w:t>
    </w:r>
  </w:p>
  <w:p w:rsidR="00D21232" w:rsidRPr="00AF2B9E" w:rsidRDefault="00D21232">
    <w:pPr>
      <w:pStyle w:val="a4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8" w:space="0" w:color="auto"/>
        <w:insideH w:val="single" w:sz="4" w:space="0" w:color="auto"/>
      </w:tblBorders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6587"/>
      <w:gridCol w:w="3051"/>
    </w:tblGrid>
    <w:tr w:rsidR="00D21232" w:rsidRPr="002D7D8B">
      <w:tc>
        <w:tcPr>
          <w:tcW w:w="6742" w:type="dxa"/>
        </w:tcPr>
        <w:p w:rsidR="00D21232" w:rsidRPr="002D7D8B" w:rsidRDefault="00D21232">
          <w:pPr>
            <w:pStyle w:val="a4"/>
            <w:ind w:left="0"/>
            <w:rPr>
              <w:rFonts w:cs="Arial"/>
              <w:b w:val="0"/>
              <w:szCs w:val="20"/>
            </w:rPr>
          </w:pPr>
          <w:r w:rsidRPr="002D7D8B">
            <w:rPr>
              <w:rFonts w:cs="Arial" w:hint="eastAsia"/>
              <w:b w:val="0"/>
              <w:kern w:val="0"/>
              <w:szCs w:val="20"/>
            </w:rPr>
            <w:t xml:space="preserve">IoT </w:t>
          </w:r>
          <w:r w:rsidRPr="002D7D8B">
            <w:rPr>
              <w:rFonts w:cs="Arial" w:hint="eastAsia"/>
              <w:b w:val="0"/>
              <w:kern w:val="0"/>
              <w:szCs w:val="20"/>
            </w:rPr>
            <w:t>가전</w:t>
          </w:r>
          <w:r w:rsidRPr="002D7D8B">
            <w:rPr>
              <w:rFonts w:cs="Arial" w:hint="eastAsia"/>
              <w:b w:val="0"/>
              <w:kern w:val="0"/>
              <w:szCs w:val="20"/>
            </w:rPr>
            <w:t xml:space="preserve"> </w:t>
          </w:r>
          <w:r w:rsidRPr="002D7D8B">
            <w:rPr>
              <w:rFonts w:cs="Arial" w:hint="eastAsia"/>
              <w:b w:val="0"/>
              <w:kern w:val="0"/>
              <w:szCs w:val="20"/>
            </w:rPr>
            <w:t>빅데이터</w:t>
          </w:r>
          <w:r w:rsidRPr="002D7D8B">
            <w:rPr>
              <w:rFonts w:cs="Arial" w:hint="eastAsia"/>
              <w:b w:val="0"/>
              <w:kern w:val="0"/>
              <w:szCs w:val="20"/>
            </w:rPr>
            <w:t xml:space="preserve"> </w:t>
          </w:r>
          <w:r w:rsidRPr="002D7D8B">
            <w:rPr>
              <w:rFonts w:cs="Arial" w:hint="eastAsia"/>
              <w:b w:val="0"/>
              <w:kern w:val="0"/>
              <w:szCs w:val="20"/>
            </w:rPr>
            <w:t>공동</w:t>
          </w:r>
          <w:r w:rsidRPr="002D7D8B">
            <w:rPr>
              <w:rFonts w:cs="Arial" w:hint="eastAsia"/>
              <w:b w:val="0"/>
              <w:kern w:val="0"/>
              <w:szCs w:val="20"/>
            </w:rPr>
            <w:t xml:space="preserve"> </w:t>
          </w:r>
          <w:r w:rsidRPr="002D7D8B">
            <w:rPr>
              <w:rFonts w:cs="Arial" w:hint="eastAsia"/>
              <w:b w:val="0"/>
              <w:kern w:val="0"/>
              <w:szCs w:val="20"/>
            </w:rPr>
            <w:t>플랫폼</w:t>
          </w:r>
        </w:p>
      </w:tc>
      <w:tc>
        <w:tcPr>
          <w:tcW w:w="3094" w:type="dxa"/>
        </w:tcPr>
        <w:p w:rsidR="00D21232" w:rsidRPr="002D7D8B" w:rsidRDefault="00D21232">
          <w:pPr>
            <w:pStyle w:val="a4"/>
            <w:jc w:val="right"/>
            <w:rPr>
              <w:b w:val="0"/>
              <w:szCs w:val="20"/>
            </w:rPr>
          </w:pPr>
          <w:r w:rsidRPr="002D7D8B">
            <w:rPr>
              <w:rFonts w:hint="eastAsia"/>
              <w:b w:val="0"/>
              <w:szCs w:val="20"/>
            </w:rPr>
            <w:t xml:space="preserve">Page </w:t>
          </w:r>
          <w:r w:rsidRPr="002D7D8B">
            <w:rPr>
              <w:b w:val="0"/>
              <w:szCs w:val="20"/>
            </w:rPr>
            <w:fldChar w:fldCharType="begin"/>
          </w:r>
          <w:r w:rsidRPr="002D7D8B">
            <w:rPr>
              <w:b w:val="0"/>
              <w:szCs w:val="20"/>
            </w:rPr>
            <w:instrText xml:space="preserve"> PAGE  \* MERGEFORMAT </w:instrText>
          </w:r>
          <w:r w:rsidRPr="002D7D8B">
            <w:rPr>
              <w:b w:val="0"/>
              <w:szCs w:val="20"/>
            </w:rPr>
            <w:fldChar w:fldCharType="separate"/>
          </w:r>
          <w:r w:rsidR="005114F0">
            <w:rPr>
              <w:b w:val="0"/>
              <w:noProof/>
              <w:szCs w:val="20"/>
            </w:rPr>
            <w:t>2</w:t>
          </w:r>
          <w:r w:rsidRPr="002D7D8B">
            <w:rPr>
              <w:b w:val="0"/>
              <w:szCs w:val="20"/>
            </w:rPr>
            <w:fldChar w:fldCharType="end"/>
          </w:r>
          <w:r w:rsidRPr="002D7D8B">
            <w:rPr>
              <w:rFonts w:hint="eastAsia"/>
              <w:b w:val="0"/>
              <w:szCs w:val="20"/>
            </w:rPr>
            <w:t xml:space="preserve"> of 3</w:t>
          </w:r>
        </w:p>
      </w:tc>
    </w:tr>
  </w:tbl>
  <w:p w:rsidR="00D21232" w:rsidRDefault="00D21232">
    <w:pPr>
      <w:pStyle w:val="a4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6C4" w:rsidRDefault="00F436C4">
      <w:r>
        <w:separator/>
      </w:r>
    </w:p>
  </w:footnote>
  <w:footnote w:type="continuationSeparator" w:id="0">
    <w:p w:rsidR="00F436C4" w:rsidRDefault="00F436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8" w:type="dxa"/>
      <w:tblBorders>
        <w:bottom w:val="single" w:sz="8" w:space="0" w:color="auto"/>
        <w:insideH w:val="single" w:sz="4" w:space="0" w:color="auto"/>
      </w:tblBorders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2588"/>
      <w:gridCol w:w="7042"/>
    </w:tblGrid>
    <w:tr w:rsidR="00D21232" w:rsidRPr="002D7D8B">
      <w:tc>
        <w:tcPr>
          <w:tcW w:w="2639" w:type="dxa"/>
        </w:tcPr>
        <w:p w:rsidR="00D21232" w:rsidRPr="002D7D8B" w:rsidRDefault="00D21232">
          <w:pPr>
            <w:pStyle w:val="a3"/>
            <w:ind w:left="0"/>
            <w:rPr>
              <w:rFonts w:asciiTheme="minorEastAsia" w:eastAsiaTheme="minorEastAsia" w:hAnsiTheme="minorEastAsia"/>
              <w:b w:val="0"/>
            </w:rPr>
          </w:pPr>
          <w:r w:rsidRPr="002D7D8B">
            <w:rPr>
              <w:rFonts w:asciiTheme="minorEastAsia" w:eastAsiaTheme="minorEastAsia" w:hAnsiTheme="minorEastAsia"/>
              <w:b w:val="0"/>
            </w:rPr>
            <w:t>KEA</w:t>
          </w:r>
        </w:p>
      </w:tc>
      <w:tc>
        <w:tcPr>
          <w:tcW w:w="7189" w:type="dxa"/>
        </w:tcPr>
        <w:p w:rsidR="00D21232" w:rsidRPr="002D7D8B" w:rsidRDefault="00D21232">
          <w:pPr>
            <w:pStyle w:val="a4"/>
            <w:jc w:val="right"/>
            <w:rPr>
              <w:rFonts w:asciiTheme="minorEastAsia" w:eastAsiaTheme="minorEastAsia" w:hAnsiTheme="minorEastAsia"/>
              <w:b w:val="0"/>
              <w:bCs/>
            </w:rPr>
          </w:pPr>
          <w:r>
            <w:rPr>
              <w:rFonts w:asciiTheme="minorEastAsia" w:eastAsiaTheme="minorEastAsia" w:hAnsiTheme="minorEastAsia" w:hint="eastAsia"/>
              <w:b w:val="0"/>
              <w:bCs/>
            </w:rPr>
            <w:t>수집플랫폼 모바일앱-플랫폼 인터페이스 정의서</w:t>
          </w:r>
        </w:p>
      </w:tc>
    </w:tr>
  </w:tbl>
  <w:p w:rsidR="00D21232" w:rsidRDefault="00D2123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CE336C"/>
    <w:multiLevelType w:val="hybridMultilevel"/>
    <w:tmpl w:val="507AC980"/>
    <w:lvl w:ilvl="0" w:tplc="E8EA20A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89E2B85"/>
    <w:multiLevelType w:val="multilevel"/>
    <w:tmpl w:val="0F907488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1">
      <w:start w:val="1"/>
      <w:numFmt w:val="decimal"/>
      <w:pStyle w:val="2"/>
      <w:lvlText w:val="%1.%2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2">
      <w:start w:val="1"/>
      <w:numFmt w:val="decimal"/>
      <w:pStyle w:val="3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pStyle w:val="4"/>
      <w:lvlText w:val="%4)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pStyle w:val="5"/>
      <w:lvlText w:val="%5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5">
      <w:start w:val="1"/>
      <w:numFmt w:val="decimal"/>
      <w:pStyle w:val="6"/>
      <w:lvlText w:val="%5.%6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6">
      <w:start w:val="1"/>
      <w:numFmt w:val="decimal"/>
      <w:pStyle w:val="7"/>
      <w:lvlText w:val="%5.%6.%7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851" w:hanging="851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851" w:hanging="851"/>
      </w:pPr>
      <w:rPr>
        <w:rFonts w:hint="eastAsia"/>
      </w:rPr>
    </w:lvl>
  </w:abstractNum>
  <w:abstractNum w:abstractNumId="2">
    <w:nsid w:val="298463D4"/>
    <w:multiLevelType w:val="hybridMultilevel"/>
    <w:tmpl w:val="7DA22EEC"/>
    <w:lvl w:ilvl="0" w:tplc="B0BEDD2C">
      <w:start w:val="1"/>
      <w:numFmt w:val="upperLetter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AFE0079"/>
    <w:multiLevelType w:val="hybridMultilevel"/>
    <w:tmpl w:val="E484190C"/>
    <w:lvl w:ilvl="0" w:tplc="ED30122E">
      <w:start w:val="2018"/>
      <w:numFmt w:val="bullet"/>
      <w:lvlText w:val="-"/>
      <w:lvlJc w:val="left"/>
      <w:pPr>
        <w:ind w:left="760" w:hanging="360"/>
      </w:pPr>
      <w:rPr>
        <w:rFonts w:ascii="나눔고딕코딩" w:eastAsia="나눔고딕코딩" w:hAnsi="나눔고딕코딩" w:cs="Arial" w:hint="eastAsia"/>
      </w:rPr>
    </w:lvl>
    <w:lvl w:ilvl="1" w:tplc="04090003" w:tentative="1">
      <w:start w:val="1"/>
      <w:numFmt w:val="bullet"/>
      <w:pStyle w:val="21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pStyle w:val="3105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2E3B5157"/>
    <w:multiLevelType w:val="multilevel"/>
    <w:tmpl w:val="803E70CE"/>
    <w:lvl w:ilvl="0">
      <w:start w:val="1"/>
      <w:numFmt w:val="bullet"/>
      <w:lvlText w:val="●"/>
      <w:lvlJc w:val="left"/>
      <w:pPr>
        <w:ind w:left="1302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702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2102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02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902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02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702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102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502" w:hanging="400"/>
      </w:pPr>
      <w:rPr>
        <w:rFonts w:ascii="Noto Sans Symbols" w:eastAsia="Noto Sans Symbols" w:hAnsi="Noto Sans Symbols" w:cs="Noto Sans Symbols"/>
      </w:rPr>
    </w:lvl>
  </w:abstractNum>
  <w:abstractNum w:abstractNumId="5">
    <w:nsid w:val="348F7DA0"/>
    <w:multiLevelType w:val="hybridMultilevel"/>
    <w:tmpl w:val="84B0C6CE"/>
    <w:lvl w:ilvl="0" w:tplc="C4D222CE">
      <w:start w:val="10"/>
      <w:numFmt w:val="bullet"/>
      <w:lvlText w:val="-"/>
      <w:lvlJc w:val="left"/>
      <w:pPr>
        <w:ind w:left="760" w:hanging="360"/>
      </w:pPr>
      <w:rPr>
        <w:rFonts w:ascii="나눔고딕코딩" w:eastAsia="나눔고딕코딩" w:hAnsi="나눔고딕코딩" w:cs="나눔고딕코딩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B5F7934"/>
    <w:multiLevelType w:val="multilevel"/>
    <w:tmpl w:val="CA72145C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57" w:hanging="57"/>
      </w:pPr>
      <w:rPr>
        <w:rFonts w:hint="eastAsia"/>
        <w:b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7">
    <w:nsid w:val="3D7F653C"/>
    <w:multiLevelType w:val="multilevel"/>
    <w:tmpl w:val="EFF87C76"/>
    <w:lvl w:ilvl="0">
      <w:start w:val="3"/>
      <w:numFmt w:val="decimal"/>
      <w:lvlText w:val="%1"/>
      <w:lvlJc w:val="left"/>
      <w:pPr>
        <w:ind w:left="576" w:hanging="576"/>
      </w:pPr>
      <w:rPr>
        <w:rFonts w:eastAsiaTheme="minorEastAsia" w:hint="default"/>
      </w:rPr>
    </w:lvl>
    <w:lvl w:ilvl="1">
      <w:start w:val="8"/>
      <w:numFmt w:val="decimal"/>
      <w:lvlText w:val="%1.%2"/>
      <w:lvlJc w:val="left"/>
      <w:pPr>
        <w:ind w:left="576" w:hanging="576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EastAsia" w:hint="default"/>
      </w:rPr>
    </w:lvl>
  </w:abstractNum>
  <w:abstractNum w:abstractNumId="8">
    <w:nsid w:val="3F654582"/>
    <w:multiLevelType w:val="hybridMultilevel"/>
    <w:tmpl w:val="A5C60678"/>
    <w:lvl w:ilvl="0" w:tplc="E1D8BF6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나눔고딕코딩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41797993"/>
    <w:multiLevelType w:val="hybridMultilevel"/>
    <w:tmpl w:val="AC8C2170"/>
    <w:lvl w:ilvl="0" w:tplc="B0485D02">
      <w:start w:val="1"/>
      <w:numFmt w:val="bullet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1" w:tplc="2E8AC8CC">
      <w:start w:val="1"/>
      <w:numFmt w:val="bullet"/>
      <w:pStyle w:val="10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>
    <w:nsid w:val="429929EC"/>
    <w:multiLevelType w:val="hybridMultilevel"/>
    <w:tmpl w:val="5B66BBFA"/>
    <w:lvl w:ilvl="0" w:tplc="1EF04DCC">
      <w:start w:val="1"/>
      <w:numFmt w:val="decimal"/>
      <w:lvlText w:val="(%1)"/>
      <w:lvlJc w:val="left"/>
      <w:pPr>
        <w:tabs>
          <w:tab w:val="num" w:pos="1620"/>
        </w:tabs>
        <w:ind w:left="1600" w:hanging="340"/>
      </w:pPr>
      <w:rPr>
        <w:rFonts w:ascii="Arial" w:eastAsia="굴림" w:hAnsi="Arial" w:cs="Arial"/>
      </w:rPr>
    </w:lvl>
    <w:lvl w:ilvl="1" w:tplc="04090019">
      <w:start w:val="8"/>
      <w:numFmt w:val="bullet"/>
      <w:pStyle w:val="-"/>
      <w:lvlText w:val="-"/>
      <w:lvlJc w:val="left"/>
      <w:pPr>
        <w:tabs>
          <w:tab w:val="num" w:pos="1610"/>
        </w:tabs>
        <w:ind w:left="1610" w:hanging="810"/>
      </w:pPr>
      <w:rPr>
        <w:rFonts w:ascii="Times New Roman" w:eastAsia="굴림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>
      <w:start w:val="1"/>
      <w:numFmt w:val="decimal"/>
      <w:lvlText w:val="(%5)"/>
      <w:lvlJc w:val="left"/>
      <w:pPr>
        <w:tabs>
          <w:tab w:val="num" w:pos="2360"/>
        </w:tabs>
        <w:ind w:left="2340" w:hanging="340"/>
      </w:pPr>
      <w:rPr>
        <w:rFonts w:ascii="Arial" w:eastAsia="굴림" w:hAnsi="Arial" w:hint="default"/>
      </w:rPr>
    </w:lvl>
    <w:lvl w:ilvl="5" w:tplc="04090011">
      <w:start w:val="1"/>
      <w:numFmt w:val="decimalEnclosedCircle"/>
      <w:lvlText w:val="%6"/>
      <w:lvlJc w:val="left"/>
      <w:pPr>
        <w:tabs>
          <w:tab w:val="num" w:pos="2800"/>
        </w:tabs>
        <w:ind w:left="2800" w:hanging="400"/>
      </w:pPr>
    </w:lvl>
    <w:lvl w:ilvl="6" w:tplc="27D44D70">
      <w:start w:val="1"/>
      <w:numFmt w:val="decimal"/>
      <w:lvlText w:val="(%7)"/>
      <w:lvlJc w:val="left"/>
      <w:pPr>
        <w:tabs>
          <w:tab w:val="num" w:pos="3160"/>
        </w:tabs>
        <w:ind w:left="3140" w:hanging="340"/>
      </w:pPr>
      <w:rPr>
        <w:rFonts w:ascii="Arial" w:eastAsia="굴림" w:hAnsi="Arial" w:hint="default"/>
      </w:r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1">
    <w:nsid w:val="4328093D"/>
    <w:multiLevelType w:val="multilevel"/>
    <w:tmpl w:val="0DFE2FB6"/>
    <w:lvl w:ilvl="0">
      <w:start w:val="1"/>
      <w:numFmt w:val="decimal"/>
      <w:pStyle w:val="3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59C47698"/>
    <w:multiLevelType w:val="multilevel"/>
    <w:tmpl w:val="076C2FFE"/>
    <w:lvl w:ilvl="0">
      <w:start w:val="1"/>
      <w:numFmt w:val="bullet"/>
      <w:lvlText w:val="●"/>
      <w:lvlJc w:val="left"/>
      <w:pPr>
        <w:ind w:left="1302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702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2102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02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902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02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702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102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502" w:hanging="400"/>
      </w:pPr>
      <w:rPr>
        <w:rFonts w:ascii="Noto Sans Symbols" w:eastAsia="Noto Sans Symbols" w:hAnsi="Noto Sans Symbols" w:cs="Noto Sans Symbols"/>
      </w:rPr>
    </w:lvl>
  </w:abstractNum>
  <w:abstractNum w:abstractNumId="13">
    <w:nsid w:val="655A7017"/>
    <w:multiLevelType w:val="hybridMultilevel"/>
    <w:tmpl w:val="8E5E158C"/>
    <w:lvl w:ilvl="0" w:tplc="F38A99F4">
      <w:start w:val="10"/>
      <w:numFmt w:val="bullet"/>
      <w:lvlText w:val="-"/>
      <w:lvlJc w:val="left"/>
      <w:pPr>
        <w:ind w:left="760" w:hanging="360"/>
      </w:pPr>
      <w:rPr>
        <w:rFonts w:ascii="나눔고딕코딩" w:eastAsia="나눔고딕코딩" w:hAnsi="나눔고딕코딩" w:cs="나눔고딕코딩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6B421D49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5">
    <w:nsid w:val="6B531F99"/>
    <w:multiLevelType w:val="hybridMultilevel"/>
    <w:tmpl w:val="625253D0"/>
    <w:lvl w:ilvl="0" w:tplc="85325A44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나눔고딕코딩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6C3E4D87"/>
    <w:multiLevelType w:val="hybridMultilevel"/>
    <w:tmpl w:val="8C066324"/>
    <w:lvl w:ilvl="0" w:tplc="930C9646">
      <w:start w:val="10"/>
      <w:numFmt w:val="bullet"/>
      <w:lvlText w:val="-"/>
      <w:lvlJc w:val="left"/>
      <w:pPr>
        <w:ind w:left="760" w:hanging="360"/>
      </w:pPr>
      <w:rPr>
        <w:rFonts w:ascii="나눔고딕코딩" w:eastAsia="나눔고딕코딩" w:hAnsi="나눔고딕코딩" w:cs="나눔고딕코딩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718421DF"/>
    <w:multiLevelType w:val="hybridMultilevel"/>
    <w:tmpl w:val="25C0C0E2"/>
    <w:lvl w:ilvl="0" w:tplc="07E05AE6">
      <w:start w:val="1"/>
      <w:numFmt w:val="bullet"/>
      <w:pStyle w:val="3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8">
    <w:nsid w:val="726733C2"/>
    <w:multiLevelType w:val="hybridMultilevel"/>
    <w:tmpl w:val="BA2823A8"/>
    <w:lvl w:ilvl="0" w:tplc="419A16C4">
      <w:start w:val="1"/>
      <w:numFmt w:val="bullet"/>
      <w:pStyle w:val="20"/>
      <w:lvlText w:val="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  <w:color w:val="auto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9">
    <w:nsid w:val="7C66304C"/>
    <w:multiLevelType w:val="hybridMultilevel"/>
    <w:tmpl w:val="FBCE9BE2"/>
    <w:lvl w:ilvl="0" w:tplc="A5308C9E">
      <w:start w:val="1"/>
      <w:numFmt w:val="bullet"/>
      <w:lvlText w:val=""/>
      <w:lvlJc w:val="left"/>
      <w:pPr>
        <w:ind w:left="76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1"/>
  </w:num>
  <w:num w:numId="4">
    <w:abstractNumId w:val="17"/>
  </w:num>
  <w:num w:numId="5">
    <w:abstractNumId w:val="11"/>
  </w:num>
  <w:num w:numId="6">
    <w:abstractNumId w:val="10"/>
  </w:num>
  <w:num w:numId="7">
    <w:abstractNumId w:val="3"/>
  </w:num>
  <w:num w:numId="8">
    <w:abstractNumId w:val="6"/>
  </w:num>
  <w:num w:numId="9">
    <w:abstractNumId w:val="12"/>
  </w:num>
  <w:num w:numId="10">
    <w:abstractNumId w:val="0"/>
  </w:num>
  <w:num w:numId="11">
    <w:abstractNumId w:val="14"/>
  </w:num>
  <w:num w:numId="12">
    <w:abstractNumId w:val="4"/>
  </w:num>
  <w:num w:numId="13">
    <w:abstractNumId w:val="7"/>
  </w:num>
  <w:num w:numId="14">
    <w:abstractNumId w:val="13"/>
  </w:num>
  <w:num w:numId="15">
    <w:abstractNumId w:val="19"/>
  </w:num>
  <w:num w:numId="16">
    <w:abstractNumId w:val="8"/>
  </w:num>
  <w:num w:numId="17">
    <w:abstractNumId w:val="15"/>
  </w:num>
  <w:num w:numId="18">
    <w:abstractNumId w:val="2"/>
  </w:num>
  <w:num w:numId="19">
    <w:abstractNumId w:val="16"/>
  </w:num>
  <w:num w:numId="20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attachedTemplate r:id="rId1"/>
  <w:defaultTabStop w:val="800"/>
  <w:drawingGridHorizontalSpacing w:val="91"/>
  <w:drawingGridVerticalSpacing w:val="9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8C"/>
    <w:rsid w:val="00004A33"/>
    <w:rsid w:val="000056F7"/>
    <w:rsid w:val="00007FEB"/>
    <w:rsid w:val="00016DA6"/>
    <w:rsid w:val="00023299"/>
    <w:rsid w:val="00025A2F"/>
    <w:rsid w:val="00025BBC"/>
    <w:rsid w:val="00035443"/>
    <w:rsid w:val="0003634E"/>
    <w:rsid w:val="000379EB"/>
    <w:rsid w:val="0004002B"/>
    <w:rsid w:val="000405B7"/>
    <w:rsid w:val="000420FE"/>
    <w:rsid w:val="000428CE"/>
    <w:rsid w:val="0004556A"/>
    <w:rsid w:val="00046C91"/>
    <w:rsid w:val="0005110C"/>
    <w:rsid w:val="000529B0"/>
    <w:rsid w:val="00055946"/>
    <w:rsid w:val="000559B3"/>
    <w:rsid w:val="000600FE"/>
    <w:rsid w:val="000639C3"/>
    <w:rsid w:val="00072C8E"/>
    <w:rsid w:val="000778D8"/>
    <w:rsid w:val="00082AF4"/>
    <w:rsid w:val="000831FC"/>
    <w:rsid w:val="00095B7A"/>
    <w:rsid w:val="000A0DC9"/>
    <w:rsid w:val="000A0DE3"/>
    <w:rsid w:val="000A328C"/>
    <w:rsid w:val="000A5612"/>
    <w:rsid w:val="000A5E6F"/>
    <w:rsid w:val="000A72D7"/>
    <w:rsid w:val="000B13A2"/>
    <w:rsid w:val="000B6001"/>
    <w:rsid w:val="000C0390"/>
    <w:rsid w:val="000C3C01"/>
    <w:rsid w:val="000C6B54"/>
    <w:rsid w:val="000D0C54"/>
    <w:rsid w:val="000E27CE"/>
    <w:rsid w:val="000E2C5E"/>
    <w:rsid w:val="00100E9E"/>
    <w:rsid w:val="00105408"/>
    <w:rsid w:val="00126F1D"/>
    <w:rsid w:val="00127484"/>
    <w:rsid w:val="001363E7"/>
    <w:rsid w:val="001406C3"/>
    <w:rsid w:val="001407E2"/>
    <w:rsid w:val="00142189"/>
    <w:rsid w:val="0014329B"/>
    <w:rsid w:val="0014459F"/>
    <w:rsid w:val="00150256"/>
    <w:rsid w:val="00150C89"/>
    <w:rsid w:val="00150DC2"/>
    <w:rsid w:val="00153D74"/>
    <w:rsid w:val="00154D5C"/>
    <w:rsid w:val="00162898"/>
    <w:rsid w:val="001650CB"/>
    <w:rsid w:val="0016722E"/>
    <w:rsid w:val="001727B9"/>
    <w:rsid w:val="00180A74"/>
    <w:rsid w:val="001811AA"/>
    <w:rsid w:val="00186CEA"/>
    <w:rsid w:val="0019261C"/>
    <w:rsid w:val="001A0128"/>
    <w:rsid w:val="001A3F4D"/>
    <w:rsid w:val="001B24F4"/>
    <w:rsid w:val="001C06AA"/>
    <w:rsid w:val="001C2C46"/>
    <w:rsid w:val="001D4E37"/>
    <w:rsid w:val="001F0DE2"/>
    <w:rsid w:val="001F49AD"/>
    <w:rsid w:val="001F6A88"/>
    <w:rsid w:val="001F6C26"/>
    <w:rsid w:val="00200341"/>
    <w:rsid w:val="002003A4"/>
    <w:rsid w:val="00202006"/>
    <w:rsid w:val="00202384"/>
    <w:rsid w:val="0020774E"/>
    <w:rsid w:val="00215461"/>
    <w:rsid w:val="0022154E"/>
    <w:rsid w:val="00223E0F"/>
    <w:rsid w:val="00226733"/>
    <w:rsid w:val="00227463"/>
    <w:rsid w:val="00237316"/>
    <w:rsid w:val="002375E7"/>
    <w:rsid w:val="0024000C"/>
    <w:rsid w:val="00245BA4"/>
    <w:rsid w:val="0025085D"/>
    <w:rsid w:val="002531D6"/>
    <w:rsid w:val="00253754"/>
    <w:rsid w:val="00255927"/>
    <w:rsid w:val="0025613E"/>
    <w:rsid w:val="002570A7"/>
    <w:rsid w:val="002600B3"/>
    <w:rsid w:val="00260686"/>
    <w:rsid w:val="002623C4"/>
    <w:rsid w:val="002647BF"/>
    <w:rsid w:val="00267962"/>
    <w:rsid w:val="0027577D"/>
    <w:rsid w:val="00276276"/>
    <w:rsid w:val="002808FA"/>
    <w:rsid w:val="00281487"/>
    <w:rsid w:val="00284A51"/>
    <w:rsid w:val="00290CA5"/>
    <w:rsid w:val="00292BBC"/>
    <w:rsid w:val="00296BFC"/>
    <w:rsid w:val="002A04D9"/>
    <w:rsid w:val="002A1372"/>
    <w:rsid w:val="002A255C"/>
    <w:rsid w:val="002A3F7C"/>
    <w:rsid w:val="002A41E9"/>
    <w:rsid w:val="002A67B2"/>
    <w:rsid w:val="002B189A"/>
    <w:rsid w:val="002B34DC"/>
    <w:rsid w:val="002B3D47"/>
    <w:rsid w:val="002B42D4"/>
    <w:rsid w:val="002B5FAA"/>
    <w:rsid w:val="002C013C"/>
    <w:rsid w:val="002C2EC8"/>
    <w:rsid w:val="002C3630"/>
    <w:rsid w:val="002C3E4D"/>
    <w:rsid w:val="002C4873"/>
    <w:rsid w:val="002D29BA"/>
    <w:rsid w:val="002D2B06"/>
    <w:rsid w:val="002D65EF"/>
    <w:rsid w:val="002D7D8B"/>
    <w:rsid w:val="002E0870"/>
    <w:rsid w:val="002E1225"/>
    <w:rsid w:val="002E462B"/>
    <w:rsid w:val="002E5C86"/>
    <w:rsid w:val="002E64F3"/>
    <w:rsid w:val="002E6FCC"/>
    <w:rsid w:val="002F29A6"/>
    <w:rsid w:val="0030306F"/>
    <w:rsid w:val="00303F28"/>
    <w:rsid w:val="00305E61"/>
    <w:rsid w:val="00307812"/>
    <w:rsid w:val="00307A69"/>
    <w:rsid w:val="003112D8"/>
    <w:rsid w:val="003126E5"/>
    <w:rsid w:val="003132BF"/>
    <w:rsid w:val="003133DC"/>
    <w:rsid w:val="0031733C"/>
    <w:rsid w:val="00322E5C"/>
    <w:rsid w:val="003254F1"/>
    <w:rsid w:val="00325E26"/>
    <w:rsid w:val="0033111A"/>
    <w:rsid w:val="00333C90"/>
    <w:rsid w:val="0033787F"/>
    <w:rsid w:val="00340823"/>
    <w:rsid w:val="00346106"/>
    <w:rsid w:val="00346494"/>
    <w:rsid w:val="003465C0"/>
    <w:rsid w:val="00347D59"/>
    <w:rsid w:val="00350587"/>
    <w:rsid w:val="0035150D"/>
    <w:rsid w:val="003521C2"/>
    <w:rsid w:val="003552F7"/>
    <w:rsid w:val="003636C7"/>
    <w:rsid w:val="00364BB2"/>
    <w:rsid w:val="003650B5"/>
    <w:rsid w:val="00376E67"/>
    <w:rsid w:val="003813D0"/>
    <w:rsid w:val="00387522"/>
    <w:rsid w:val="0038758C"/>
    <w:rsid w:val="00391434"/>
    <w:rsid w:val="00392A9E"/>
    <w:rsid w:val="003930B3"/>
    <w:rsid w:val="003930D6"/>
    <w:rsid w:val="00396AB7"/>
    <w:rsid w:val="00396F4B"/>
    <w:rsid w:val="003A10D4"/>
    <w:rsid w:val="003A135D"/>
    <w:rsid w:val="003A1EBC"/>
    <w:rsid w:val="003B0CF7"/>
    <w:rsid w:val="003B2F87"/>
    <w:rsid w:val="003B4AE9"/>
    <w:rsid w:val="003B6E27"/>
    <w:rsid w:val="003C3664"/>
    <w:rsid w:val="003C412C"/>
    <w:rsid w:val="003E3452"/>
    <w:rsid w:val="003E4C29"/>
    <w:rsid w:val="003E6291"/>
    <w:rsid w:val="003F1F3E"/>
    <w:rsid w:val="003F6245"/>
    <w:rsid w:val="00401310"/>
    <w:rsid w:val="00405D8F"/>
    <w:rsid w:val="00406D8D"/>
    <w:rsid w:val="00410013"/>
    <w:rsid w:val="004100C7"/>
    <w:rsid w:val="004103E4"/>
    <w:rsid w:val="004105B9"/>
    <w:rsid w:val="00412E22"/>
    <w:rsid w:val="0041431E"/>
    <w:rsid w:val="00420807"/>
    <w:rsid w:val="00421281"/>
    <w:rsid w:val="004253E1"/>
    <w:rsid w:val="00437D0A"/>
    <w:rsid w:val="00440256"/>
    <w:rsid w:val="0044032E"/>
    <w:rsid w:val="00451E5A"/>
    <w:rsid w:val="004546A6"/>
    <w:rsid w:val="0045478D"/>
    <w:rsid w:val="00460C09"/>
    <w:rsid w:val="00462117"/>
    <w:rsid w:val="00463897"/>
    <w:rsid w:val="00464472"/>
    <w:rsid w:val="00464D67"/>
    <w:rsid w:val="00472EF3"/>
    <w:rsid w:val="0047316D"/>
    <w:rsid w:val="00473C70"/>
    <w:rsid w:val="00477AD5"/>
    <w:rsid w:val="004806CA"/>
    <w:rsid w:val="004828F7"/>
    <w:rsid w:val="00484D61"/>
    <w:rsid w:val="00487238"/>
    <w:rsid w:val="00493FA9"/>
    <w:rsid w:val="004A061C"/>
    <w:rsid w:val="004A2ACC"/>
    <w:rsid w:val="004A3A04"/>
    <w:rsid w:val="004A5801"/>
    <w:rsid w:val="004C01D5"/>
    <w:rsid w:val="004C4FF8"/>
    <w:rsid w:val="004D3C4D"/>
    <w:rsid w:val="004D53FD"/>
    <w:rsid w:val="004E0395"/>
    <w:rsid w:val="004E1241"/>
    <w:rsid w:val="004F2EA8"/>
    <w:rsid w:val="004F2EC5"/>
    <w:rsid w:val="004F46FD"/>
    <w:rsid w:val="004F5042"/>
    <w:rsid w:val="004F78A7"/>
    <w:rsid w:val="005047DE"/>
    <w:rsid w:val="005114F0"/>
    <w:rsid w:val="00511CB2"/>
    <w:rsid w:val="00512012"/>
    <w:rsid w:val="00515136"/>
    <w:rsid w:val="005157E4"/>
    <w:rsid w:val="005166F6"/>
    <w:rsid w:val="0052291D"/>
    <w:rsid w:val="0052594B"/>
    <w:rsid w:val="0052644A"/>
    <w:rsid w:val="00534122"/>
    <w:rsid w:val="00534EE6"/>
    <w:rsid w:val="005501F6"/>
    <w:rsid w:val="00550FCC"/>
    <w:rsid w:val="00551323"/>
    <w:rsid w:val="00551B72"/>
    <w:rsid w:val="00554AB2"/>
    <w:rsid w:val="00556135"/>
    <w:rsid w:val="00556580"/>
    <w:rsid w:val="00557105"/>
    <w:rsid w:val="0056419A"/>
    <w:rsid w:val="00572012"/>
    <w:rsid w:val="005753DE"/>
    <w:rsid w:val="00581ED8"/>
    <w:rsid w:val="005831B5"/>
    <w:rsid w:val="0058595A"/>
    <w:rsid w:val="00590B51"/>
    <w:rsid w:val="005947C9"/>
    <w:rsid w:val="005954B2"/>
    <w:rsid w:val="0059644C"/>
    <w:rsid w:val="005A363E"/>
    <w:rsid w:val="005A5CC6"/>
    <w:rsid w:val="005C6BAF"/>
    <w:rsid w:val="005D0355"/>
    <w:rsid w:val="005D1FF2"/>
    <w:rsid w:val="005D215F"/>
    <w:rsid w:val="005D35AA"/>
    <w:rsid w:val="005D3EAF"/>
    <w:rsid w:val="005D6420"/>
    <w:rsid w:val="005D6473"/>
    <w:rsid w:val="005D6BCF"/>
    <w:rsid w:val="005D7934"/>
    <w:rsid w:val="005D7B3E"/>
    <w:rsid w:val="005E3766"/>
    <w:rsid w:val="005F0B8F"/>
    <w:rsid w:val="005F187B"/>
    <w:rsid w:val="005F1BB3"/>
    <w:rsid w:val="005F4906"/>
    <w:rsid w:val="006008EE"/>
    <w:rsid w:val="00602CFC"/>
    <w:rsid w:val="006035C6"/>
    <w:rsid w:val="006042B7"/>
    <w:rsid w:val="006055EB"/>
    <w:rsid w:val="006078CE"/>
    <w:rsid w:val="00611873"/>
    <w:rsid w:val="006128B4"/>
    <w:rsid w:val="00614FB3"/>
    <w:rsid w:val="00615091"/>
    <w:rsid w:val="00620428"/>
    <w:rsid w:val="0063047C"/>
    <w:rsid w:val="0063134C"/>
    <w:rsid w:val="00635295"/>
    <w:rsid w:val="00637DBC"/>
    <w:rsid w:val="00637F82"/>
    <w:rsid w:val="00645F49"/>
    <w:rsid w:val="00662B0D"/>
    <w:rsid w:val="006639C6"/>
    <w:rsid w:val="00664F42"/>
    <w:rsid w:val="006652A8"/>
    <w:rsid w:val="006654FA"/>
    <w:rsid w:val="0066646D"/>
    <w:rsid w:val="006713AB"/>
    <w:rsid w:val="00674327"/>
    <w:rsid w:val="00674971"/>
    <w:rsid w:val="00681643"/>
    <w:rsid w:val="00682323"/>
    <w:rsid w:val="00683F59"/>
    <w:rsid w:val="006870DD"/>
    <w:rsid w:val="00691821"/>
    <w:rsid w:val="00694E9C"/>
    <w:rsid w:val="00697756"/>
    <w:rsid w:val="006A262F"/>
    <w:rsid w:val="006B1CE8"/>
    <w:rsid w:val="006B1F0C"/>
    <w:rsid w:val="006B2A7A"/>
    <w:rsid w:val="006B512F"/>
    <w:rsid w:val="006B66CF"/>
    <w:rsid w:val="006B6F90"/>
    <w:rsid w:val="006B7C64"/>
    <w:rsid w:val="006C24E4"/>
    <w:rsid w:val="006C2C7B"/>
    <w:rsid w:val="006C4C21"/>
    <w:rsid w:val="006C7831"/>
    <w:rsid w:val="006C78E3"/>
    <w:rsid w:val="006C798E"/>
    <w:rsid w:val="006D08EC"/>
    <w:rsid w:val="006D4731"/>
    <w:rsid w:val="006D48C8"/>
    <w:rsid w:val="006D5F11"/>
    <w:rsid w:val="006D709E"/>
    <w:rsid w:val="006E34EA"/>
    <w:rsid w:val="006F00F5"/>
    <w:rsid w:val="006F2E4A"/>
    <w:rsid w:val="00702EFA"/>
    <w:rsid w:val="00707FFC"/>
    <w:rsid w:val="00710F0B"/>
    <w:rsid w:val="007120C6"/>
    <w:rsid w:val="00715AB9"/>
    <w:rsid w:val="00715C65"/>
    <w:rsid w:val="00717CC9"/>
    <w:rsid w:val="00723EB9"/>
    <w:rsid w:val="00724592"/>
    <w:rsid w:val="007251DE"/>
    <w:rsid w:val="007331B3"/>
    <w:rsid w:val="007367F9"/>
    <w:rsid w:val="00736906"/>
    <w:rsid w:val="00742B15"/>
    <w:rsid w:val="00744E4A"/>
    <w:rsid w:val="007456DE"/>
    <w:rsid w:val="00746D4F"/>
    <w:rsid w:val="00747789"/>
    <w:rsid w:val="00753C30"/>
    <w:rsid w:val="00766838"/>
    <w:rsid w:val="00774648"/>
    <w:rsid w:val="00774F89"/>
    <w:rsid w:val="00780058"/>
    <w:rsid w:val="00791AE4"/>
    <w:rsid w:val="00791E19"/>
    <w:rsid w:val="00793977"/>
    <w:rsid w:val="00793C6D"/>
    <w:rsid w:val="007966DF"/>
    <w:rsid w:val="007A2FDB"/>
    <w:rsid w:val="007B3320"/>
    <w:rsid w:val="007B34C3"/>
    <w:rsid w:val="007C242C"/>
    <w:rsid w:val="007C2902"/>
    <w:rsid w:val="007D30F9"/>
    <w:rsid w:val="007D4FAD"/>
    <w:rsid w:val="007D63C7"/>
    <w:rsid w:val="007E28DC"/>
    <w:rsid w:val="007E3074"/>
    <w:rsid w:val="007E4925"/>
    <w:rsid w:val="007E5692"/>
    <w:rsid w:val="007F1BD2"/>
    <w:rsid w:val="0080154F"/>
    <w:rsid w:val="00802356"/>
    <w:rsid w:val="00805778"/>
    <w:rsid w:val="00806F8F"/>
    <w:rsid w:val="00810F48"/>
    <w:rsid w:val="0081166E"/>
    <w:rsid w:val="00811D43"/>
    <w:rsid w:val="00813442"/>
    <w:rsid w:val="00813E4A"/>
    <w:rsid w:val="00815D2D"/>
    <w:rsid w:val="008263A3"/>
    <w:rsid w:val="00830CF1"/>
    <w:rsid w:val="00841609"/>
    <w:rsid w:val="0084352B"/>
    <w:rsid w:val="00844B10"/>
    <w:rsid w:val="008474AA"/>
    <w:rsid w:val="0086034E"/>
    <w:rsid w:val="00860B01"/>
    <w:rsid w:val="00863693"/>
    <w:rsid w:val="00863E57"/>
    <w:rsid w:val="008649C0"/>
    <w:rsid w:val="00866B38"/>
    <w:rsid w:val="00870012"/>
    <w:rsid w:val="00871F6F"/>
    <w:rsid w:val="00873B7B"/>
    <w:rsid w:val="00874F65"/>
    <w:rsid w:val="00875B01"/>
    <w:rsid w:val="00875BE9"/>
    <w:rsid w:val="008939C0"/>
    <w:rsid w:val="008943AE"/>
    <w:rsid w:val="00897C5E"/>
    <w:rsid w:val="008A5325"/>
    <w:rsid w:val="008B549F"/>
    <w:rsid w:val="008B640A"/>
    <w:rsid w:val="008B6AC6"/>
    <w:rsid w:val="008C3C31"/>
    <w:rsid w:val="008C3F4E"/>
    <w:rsid w:val="008C5046"/>
    <w:rsid w:val="008C7E40"/>
    <w:rsid w:val="008D4E4B"/>
    <w:rsid w:val="008E714A"/>
    <w:rsid w:val="008E759B"/>
    <w:rsid w:val="008F0CA6"/>
    <w:rsid w:val="008F346F"/>
    <w:rsid w:val="008F44DE"/>
    <w:rsid w:val="008F6DEF"/>
    <w:rsid w:val="00900AF6"/>
    <w:rsid w:val="00902324"/>
    <w:rsid w:val="009112C0"/>
    <w:rsid w:val="00911469"/>
    <w:rsid w:val="009129F4"/>
    <w:rsid w:val="009242B6"/>
    <w:rsid w:val="00926DAA"/>
    <w:rsid w:val="0093060A"/>
    <w:rsid w:val="0093159E"/>
    <w:rsid w:val="00932340"/>
    <w:rsid w:val="00933550"/>
    <w:rsid w:val="00933A4F"/>
    <w:rsid w:val="00933F53"/>
    <w:rsid w:val="00936475"/>
    <w:rsid w:val="00942AD9"/>
    <w:rsid w:val="009461D4"/>
    <w:rsid w:val="00947657"/>
    <w:rsid w:val="00953B37"/>
    <w:rsid w:val="00965DAC"/>
    <w:rsid w:val="0097159D"/>
    <w:rsid w:val="00974A89"/>
    <w:rsid w:val="00981EE0"/>
    <w:rsid w:val="00986D73"/>
    <w:rsid w:val="00991D3C"/>
    <w:rsid w:val="00991ED4"/>
    <w:rsid w:val="00992002"/>
    <w:rsid w:val="009974BA"/>
    <w:rsid w:val="009A1213"/>
    <w:rsid w:val="009A1A07"/>
    <w:rsid w:val="009A2BCE"/>
    <w:rsid w:val="009A4C52"/>
    <w:rsid w:val="009A5889"/>
    <w:rsid w:val="009A6B0D"/>
    <w:rsid w:val="009B114C"/>
    <w:rsid w:val="009B582E"/>
    <w:rsid w:val="009B621D"/>
    <w:rsid w:val="009C016A"/>
    <w:rsid w:val="009C72F2"/>
    <w:rsid w:val="009D2916"/>
    <w:rsid w:val="009D3C29"/>
    <w:rsid w:val="009E4D02"/>
    <w:rsid w:val="009F1CED"/>
    <w:rsid w:val="009F2C53"/>
    <w:rsid w:val="00A02896"/>
    <w:rsid w:val="00A03009"/>
    <w:rsid w:val="00A07FC8"/>
    <w:rsid w:val="00A11DB2"/>
    <w:rsid w:val="00A12750"/>
    <w:rsid w:val="00A218CE"/>
    <w:rsid w:val="00A302DE"/>
    <w:rsid w:val="00A32C50"/>
    <w:rsid w:val="00A3425C"/>
    <w:rsid w:val="00A41322"/>
    <w:rsid w:val="00A414AD"/>
    <w:rsid w:val="00A43B5E"/>
    <w:rsid w:val="00A47406"/>
    <w:rsid w:val="00A50900"/>
    <w:rsid w:val="00A53B89"/>
    <w:rsid w:val="00A549A0"/>
    <w:rsid w:val="00A65B00"/>
    <w:rsid w:val="00A73647"/>
    <w:rsid w:val="00A80610"/>
    <w:rsid w:val="00A81DE3"/>
    <w:rsid w:val="00A82C9B"/>
    <w:rsid w:val="00A853B8"/>
    <w:rsid w:val="00A85672"/>
    <w:rsid w:val="00A86F4D"/>
    <w:rsid w:val="00A87635"/>
    <w:rsid w:val="00A924F5"/>
    <w:rsid w:val="00A932EC"/>
    <w:rsid w:val="00A94C4E"/>
    <w:rsid w:val="00A959D8"/>
    <w:rsid w:val="00AA267E"/>
    <w:rsid w:val="00AA605B"/>
    <w:rsid w:val="00AA7DBF"/>
    <w:rsid w:val="00AA7EC9"/>
    <w:rsid w:val="00AB5AE1"/>
    <w:rsid w:val="00AD1475"/>
    <w:rsid w:val="00AD36C5"/>
    <w:rsid w:val="00AE0E70"/>
    <w:rsid w:val="00AE1D2B"/>
    <w:rsid w:val="00AF21BB"/>
    <w:rsid w:val="00AF2B9E"/>
    <w:rsid w:val="00AF5AA7"/>
    <w:rsid w:val="00B00E5F"/>
    <w:rsid w:val="00B066B0"/>
    <w:rsid w:val="00B104BA"/>
    <w:rsid w:val="00B17F3E"/>
    <w:rsid w:val="00B202CC"/>
    <w:rsid w:val="00B212DA"/>
    <w:rsid w:val="00B31AE2"/>
    <w:rsid w:val="00B3264F"/>
    <w:rsid w:val="00B35AC3"/>
    <w:rsid w:val="00B37134"/>
    <w:rsid w:val="00B37268"/>
    <w:rsid w:val="00B41AA4"/>
    <w:rsid w:val="00B44647"/>
    <w:rsid w:val="00B55D1D"/>
    <w:rsid w:val="00B61362"/>
    <w:rsid w:val="00B66B5C"/>
    <w:rsid w:val="00B66FDE"/>
    <w:rsid w:val="00B71D50"/>
    <w:rsid w:val="00B766A5"/>
    <w:rsid w:val="00B82F76"/>
    <w:rsid w:val="00B909C8"/>
    <w:rsid w:val="00B93BD6"/>
    <w:rsid w:val="00B958AC"/>
    <w:rsid w:val="00BA1222"/>
    <w:rsid w:val="00BA5E75"/>
    <w:rsid w:val="00BA688D"/>
    <w:rsid w:val="00BA6E3E"/>
    <w:rsid w:val="00BB4759"/>
    <w:rsid w:val="00BB55FF"/>
    <w:rsid w:val="00BC724F"/>
    <w:rsid w:val="00BD0AAC"/>
    <w:rsid w:val="00BD309C"/>
    <w:rsid w:val="00BE2442"/>
    <w:rsid w:val="00BE2F5E"/>
    <w:rsid w:val="00BF175F"/>
    <w:rsid w:val="00C04D03"/>
    <w:rsid w:val="00C04EE8"/>
    <w:rsid w:val="00C16AE0"/>
    <w:rsid w:val="00C172E9"/>
    <w:rsid w:val="00C23A3F"/>
    <w:rsid w:val="00C24795"/>
    <w:rsid w:val="00C27D59"/>
    <w:rsid w:val="00C30EF1"/>
    <w:rsid w:val="00C31901"/>
    <w:rsid w:val="00C325FD"/>
    <w:rsid w:val="00C3560D"/>
    <w:rsid w:val="00C410FC"/>
    <w:rsid w:val="00C42230"/>
    <w:rsid w:val="00C43F5C"/>
    <w:rsid w:val="00C45DA9"/>
    <w:rsid w:val="00C52D54"/>
    <w:rsid w:val="00C6279E"/>
    <w:rsid w:val="00C63115"/>
    <w:rsid w:val="00C640A6"/>
    <w:rsid w:val="00C66827"/>
    <w:rsid w:val="00C7187D"/>
    <w:rsid w:val="00C737D7"/>
    <w:rsid w:val="00C805AA"/>
    <w:rsid w:val="00C80D3E"/>
    <w:rsid w:val="00C846EE"/>
    <w:rsid w:val="00C93521"/>
    <w:rsid w:val="00C935C5"/>
    <w:rsid w:val="00C959D1"/>
    <w:rsid w:val="00CA1694"/>
    <w:rsid w:val="00CA413A"/>
    <w:rsid w:val="00CA5A05"/>
    <w:rsid w:val="00CA669D"/>
    <w:rsid w:val="00CB08AE"/>
    <w:rsid w:val="00CB3F72"/>
    <w:rsid w:val="00CB55B7"/>
    <w:rsid w:val="00CB6C8A"/>
    <w:rsid w:val="00CB7169"/>
    <w:rsid w:val="00CC219A"/>
    <w:rsid w:val="00CC5C9E"/>
    <w:rsid w:val="00CC6ABB"/>
    <w:rsid w:val="00CD5601"/>
    <w:rsid w:val="00CD6F0A"/>
    <w:rsid w:val="00CE3A53"/>
    <w:rsid w:val="00CE3E4F"/>
    <w:rsid w:val="00CE3F3F"/>
    <w:rsid w:val="00CE6AD0"/>
    <w:rsid w:val="00CF25C4"/>
    <w:rsid w:val="00D01CDC"/>
    <w:rsid w:val="00D04461"/>
    <w:rsid w:val="00D04CF4"/>
    <w:rsid w:val="00D04D7C"/>
    <w:rsid w:val="00D11705"/>
    <w:rsid w:val="00D12AF8"/>
    <w:rsid w:val="00D1627A"/>
    <w:rsid w:val="00D203C2"/>
    <w:rsid w:val="00D21232"/>
    <w:rsid w:val="00D220D3"/>
    <w:rsid w:val="00D233DC"/>
    <w:rsid w:val="00D24F04"/>
    <w:rsid w:val="00D265F9"/>
    <w:rsid w:val="00D26DE9"/>
    <w:rsid w:val="00D26E8A"/>
    <w:rsid w:val="00D30FB2"/>
    <w:rsid w:val="00D34096"/>
    <w:rsid w:val="00D40BA4"/>
    <w:rsid w:val="00D41724"/>
    <w:rsid w:val="00D433C9"/>
    <w:rsid w:val="00D4565C"/>
    <w:rsid w:val="00D46E6F"/>
    <w:rsid w:val="00D62780"/>
    <w:rsid w:val="00D65532"/>
    <w:rsid w:val="00D71DDC"/>
    <w:rsid w:val="00D72D6A"/>
    <w:rsid w:val="00D72D8C"/>
    <w:rsid w:val="00D72FC5"/>
    <w:rsid w:val="00D756A9"/>
    <w:rsid w:val="00D770EE"/>
    <w:rsid w:val="00D80C92"/>
    <w:rsid w:val="00D8337D"/>
    <w:rsid w:val="00D9184B"/>
    <w:rsid w:val="00DA1868"/>
    <w:rsid w:val="00DA27B3"/>
    <w:rsid w:val="00DA2DB7"/>
    <w:rsid w:val="00DB0A63"/>
    <w:rsid w:val="00DB13DC"/>
    <w:rsid w:val="00DC45BC"/>
    <w:rsid w:val="00DC774B"/>
    <w:rsid w:val="00DD47FF"/>
    <w:rsid w:val="00DE4543"/>
    <w:rsid w:val="00DF4E3D"/>
    <w:rsid w:val="00DF56E2"/>
    <w:rsid w:val="00DF7E38"/>
    <w:rsid w:val="00E00F76"/>
    <w:rsid w:val="00E01648"/>
    <w:rsid w:val="00E0734D"/>
    <w:rsid w:val="00E126E2"/>
    <w:rsid w:val="00E13EB8"/>
    <w:rsid w:val="00E15562"/>
    <w:rsid w:val="00E32131"/>
    <w:rsid w:val="00E33255"/>
    <w:rsid w:val="00E336CA"/>
    <w:rsid w:val="00E33A6E"/>
    <w:rsid w:val="00E364B0"/>
    <w:rsid w:val="00E41145"/>
    <w:rsid w:val="00E45633"/>
    <w:rsid w:val="00E4687A"/>
    <w:rsid w:val="00E5211A"/>
    <w:rsid w:val="00E568C3"/>
    <w:rsid w:val="00E63374"/>
    <w:rsid w:val="00E703C6"/>
    <w:rsid w:val="00E81297"/>
    <w:rsid w:val="00E82F6D"/>
    <w:rsid w:val="00E85646"/>
    <w:rsid w:val="00E90904"/>
    <w:rsid w:val="00E9289F"/>
    <w:rsid w:val="00E92E6F"/>
    <w:rsid w:val="00E97E9F"/>
    <w:rsid w:val="00EA28EC"/>
    <w:rsid w:val="00EA5417"/>
    <w:rsid w:val="00EA6041"/>
    <w:rsid w:val="00EA6FFE"/>
    <w:rsid w:val="00EB0813"/>
    <w:rsid w:val="00EB2DEA"/>
    <w:rsid w:val="00EB4D4A"/>
    <w:rsid w:val="00EB6BAA"/>
    <w:rsid w:val="00EB6E64"/>
    <w:rsid w:val="00EC47DD"/>
    <w:rsid w:val="00ED1B1C"/>
    <w:rsid w:val="00ED74E3"/>
    <w:rsid w:val="00EE3E99"/>
    <w:rsid w:val="00EE48BB"/>
    <w:rsid w:val="00EF3DD9"/>
    <w:rsid w:val="00EF6EA5"/>
    <w:rsid w:val="00EF71FD"/>
    <w:rsid w:val="00F0179B"/>
    <w:rsid w:val="00F12738"/>
    <w:rsid w:val="00F151C0"/>
    <w:rsid w:val="00F15E3C"/>
    <w:rsid w:val="00F22DB1"/>
    <w:rsid w:val="00F23EAD"/>
    <w:rsid w:val="00F26014"/>
    <w:rsid w:val="00F2615B"/>
    <w:rsid w:val="00F321DA"/>
    <w:rsid w:val="00F32974"/>
    <w:rsid w:val="00F3439B"/>
    <w:rsid w:val="00F3540A"/>
    <w:rsid w:val="00F378F7"/>
    <w:rsid w:val="00F42C48"/>
    <w:rsid w:val="00F436C4"/>
    <w:rsid w:val="00F47B26"/>
    <w:rsid w:val="00F524C6"/>
    <w:rsid w:val="00F52BA0"/>
    <w:rsid w:val="00F5352D"/>
    <w:rsid w:val="00F53B15"/>
    <w:rsid w:val="00F5423D"/>
    <w:rsid w:val="00F55F93"/>
    <w:rsid w:val="00F57667"/>
    <w:rsid w:val="00F66C18"/>
    <w:rsid w:val="00F7088A"/>
    <w:rsid w:val="00F71441"/>
    <w:rsid w:val="00F71625"/>
    <w:rsid w:val="00F72600"/>
    <w:rsid w:val="00F737A4"/>
    <w:rsid w:val="00F876FD"/>
    <w:rsid w:val="00F96B85"/>
    <w:rsid w:val="00F975DE"/>
    <w:rsid w:val="00FA0032"/>
    <w:rsid w:val="00FA4C25"/>
    <w:rsid w:val="00FA7058"/>
    <w:rsid w:val="00FB0B08"/>
    <w:rsid w:val="00FC3C10"/>
    <w:rsid w:val="00FC4841"/>
    <w:rsid w:val="00FD534C"/>
    <w:rsid w:val="00FE011D"/>
    <w:rsid w:val="00FE4B2D"/>
    <w:rsid w:val="00FE761A"/>
    <w:rsid w:val="00FF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AD77DE2-F855-4E43-BF4B-45330F2D2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946"/>
    <w:pPr>
      <w:widowControl w:val="0"/>
      <w:tabs>
        <w:tab w:val="left" w:pos="709"/>
      </w:tabs>
      <w:wordWrap w:val="0"/>
      <w:autoSpaceDE w:val="0"/>
      <w:autoSpaceDN w:val="0"/>
      <w:ind w:left="709"/>
      <w:jc w:val="both"/>
    </w:pPr>
    <w:rPr>
      <w:rFonts w:ascii="Arial" w:eastAsia="굴림체" w:hAnsi="Arial"/>
      <w:kern w:val="2"/>
      <w:szCs w:val="24"/>
    </w:rPr>
  </w:style>
  <w:style w:type="paragraph" w:styleId="1">
    <w:name w:val="heading 1"/>
    <w:aliases w:val="1."/>
    <w:basedOn w:val="a"/>
    <w:next w:val="a"/>
    <w:link w:val="1Char"/>
    <w:qFormat/>
    <w:pPr>
      <w:numPr>
        <w:numId w:val="3"/>
      </w:numPr>
      <w:spacing w:before="240" w:after="120" w:line="0" w:lineRule="atLeast"/>
      <w:jc w:val="left"/>
      <w:outlineLvl w:val="0"/>
    </w:pPr>
    <w:rPr>
      <w:b/>
      <w:sz w:val="26"/>
      <w:szCs w:val="28"/>
    </w:rPr>
  </w:style>
  <w:style w:type="paragraph" w:styleId="2">
    <w:name w:val="heading 2"/>
    <w:basedOn w:val="a"/>
    <w:next w:val="a"/>
    <w:link w:val="2Char"/>
    <w:qFormat/>
    <w:pPr>
      <w:numPr>
        <w:ilvl w:val="1"/>
        <w:numId w:val="3"/>
      </w:numPr>
      <w:outlineLvl w:val="1"/>
    </w:pPr>
    <w:rPr>
      <w:b/>
      <w:sz w:val="24"/>
    </w:rPr>
  </w:style>
  <w:style w:type="paragraph" w:styleId="3">
    <w:name w:val="heading 3"/>
    <w:basedOn w:val="a"/>
    <w:next w:val="a"/>
    <w:link w:val="3Char"/>
    <w:qFormat/>
    <w:pPr>
      <w:numPr>
        <w:ilvl w:val="2"/>
        <w:numId w:val="3"/>
      </w:numPr>
      <w:outlineLvl w:val="2"/>
    </w:pPr>
    <w:rPr>
      <w:b/>
    </w:rPr>
  </w:style>
  <w:style w:type="paragraph" w:styleId="4">
    <w:name w:val="heading 4"/>
    <w:basedOn w:val="a"/>
    <w:next w:val="a"/>
    <w:link w:val="4Char"/>
    <w:qFormat/>
    <w:pPr>
      <w:numPr>
        <w:ilvl w:val="3"/>
        <w:numId w:val="3"/>
      </w:numPr>
      <w:tabs>
        <w:tab w:val="clear" w:pos="709"/>
      </w:tabs>
      <w:ind w:left="1134" w:hanging="425"/>
      <w:outlineLvl w:val="3"/>
    </w:pPr>
    <w:rPr>
      <w:bCs/>
    </w:rPr>
  </w:style>
  <w:style w:type="paragraph" w:styleId="5">
    <w:name w:val="heading 5"/>
    <w:basedOn w:val="a"/>
    <w:next w:val="a"/>
    <w:link w:val="5Char"/>
    <w:qFormat/>
    <w:pPr>
      <w:numPr>
        <w:ilvl w:val="4"/>
        <w:numId w:val="3"/>
      </w:numPr>
      <w:spacing w:before="60" w:after="60" w:line="0" w:lineRule="atLeast"/>
      <w:outlineLvl w:val="4"/>
    </w:pPr>
    <w:rPr>
      <w:bCs/>
    </w:rPr>
  </w:style>
  <w:style w:type="paragraph" w:styleId="6">
    <w:name w:val="heading 6"/>
    <w:basedOn w:val="a"/>
    <w:next w:val="a"/>
    <w:link w:val="6Char"/>
    <w:qFormat/>
    <w:pPr>
      <w:numPr>
        <w:ilvl w:val="5"/>
        <w:numId w:val="3"/>
      </w:numPr>
      <w:spacing w:before="60" w:after="60" w:line="0" w:lineRule="atLeast"/>
      <w:outlineLvl w:val="5"/>
    </w:pPr>
    <w:rPr>
      <w:bCs/>
    </w:rPr>
  </w:style>
  <w:style w:type="paragraph" w:styleId="7">
    <w:name w:val="heading 7"/>
    <w:basedOn w:val="a"/>
    <w:next w:val="a"/>
    <w:link w:val="7Char"/>
    <w:qFormat/>
    <w:pPr>
      <w:numPr>
        <w:ilvl w:val="6"/>
        <w:numId w:val="3"/>
      </w:numPr>
      <w:adjustRightInd w:val="0"/>
      <w:snapToGrid w:val="0"/>
      <w:spacing w:line="0" w:lineRule="atLeast"/>
      <w:outlineLvl w:val="6"/>
    </w:pPr>
    <w:rPr>
      <w:iCs/>
      <w:color w:val="000000"/>
      <w:szCs w:val="20"/>
    </w:rPr>
  </w:style>
  <w:style w:type="paragraph" w:styleId="8">
    <w:name w:val="heading 8"/>
    <w:basedOn w:val="a"/>
    <w:next w:val="a"/>
    <w:link w:val="8Char"/>
    <w:qFormat/>
    <w:pPr>
      <w:keepNext/>
      <w:outlineLvl w:val="7"/>
    </w:pPr>
    <w:rPr>
      <w:b/>
      <w:bCs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b/>
      <w:i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/Footer,header odd,header odd1,header odd2,header odd3,header odd4,header odd5,header odd6,header,머리글=,header odd11,header odd21,header odd31,header odd41,header odd51,header odd61,THeader,Draft,Table header,도표(-),he...,Cover Page,머리글(왼쪽),머리"/>
    <w:basedOn w:val="a"/>
    <w:link w:val="Char"/>
    <w:uiPriority w:val="99"/>
    <w:pPr>
      <w:tabs>
        <w:tab w:val="center" w:pos="4252"/>
        <w:tab w:val="right" w:pos="8504"/>
      </w:tabs>
      <w:snapToGrid w:val="0"/>
    </w:pPr>
    <w:rPr>
      <w:b/>
    </w:rPr>
  </w:style>
  <w:style w:type="paragraph" w:styleId="a4">
    <w:name w:val="foot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b/>
    </w:rPr>
  </w:style>
  <w:style w:type="paragraph" w:customStyle="1" w:styleId="10">
    <w:name w:val="불릿1"/>
    <w:basedOn w:val="a"/>
    <w:pPr>
      <w:numPr>
        <w:ilvl w:val="1"/>
        <w:numId w:val="1"/>
      </w:numPr>
      <w:tabs>
        <w:tab w:val="clear" w:pos="851"/>
        <w:tab w:val="left" w:pos="369"/>
      </w:tabs>
      <w:ind w:left="1135" w:hanging="369"/>
    </w:pPr>
  </w:style>
  <w:style w:type="paragraph" w:styleId="11">
    <w:name w:val="toc 1"/>
    <w:basedOn w:val="a"/>
    <w:next w:val="a"/>
    <w:autoRedefine/>
    <w:uiPriority w:val="39"/>
    <w:pPr>
      <w:tabs>
        <w:tab w:val="clear" w:pos="709"/>
      </w:tabs>
      <w:spacing w:before="360" w:after="120" w:line="360" w:lineRule="atLeast"/>
      <w:ind w:left="0"/>
      <w:jc w:val="left"/>
    </w:pPr>
    <w:rPr>
      <w:rFonts w:eastAsia="돋움체"/>
      <w:b/>
      <w:bCs/>
      <w:smallCaps/>
      <w:sz w:val="24"/>
    </w:rPr>
  </w:style>
  <w:style w:type="paragraph" w:styleId="22">
    <w:name w:val="toc 2"/>
    <w:basedOn w:val="a"/>
    <w:next w:val="a"/>
    <w:autoRedefine/>
    <w:uiPriority w:val="39"/>
    <w:pPr>
      <w:tabs>
        <w:tab w:val="clear" w:pos="709"/>
      </w:tabs>
      <w:spacing w:before="120" w:line="240" w:lineRule="atLeast"/>
      <w:ind w:left="454"/>
      <w:jc w:val="left"/>
    </w:pPr>
    <w:rPr>
      <w:rFonts w:ascii="Times New Roman" w:hAnsi="Times New Roman"/>
      <w:smallCaps/>
      <w:sz w:val="22"/>
    </w:rPr>
  </w:style>
  <w:style w:type="paragraph" w:styleId="32">
    <w:name w:val="toc 3"/>
    <w:basedOn w:val="a"/>
    <w:next w:val="a"/>
    <w:autoRedefine/>
    <w:uiPriority w:val="39"/>
    <w:pPr>
      <w:tabs>
        <w:tab w:val="clear" w:pos="709"/>
      </w:tabs>
      <w:spacing w:before="120" w:line="240" w:lineRule="atLeast"/>
      <w:ind w:left="1021"/>
      <w:jc w:val="left"/>
    </w:pPr>
    <w:rPr>
      <w:rFonts w:eastAsia="돋움체"/>
      <w:iCs/>
      <w:smallCaps/>
    </w:rPr>
  </w:style>
  <w:style w:type="paragraph" w:styleId="40">
    <w:name w:val="toc 4"/>
    <w:basedOn w:val="a"/>
    <w:next w:val="a"/>
    <w:autoRedefine/>
    <w:uiPriority w:val="39"/>
    <w:pPr>
      <w:tabs>
        <w:tab w:val="clear" w:pos="709"/>
      </w:tabs>
      <w:ind w:left="600"/>
      <w:jc w:val="left"/>
    </w:pPr>
    <w:rPr>
      <w:rFonts w:ascii="Times New Roman" w:hAnsi="Times New Roman"/>
      <w:szCs w:val="21"/>
    </w:rPr>
  </w:style>
  <w:style w:type="paragraph" w:styleId="50">
    <w:name w:val="toc 5"/>
    <w:basedOn w:val="a"/>
    <w:next w:val="a"/>
    <w:autoRedefine/>
    <w:uiPriority w:val="39"/>
    <w:pPr>
      <w:tabs>
        <w:tab w:val="clear" w:pos="709"/>
      </w:tabs>
      <w:ind w:left="800"/>
      <w:jc w:val="left"/>
    </w:pPr>
    <w:rPr>
      <w:rFonts w:ascii="Times New Roman" w:hAnsi="Times New Roman"/>
      <w:szCs w:val="21"/>
    </w:rPr>
  </w:style>
  <w:style w:type="paragraph" w:styleId="60">
    <w:name w:val="toc 6"/>
    <w:basedOn w:val="a"/>
    <w:next w:val="a"/>
    <w:autoRedefine/>
    <w:uiPriority w:val="39"/>
    <w:pPr>
      <w:tabs>
        <w:tab w:val="clear" w:pos="709"/>
      </w:tabs>
      <w:ind w:left="1000"/>
      <w:jc w:val="left"/>
    </w:pPr>
    <w:rPr>
      <w:rFonts w:ascii="Times New Roman" w:hAnsi="Times New Roman"/>
      <w:szCs w:val="21"/>
    </w:rPr>
  </w:style>
  <w:style w:type="paragraph" w:styleId="70">
    <w:name w:val="toc 7"/>
    <w:basedOn w:val="a"/>
    <w:next w:val="a"/>
    <w:autoRedefine/>
    <w:uiPriority w:val="39"/>
    <w:pPr>
      <w:tabs>
        <w:tab w:val="clear" w:pos="709"/>
      </w:tabs>
      <w:ind w:left="1200"/>
      <w:jc w:val="left"/>
    </w:pPr>
    <w:rPr>
      <w:rFonts w:ascii="Times New Roman" w:hAnsi="Times New Roman"/>
      <w:szCs w:val="21"/>
    </w:rPr>
  </w:style>
  <w:style w:type="paragraph" w:styleId="80">
    <w:name w:val="toc 8"/>
    <w:basedOn w:val="a"/>
    <w:next w:val="a"/>
    <w:autoRedefine/>
    <w:uiPriority w:val="39"/>
    <w:pPr>
      <w:tabs>
        <w:tab w:val="clear" w:pos="709"/>
      </w:tabs>
      <w:ind w:left="1400"/>
      <w:jc w:val="left"/>
    </w:pPr>
    <w:rPr>
      <w:rFonts w:ascii="Times New Roman" w:hAnsi="Times New Roman"/>
      <w:szCs w:val="21"/>
    </w:rPr>
  </w:style>
  <w:style w:type="paragraph" w:styleId="90">
    <w:name w:val="toc 9"/>
    <w:basedOn w:val="a"/>
    <w:next w:val="a"/>
    <w:autoRedefine/>
    <w:uiPriority w:val="39"/>
    <w:pPr>
      <w:tabs>
        <w:tab w:val="clear" w:pos="709"/>
      </w:tabs>
      <w:ind w:left="1600"/>
      <w:jc w:val="left"/>
    </w:pPr>
    <w:rPr>
      <w:rFonts w:ascii="Times New Roman" w:hAnsi="Times New Roman"/>
      <w:szCs w:val="21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caption"/>
    <w:basedOn w:val="a"/>
    <w:next w:val="a"/>
    <w:qFormat/>
    <w:pPr>
      <w:spacing w:before="120" w:after="240"/>
    </w:pPr>
    <w:rPr>
      <w:b/>
      <w:bCs/>
      <w:szCs w:val="20"/>
    </w:rPr>
  </w:style>
  <w:style w:type="paragraph" w:styleId="a7">
    <w:name w:val="table of figures"/>
    <w:basedOn w:val="a"/>
    <w:next w:val="a"/>
    <w:semiHidden/>
    <w:pPr>
      <w:tabs>
        <w:tab w:val="clear" w:pos="709"/>
      </w:tabs>
      <w:ind w:left="400" w:hanging="400"/>
      <w:jc w:val="left"/>
    </w:pPr>
    <w:rPr>
      <w:smallCaps/>
    </w:rPr>
  </w:style>
  <w:style w:type="paragraph" w:styleId="a8">
    <w:name w:val="List"/>
    <w:basedOn w:val="a"/>
    <w:semiHidden/>
    <w:pPr>
      <w:widowControl/>
      <w:wordWrap/>
      <w:autoSpaceDE/>
      <w:autoSpaceDN/>
      <w:ind w:left="360" w:hanging="360"/>
      <w:jc w:val="left"/>
    </w:pPr>
    <w:rPr>
      <w:rFonts w:ascii="Times New Roman" w:eastAsia="바탕" w:hAnsi="Times New Roman"/>
      <w:kern w:val="0"/>
      <w:szCs w:val="20"/>
      <w:lang w:eastAsia="en-US"/>
    </w:rPr>
  </w:style>
  <w:style w:type="character" w:styleId="a9">
    <w:name w:val="FollowedHyperlink"/>
    <w:basedOn w:val="a0"/>
    <w:uiPriority w:val="99"/>
    <w:rPr>
      <w:color w:val="800080"/>
      <w:u w:val="single"/>
    </w:rPr>
  </w:style>
  <w:style w:type="paragraph" w:styleId="aa">
    <w:name w:val="Body Text"/>
    <w:basedOn w:val="a"/>
    <w:link w:val="Char1"/>
    <w:pPr>
      <w:widowControl/>
      <w:wordWrap/>
      <w:autoSpaceDE/>
      <w:autoSpaceDN/>
      <w:spacing w:after="120"/>
      <w:jc w:val="left"/>
    </w:pPr>
    <w:rPr>
      <w:rFonts w:ascii="Times New Roman" w:eastAsia="바탕" w:hAnsi="Times New Roman"/>
      <w:kern w:val="0"/>
      <w:szCs w:val="20"/>
      <w:lang w:eastAsia="en-US"/>
    </w:rPr>
  </w:style>
  <w:style w:type="paragraph" w:customStyle="1" w:styleId="ab">
    <w:name w:val="설명"/>
    <w:basedOn w:val="a"/>
    <w:autoRedefine/>
    <w:pPr>
      <w:tabs>
        <w:tab w:val="clear" w:pos="709"/>
      </w:tabs>
      <w:overflowPunct w:val="0"/>
      <w:adjustRightInd w:val="0"/>
      <w:spacing w:after="60" w:line="360" w:lineRule="atLeast"/>
      <w:textAlignment w:val="bottom"/>
    </w:pPr>
    <w:rPr>
      <w:rFonts w:ascii="굴림" w:eastAsia="굴림" w:hAnsi="굴림체" w:cs="Arial"/>
      <w:iCs/>
      <w:color w:val="000000"/>
      <w:kern w:val="0"/>
      <w:szCs w:val="20"/>
    </w:rPr>
  </w:style>
  <w:style w:type="paragraph" w:styleId="ac">
    <w:name w:val="Document Map"/>
    <w:basedOn w:val="a"/>
    <w:link w:val="Char2"/>
    <w:pPr>
      <w:shd w:val="clear" w:color="auto" w:fill="000080"/>
    </w:pPr>
    <w:rPr>
      <w:rFonts w:eastAsia="돋움"/>
    </w:rPr>
  </w:style>
  <w:style w:type="paragraph" w:styleId="ad">
    <w:name w:val="Body Text Indent"/>
    <w:basedOn w:val="a"/>
    <w:semiHidden/>
    <w:pPr>
      <w:widowControl/>
      <w:wordWrap/>
      <w:autoSpaceDE/>
      <w:autoSpaceDN/>
      <w:ind w:left="1440" w:firstLine="720"/>
      <w:jc w:val="left"/>
    </w:pPr>
    <w:rPr>
      <w:rFonts w:ascii="Times New Roman" w:eastAsia="바탕" w:hAnsi="Times New Roman"/>
      <w:i/>
      <w:kern w:val="0"/>
      <w:szCs w:val="20"/>
      <w:lang w:eastAsia="en-US"/>
    </w:rPr>
  </w:style>
  <w:style w:type="paragraph" w:customStyle="1" w:styleId="20">
    <w:name w:val="불릿2"/>
    <w:basedOn w:val="a"/>
    <w:pPr>
      <w:numPr>
        <w:numId w:val="2"/>
      </w:numPr>
      <w:tabs>
        <w:tab w:val="clear" w:pos="1276"/>
        <w:tab w:val="left" w:pos="369"/>
      </w:tabs>
      <w:ind w:left="1560" w:hanging="369"/>
    </w:pPr>
  </w:style>
  <w:style w:type="paragraph" w:customStyle="1" w:styleId="ae">
    <w:name w:val="내용"/>
    <w:basedOn w:val="a"/>
  </w:style>
  <w:style w:type="paragraph" w:customStyle="1" w:styleId="-L-9">
    <w:name w:val="표-L-9"/>
    <w:basedOn w:val="a"/>
    <w:pPr>
      <w:spacing w:line="0" w:lineRule="atLeast"/>
      <w:jc w:val="left"/>
    </w:pPr>
    <w:rPr>
      <w:sz w:val="18"/>
    </w:rPr>
  </w:style>
  <w:style w:type="paragraph" w:customStyle="1" w:styleId="-M-9">
    <w:name w:val="표-M-9"/>
    <w:basedOn w:val="-L-9"/>
    <w:pPr>
      <w:jc w:val="center"/>
    </w:pPr>
  </w:style>
  <w:style w:type="character" w:styleId="af">
    <w:name w:val="page number"/>
    <w:basedOn w:val="a0"/>
  </w:style>
  <w:style w:type="paragraph" w:customStyle="1" w:styleId="12">
    <w:name w:val="스타일1"/>
    <w:basedOn w:val="a"/>
    <w:pPr>
      <w:tabs>
        <w:tab w:val="clear" w:pos="709"/>
      </w:tabs>
      <w:jc w:val="left"/>
    </w:pPr>
  </w:style>
  <w:style w:type="paragraph" w:styleId="af0">
    <w:name w:val="List Paragraph"/>
    <w:basedOn w:val="a"/>
    <w:uiPriority w:val="34"/>
    <w:qFormat/>
    <w:rsid w:val="004806CA"/>
    <w:pPr>
      <w:ind w:leftChars="400" w:left="800"/>
    </w:pPr>
  </w:style>
  <w:style w:type="paragraph" w:customStyle="1" w:styleId="31">
    <w:name w:val="불릿3"/>
    <w:basedOn w:val="a"/>
    <w:pPr>
      <w:numPr>
        <w:numId w:val="4"/>
      </w:numPr>
    </w:pPr>
    <w:rPr>
      <w:rFonts w:cs="Arial"/>
      <w:b/>
    </w:rPr>
  </w:style>
  <w:style w:type="paragraph" w:customStyle="1" w:styleId="30">
    <w:name w:val="표준_3수준"/>
    <w:basedOn w:val="a"/>
    <w:next w:val="a"/>
    <w:rsid w:val="00D12AF8"/>
    <w:pPr>
      <w:numPr>
        <w:numId w:val="5"/>
      </w:numPr>
      <w:tabs>
        <w:tab w:val="clear" w:pos="720"/>
      </w:tabs>
      <w:spacing w:line="240" w:lineRule="atLeast"/>
      <w:ind w:left="1305" w:hanging="284"/>
    </w:pPr>
    <w:rPr>
      <w:rFonts w:cs="Arial"/>
      <w:szCs w:val="20"/>
    </w:rPr>
  </w:style>
  <w:style w:type="table" w:styleId="af1">
    <w:name w:val="Table Grid"/>
    <w:basedOn w:val="a1"/>
    <w:rsid w:val="00942A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Char"/>
    <w:unhideWhenUsed/>
    <w:rsid w:val="00255927"/>
    <w:pPr>
      <w:widowControl/>
      <w:tabs>
        <w:tab w:val="clear" w:pos="709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ind w:left="0"/>
      <w:jc w:val="left"/>
    </w:pPr>
    <w:rPr>
      <w:rFonts w:ascii="굴림체" w:hAnsi="굴림체" w:cs="굴림체"/>
      <w:kern w:val="0"/>
      <w:sz w:val="24"/>
    </w:rPr>
  </w:style>
  <w:style w:type="character" w:customStyle="1" w:styleId="HTMLChar">
    <w:name w:val="미리 서식이 지정된 HTML Char"/>
    <w:basedOn w:val="a0"/>
    <w:link w:val="HTML"/>
    <w:semiHidden/>
    <w:rsid w:val="00255927"/>
    <w:rPr>
      <w:rFonts w:ascii="굴림체" w:eastAsia="굴림체" w:hAnsi="굴림체" w:cs="굴림체"/>
      <w:sz w:val="24"/>
      <w:szCs w:val="24"/>
    </w:rPr>
  </w:style>
  <w:style w:type="character" w:customStyle="1" w:styleId="Char1">
    <w:name w:val="본문 Char"/>
    <w:basedOn w:val="a0"/>
    <w:link w:val="aa"/>
    <w:rsid w:val="006C24E4"/>
    <w:rPr>
      <w:lang w:eastAsia="en-US"/>
    </w:rPr>
  </w:style>
  <w:style w:type="character" w:customStyle="1" w:styleId="1Char">
    <w:name w:val="제목 1 Char"/>
    <w:aliases w:val="1. Char"/>
    <w:basedOn w:val="a0"/>
    <w:link w:val="1"/>
    <w:rsid w:val="00863E57"/>
    <w:rPr>
      <w:rFonts w:ascii="Arial" w:eastAsia="굴림체" w:hAnsi="Arial"/>
      <w:b/>
      <w:kern w:val="2"/>
      <w:sz w:val="26"/>
      <w:szCs w:val="28"/>
    </w:rPr>
  </w:style>
  <w:style w:type="character" w:customStyle="1" w:styleId="2Char">
    <w:name w:val="제목 2 Char"/>
    <w:basedOn w:val="a0"/>
    <w:link w:val="2"/>
    <w:rsid w:val="00863E57"/>
    <w:rPr>
      <w:rFonts w:ascii="Arial" w:eastAsia="굴림체" w:hAnsi="Arial"/>
      <w:b/>
      <w:kern w:val="2"/>
      <w:sz w:val="24"/>
      <w:szCs w:val="24"/>
    </w:rPr>
  </w:style>
  <w:style w:type="character" w:customStyle="1" w:styleId="3Char">
    <w:name w:val="제목 3 Char"/>
    <w:basedOn w:val="a0"/>
    <w:link w:val="3"/>
    <w:rsid w:val="00863E57"/>
    <w:rPr>
      <w:rFonts w:ascii="Arial" w:eastAsia="굴림체" w:hAnsi="Arial"/>
      <w:b/>
      <w:kern w:val="2"/>
      <w:szCs w:val="24"/>
    </w:rPr>
  </w:style>
  <w:style w:type="character" w:customStyle="1" w:styleId="4Char">
    <w:name w:val="제목 4 Char"/>
    <w:basedOn w:val="a0"/>
    <w:link w:val="4"/>
    <w:rsid w:val="00863E57"/>
    <w:rPr>
      <w:rFonts w:ascii="Arial" w:eastAsia="굴림체" w:hAnsi="Arial"/>
      <w:bCs/>
      <w:kern w:val="2"/>
      <w:szCs w:val="24"/>
    </w:rPr>
  </w:style>
  <w:style w:type="character" w:customStyle="1" w:styleId="5Char">
    <w:name w:val="제목 5 Char"/>
    <w:basedOn w:val="a0"/>
    <w:link w:val="5"/>
    <w:rsid w:val="00863E57"/>
    <w:rPr>
      <w:rFonts w:ascii="Arial" w:eastAsia="굴림체" w:hAnsi="Arial"/>
      <w:bCs/>
      <w:kern w:val="2"/>
      <w:szCs w:val="24"/>
    </w:rPr>
  </w:style>
  <w:style w:type="character" w:customStyle="1" w:styleId="6Char">
    <w:name w:val="제목 6 Char"/>
    <w:basedOn w:val="a0"/>
    <w:link w:val="6"/>
    <w:rsid w:val="00863E57"/>
    <w:rPr>
      <w:rFonts w:ascii="Arial" w:eastAsia="굴림체" w:hAnsi="Arial"/>
      <w:bCs/>
      <w:kern w:val="2"/>
      <w:szCs w:val="24"/>
    </w:rPr>
  </w:style>
  <w:style w:type="character" w:customStyle="1" w:styleId="7Char">
    <w:name w:val="제목 7 Char"/>
    <w:basedOn w:val="a0"/>
    <w:link w:val="7"/>
    <w:rsid w:val="00863E57"/>
    <w:rPr>
      <w:rFonts w:ascii="Arial" w:eastAsia="굴림체" w:hAnsi="Arial"/>
      <w:iCs/>
      <w:color w:val="000000"/>
      <w:kern w:val="2"/>
    </w:rPr>
  </w:style>
  <w:style w:type="character" w:customStyle="1" w:styleId="8Char">
    <w:name w:val="제목 8 Char"/>
    <w:basedOn w:val="a0"/>
    <w:link w:val="8"/>
    <w:rsid w:val="00863E57"/>
    <w:rPr>
      <w:rFonts w:ascii="Arial" w:eastAsia="굴림체" w:hAnsi="Arial"/>
      <w:b/>
      <w:bCs/>
      <w:kern w:val="2"/>
      <w:szCs w:val="24"/>
    </w:rPr>
  </w:style>
  <w:style w:type="paragraph" w:styleId="13">
    <w:name w:val="index 1"/>
    <w:basedOn w:val="a"/>
    <w:next w:val="a"/>
    <w:autoRedefine/>
    <w:semiHidden/>
    <w:rsid w:val="00863E57"/>
    <w:pPr>
      <w:tabs>
        <w:tab w:val="clear" w:pos="709"/>
      </w:tabs>
      <w:autoSpaceDE/>
      <w:autoSpaceDN/>
      <w:ind w:leftChars="400" w:left="800" w:firstLineChars="100" w:firstLine="200"/>
    </w:pPr>
    <w:rPr>
      <w:rFonts w:asciiTheme="minorEastAsia" w:eastAsiaTheme="minorEastAsia" w:hAnsiTheme="minorEastAsia" w:cs="Arial"/>
      <w:noProof/>
      <w:szCs w:val="20"/>
    </w:rPr>
  </w:style>
  <w:style w:type="paragraph" w:styleId="af2">
    <w:name w:val="index heading"/>
    <w:basedOn w:val="a"/>
    <w:next w:val="13"/>
    <w:semiHidden/>
    <w:rsid w:val="00863E57"/>
    <w:pPr>
      <w:tabs>
        <w:tab w:val="clear" w:pos="709"/>
      </w:tabs>
      <w:autoSpaceDE/>
      <w:autoSpaceDN/>
      <w:ind w:left="0"/>
    </w:pPr>
    <w:rPr>
      <w:rFonts w:asciiTheme="minorEastAsia" w:eastAsiaTheme="minorEastAsia" w:hAnsiTheme="minorEastAsia" w:cs="Arial"/>
      <w:szCs w:val="20"/>
    </w:rPr>
  </w:style>
  <w:style w:type="character" w:customStyle="1" w:styleId="Char0">
    <w:name w:val="바닥글 Char"/>
    <w:basedOn w:val="a0"/>
    <w:link w:val="a4"/>
    <w:uiPriority w:val="99"/>
    <w:rsid w:val="00863E57"/>
    <w:rPr>
      <w:rFonts w:ascii="Arial" w:eastAsia="굴림체" w:hAnsi="Arial"/>
      <w:b/>
      <w:kern w:val="2"/>
      <w:szCs w:val="24"/>
    </w:rPr>
  </w:style>
  <w:style w:type="paragraph" w:styleId="af3">
    <w:name w:val="Note Heading"/>
    <w:basedOn w:val="a"/>
    <w:next w:val="a"/>
    <w:link w:val="Char3"/>
    <w:rsid w:val="00863E57"/>
    <w:pPr>
      <w:tabs>
        <w:tab w:val="clear" w:pos="709"/>
      </w:tabs>
      <w:autoSpaceDE/>
      <w:autoSpaceDN/>
      <w:ind w:left="0"/>
      <w:jc w:val="center"/>
    </w:pPr>
    <w:rPr>
      <w:rFonts w:asciiTheme="minorEastAsia" w:eastAsiaTheme="minorEastAsia" w:hAnsiTheme="minorEastAsia" w:cs="Arial"/>
      <w:szCs w:val="20"/>
    </w:rPr>
  </w:style>
  <w:style w:type="character" w:customStyle="1" w:styleId="Char3">
    <w:name w:val="각주/미주 머리글 Char"/>
    <w:basedOn w:val="a0"/>
    <w:link w:val="af3"/>
    <w:rsid w:val="00863E57"/>
    <w:rPr>
      <w:rFonts w:asciiTheme="minorEastAsia" w:eastAsiaTheme="minorEastAsia" w:hAnsiTheme="minorEastAsia" w:cs="Arial"/>
      <w:kern w:val="2"/>
    </w:rPr>
  </w:style>
  <w:style w:type="paragraph" w:customStyle="1" w:styleId="2-">
    <w:name w:val="제목2-표준"/>
    <w:basedOn w:val="a"/>
    <w:rsid w:val="00863E57"/>
    <w:pPr>
      <w:tabs>
        <w:tab w:val="clear" w:pos="709"/>
      </w:tabs>
      <w:autoSpaceDE/>
      <w:autoSpaceDN/>
      <w:ind w:left="0" w:firstLineChars="100" w:firstLine="100"/>
    </w:pPr>
    <w:rPr>
      <w:rFonts w:asciiTheme="minorEastAsia" w:eastAsia="굴림" w:hAnsiTheme="minorEastAsia" w:cs="Arial"/>
      <w:szCs w:val="20"/>
    </w:rPr>
  </w:style>
  <w:style w:type="paragraph" w:customStyle="1" w:styleId="21">
    <w:name w:val="스타일 제목 2 + 앞: 1 줄"/>
    <w:basedOn w:val="2"/>
    <w:autoRedefine/>
    <w:rsid w:val="00863E57"/>
    <w:pPr>
      <w:keepNext/>
      <w:numPr>
        <w:numId w:val="7"/>
      </w:numPr>
      <w:autoSpaceDE/>
      <w:autoSpaceDN/>
      <w:spacing w:beforeLines="100"/>
    </w:pPr>
    <w:rPr>
      <w:rFonts w:eastAsia="굴림"/>
      <w:b w:val="0"/>
      <w:sz w:val="28"/>
      <w:szCs w:val="28"/>
    </w:rPr>
  </w:style>
  <w:style w:type="paragraph" w:customStyle="1" w:styleId="3105">
    <w:name w:val="스타일 제목 3 + 앞: 1 줄 단락 뒤: 0.5 줄"/>
    <w:basedOn w:val="3"/>
    <w:autoRedefine/>
    <w:rsid w:val="00863E57"/>
    <w:pPr>
      <w:keepNext/>
      <w:numPr>
        <w:numId w:val="7"/>
      </w:numPr>
      <w:autoSpaceDE/>
      <w:autoSpaceDN/>
      <w:spacing w:beforeLines="100" w:afterLines="50"/>
    </w:pPr>
    <w:rPr>
      <w:rFonts w:ascii="굴림" w:eastAsia="굴림" w:hAnsi="굴림" w:cs="바탕"/>
      <w:b w:val="0"/>
      <w:kern w:val="0"/>
      <w:szCs w:val="20"/>
    </w:rPr>
  </w:style>
  <w:style w:type="paragraph" w:customStyle="1" w:styleId="-">
    <w:name w:val="- 들여쓰기"/>
    <w:basedOn w:val="a"/>
    <w:rsid w:val="00863E57"/>
    <w:pPr>
      <w:numPr>
        <w:ilvl w:val="1"/>
        <w:numId w:val="6"/>
      </w:numPr>
      <w:tabs>
        <w:tab w:val="clear" w:pos="709"/>
      </w:tabs>
    </w:pPr>
    <w:rPr>
      <w:rFonts w:asciiTheme="minorEastAsia" w:eastAsia="굴림" w:hAnsiTheme="minorEastAsia" w:cs="Arial"/>
      <w:sz w:val="22"/>
    </w:rPr>
  </w:style>
  <w:style w:type="paragraph" w:styleId="af4">
    <w:name w:val="Balloon Text"/>
    <w:basedOn w:val="a"/>
    <w:link w:val="Char4"/>
    <w:uiPriority w:val="99"/>
    <w:unhideWhenUsed/>
    <w:rsid w:val="00863E57"/>
    <w:pPr>
      <w:tabs>
        <w:tab w:val="clear" w:pos="709"/>
      </w:tabs>
      <w:autoSpaceDE/>
      <w:autoSpaceDN/>
      <w:ind w:left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f4"/>
    <w:uiPriority w:val="99"/>
    <w:rsid w:val="00863E5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Char">
    <w:name w:val="머리글 Char"/>
    <w:aliases w:val="h Char,Header/Footer Char,header odd Char,header odd1 Char,header odd2 Char,header odd3 Char,header odd4 Char,header odd5 Char,header odd6 Char,header Char,머리글= Char,header odd11 Char,header odd21 Char,header odd31 Char,header odd41 Char"/>
    <w:basedOn w:val="a0"/>
    <w:link w:val="a3"/>
    <w:uiPriority w:val="99"/>
    <w:rsid w:val="00863E57"/>
    <w:rPr>
      <w:rFonts w:ascii="Arial" w:eastAsia="굴림체" w:hAnsi="Arial"/>
      <w:b/>
      <w:kern w:val="2"/>
      <w:szCs w:val="24"/>
    </w:rPr>
  </w:style>
  <w:style w:type="character" w:customStyle="1" w:styleId="Char2">
    <w:name w:val="문서 구조 Char"/>
    <w:basedOn w:val="a0"/>
    <w:link w:val="ac"/>
    <w:rsid w:val="00863E57"/>
    <w:rPr>
      <w:rFonts w:ascii="Arial" w:eastAsia="돋움" w:hAnsi="Arial"/>
      <w:kern w:val="2"/>
      <w:szCs w:val="24"/>
      <w:shd w:val="clear" w:color="auto" w:fill="000080"/>
    </w:rPr>
  </w:style>
  <w:style w:type="character" w:styleId="HTML0">
    <w:name w:val="HTML Code"/>
    <w:basedOn w:val="a0"/>
    <w:uiPriority w:val="99"/>
    <w:semiHidden/>
    <w:unhideWhenUsed/>
    <w:rsid w:val="00863E57"/>
    <w:rPr>
      <w:rFonts w:ascii="굴림체" w:eastAsia="굴림체" w:hAnsi="굴림체" w:cs="굴림체"/>
      <w:sz w:val="24"/>
      <w:szCs w:val="24"/>
    </w:rPr>
  </w:style>
  <w:style w:type="character" w:customStyle="1" w:styleId="sympad">
    <w:name w:val="sympad"/>
    <w:basedOn w:val="a0"/>
    <w:rsid w:val="00863E57"/>
  </w:style>
  <w:style w:type="paragraph" w:styleId="af5">
    <w:name w:val="Normal (Web)"/>
    <w:basedOn w:val="a"/>
    <w:uiPriority w:val="99"/>
    <w:unhideWhenUsed/>
    <w:rsid w:val="00863E57"/>
    <w:pPr>
      <w:widowControl/>
      <w:tabs>
        <w:tab w:val="clear" w:pos="709"/>
      </w:tabs>
      <w:wordWrap/>
      <w:autoSpaceDE/>
      <w:autoSpaceDN/>
      <w:spacing w:before="100" w:beforeAutospacing="1" w:after="100" w:afterAutospacing="1"/>
      <w:ind w:left="0"/>
      <w:jc w:val="left"/>
    </w:pPr>
    <w:rPr>
      <w:rFonts w:ascii="굴림" w:eastAsia="굴림" w:hAnsi="굴림" w:cs="굴림"/>
      <w:kern w:val="0"/>
      <w:sz w:val="24"/>
    </w:rPr>
  </w:style>
  <w:style w:type="paragraph" w:styleId="af6">
    <w:name w:val="Revision"/>
    <w:hidden/>
    <w:uiPriority w:val="99"/>
    <w:semiHidden/>
    <w:rsid w:val="00863E57"/>
    <w:rPr>
      <w:rFonts w:ascii="맑은 고딕" w:eastAsia="맑은 고딕" w:hAnsi="맑은 고딕" w:cs="맑은 고딕"/>
      <w:kern w:val="2"/>
      <w:szCs w:val="24"/>
    </w:rPr>
  </w:style>
  <w:style w:type="paragraph" w:styleId="af7">
    <w:name w:val="Title"/>
    <w:basedOn w:val="a"/>
    <w:next w:val="a"/>
    <w:link w:val="Char5"/>
    <w:qFormat/>
    <w:rsid w:val="00863E57"/>
    <w:pPr>
      <w:tabs>
        <w:tab w:val="clear" w:pos="709"/>
      </w:tabs>
      <w:autoSpaceDE/>
      <w:autoSpaceDN/>
      <w:ind w:left="0"/>
      <w:jc w:val="right"/>
    </w:pPr>
    <w:rPr>
      <w:rFonts w:asciiTheme="minorEastAsia" w:eastAsiaTheme="minorEastAsia" w:hAnsiTheme="minorEastAsia" w:cs="Arial"/>
      <w:b/>
      <w:sz w:val="40"/>
      <w:szCs w:val="40"/>
    </w:rPr>
  </w:style>
  <w:style w:type="character" w:customStyle="1" w:styleId="Char5">
    <w:name w:val="제목 Char"/>
    <w:basedOn w:val="a0"/>
    <w:link w:val="af7"/>
    <w:uiPriority w:val="10"/>
    <w:rsid w:val="00863E57"/>
    <w:rPr>
      <w:rFonts w:asciiTheme="minorEastAsia" w:eastAsiaTheme="minorEastAsia" w:hAnsiTheme="minorEastAsia" w:cs="Arial"/>
      <w:b/>
      <w:kern w:val="2"/>
      <w:sz w:val="40"/>
      <w:szCs w:val="40"/>
    </w:rPr>
  </w:style>
  <w:style w:type="character" w:customStyle="1" w:styleId="1Char1">
    <w:name w:val="제목 1 Char1"/>
    <w:aliases w:val="1. Char1"/>
    <w:basedOn w:val="a0"/>
    <w:rsid w:val="00863E57"/>
    <w:rPr>
      <w:rFonts w:asciiTheme="majorHAnsi" w:eastAsiaTheme="majorEastAsia" w:hAnsiTheme="majorHAnsi" w:cstheme="majorBidi"/>
      <w:kern w:val="2"/>
      <w:sz w:val="28"/>
      <w:szCs w:val="28"/>
    </w:rPr>
  </w:style>
  <w:style w:type="paragraph" w:styleId="af8">
    <w:name w:val="No Spacing"/>
    <w:uiPriority w:val="1"/>
    <w:qFormat/>
    <w:rsid w:val="00863E57"/>
    <w:pPr>
      <w:widowControl w:val="0"/>
      <w:wordWrap w:val="0"/>
      <w:jc w:val="both"/>
    </w:pPr>
    <w:rPr>
      <w:rFonts w:ascii="Arial" w:eastAsia="굴림체" w:hAnsi="Arial"/>
      <w:kern w:val="2"/>
    </w:rPr>
  </w:style>
  <w:style w:type="paragraph" w:customStyle="1" w:styleId="14">
    <w:name w:val="표준1줄들여쓰기"/>
    <w:basedOn w:val="a"/>
    <w:rsid w:val="00863E57"/>
    <w:pPr>
      <w:tabs>
        <w:tab w:val="clear" w:pos="709"/>
      </w:tabs>
      <w:autoSpaceDE/>
      <w:autoSpaceDN/>
      <w:ind w:left="0" w:firstLineChars="100" w:firstLine="100"/>
    </w:pPr>
    <w:rPr>
      <w:rFonts w:asciiTheme="minorHAnsi" w:eastAsia="굴림" w:hAnsiTheme="minorHAnsi" w:cs="Arial"/>
      <w:szCs w:val="20"/>
    </w:rPr>
  </w:style>
  <w:style w:type="paragraph" w:customStyle="1" w:styleId="af9">
    <w:name w:val="점 항목"/>
    <w:basedOn w:val="a"/>
    <w:rsid w:val="00863E57"/>
    <w:pPr>
      <w:tabs>
        <w:tab w:val="clear" w:pos="709"/>
      </w:tabs>
      <w:autoSpaceDE/>
      <w:autoSpaceDN/>
      <w:ind w:left="0"/>
    </w:pPr>
    <w:rPr>
      <w:rFonts w:asciiTheme="minorHAnsi" w:eastAsia="굴림" w:hAnsiTheme="minorHAnsi"/>
      <w:szCs w:val="20"/>
    </w:rPr>
  </w:style>
  <w:style w:type="character" w:customStyle="1" w:styleId="15">
    <w:name w:val="표준1"/>
    <w:basedOn w:val="a0"/>
    <w:rsid w:val="00863E57"/>
  </w:style>
  <w:style w:type="character" w:customStyle="1" w:styleId="apple-style-span">
    <w:name w:val="apple-style-span"/>
    <w:basedOn w:val="a0"/>
    <w:rsid w:val="00863E57"/>
  </w:style>
  <w:style w:type="character" w:customStyle="1" w:styleId="apple-converted-space">
    <w:name w:val="apple-converted-space"/>
    <w:basedOn w:val="a0"/>
    <w:rsid w:val="00863E57"/>
  </w:style>
  <w:style w:type="table" w:styleId="afa">
    <w:name w:val="Grid Table Light"/>
    <w:basedOn w:val="a1"/>
    <w:uiPriority w:val="40"/>
    <w:rsid w:val="00863E57"/>
    <w:rPr>
      <w:rFonts w:asciiTheme="minorHAnsi" w:eastAsiaTheme="minorEastAsia" w:hAnsiTheme="minorHAnsi" w:cstheme="minorBidi"/>
      <w:kern w:val="2"/>
      <w:szCs w:val="22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">
    <w:name w:val="목록 없음1"/>
    <w:next w:val="a2"/>
    <w:uiPriority w:val="99"/>
    <w:semiHidden/>
    <w:unhideWhenUsed/>
    <w:rsid w:val="00863E57"/>
  </w:style>
  <w:style w:type="table" w:customStyle="1" w:styleId="17">
    <w:name w:val="표 구분선1"/>
    <w:basedOn w:val="a1"/>
    <w:next w:val="af1"/>
    <w:rsid w:val="00863E57"/>
    <w:rPr>
      <w:rFonts w:ascii="맑은 고딕" w:eastAsia="맑은 고딕" w:hAnsi="맑은 고딕"/>
      <w:kern w:val="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표 눈금 밝게1"/>
    <w:basedOn w:val="a1"/>
    <w:next w:val="afa"/>
    <w:uiPriority w:val="40"/>
    <w:rsid w:val="00863E57"/>
    <w:rPr>
      <w:rFonts w:ascii="맑은 고딕" w:eastAsia="맑은 고딕" w:hAnsi="맑은 고딕"/>
      <w:kern w:val="2"/>
      <w:szCs w:val="22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">
    <w:name w:val="목록 없음2"/>
    <w:next w:val="a2"/>
    <w:uiPriority w:val="99"/>
    <w:semiHidden/>
    <w:unhideWhenUsed/>
    <w:rsid w:val="00863E57"/>
  </w:style>
  <w:style w:type="table" w:customStyle="1" w:styleId="TableNormal">
    <w:name w:val="Table Normal"/>
    <w:rsid w:val="00863E57"/>
    <w:pPr>
      <w:widowControl w:val="0"/>
      <w:jc w:val="both"/>
    </w:pPr>
    <w:rPr>
      <w:rFonts w:ascii="나눔고딕코딩" w:eastAsia="굴림" w:hAnsi="나눔고딕코딩" w:cs="나눔고딕코딩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b">
    <w:name w:val="Subtitle"/>
    <w:basedOn w:val="a"/>
    <w:next w:val="a"/>
    <w:link w:val="Char6"/>
    <w:rsid w:val="00863E57"/>
    <w:pPr>
      <w:keepNext/>
      <w:keepLines/>
      <w:tabs>
        <w:tab w:val="clear" w:pos="709"/>
      </w:tabs>
      <w:wordWrap/>
      <w:autoSpaceDE/>
      <w:autoSpaceDN/>
      <w:spacing w:before="360" w:after="80"/>
      <w:ind w:left="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Char6">
    <w:name w:val="부제 Char"/>
    <w:basedOn w:val="a0"/>
    <w:link w:val="afb"/>
    <w:rsid w:val="00863E57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a0"/>
    <w:uiPriority w:val="99"/>
    <w:semiHidden/>
    <w:unhideWhenUsed/>
    <w:rsid w:val="00863E57"/>
    <w:rPr>
      <w:color w:val="605E5C"/>
      <w:shd w:val="clear" w:color="auto" w:fill="E1DFDD"/>
    </w:rPr>
  </w:style>
  <w:style w:type="paragraph" w:customStyle="1" w:styleId="TOC1">
    <w:name w:val="TOC 제목1"/>
    <w:basedOn w:val="1"/>
    <w:next w:val="a"/>
    <w:uiPriority w:val="39"/>
    <w:unhideWhenUsed/>
    <w:qFormat/>
    <w:rsid w:val="00863E57"/>
    <w:pPr>
      <w:keepNext/>
      <w:keepLines/>
      <w:widowControl/>
      <w:numPr>
        <w:numId w:val="0"/>
      </w:numPr>
      <w:wordWrap/>
      <w:autoSpaceDE/>
      <w:autoSpaceDN/>
      <w:spacing w:after="0" w:line="259" w:lineRule="auto"/>
      <w:outlineLvl w:val="9"/>
    </w:pPr>
    <w:rPr>
      <w:rFonts w:ascii="Calibri" w:eastAsia="맑은 고딕" w:hAnsi="Calibri"/>
      <w:b w:val="0"/>
      <w:color w:val="365F91"/>
      <w:kern w:val="0"/>
      <w:sz w:val="32"/>
      <w:szCs w:val="32"/>
    </w:rPr>
  </w:style>
  <w:style w:type="paragraph" w:styleId="afc">
    <w:name w:val="footnote text"/>
    <w:basedOn w:val="a"/>
    <w:link w:val="Char7"/>
    <w:uiPriority w:val="99"/>
    <w:semiHidden/>
    <w:unhideWhenUsed/>
    <w:rsid w:val="00863E57"/>
    <w:pPr>
      <w:tabs>
        <w:tab w:val="clear" w:pos="709"/>
      </w:tabs>
      <w:wordWrap/>
      <w:autoSpaceDE/>
      <w:autoSpaceDN/>
      <w:snapToGrid w:val="0"/>
      <w:ind w:left="0"/>
      <w:jc w:val="left"/>
    </w:pPr>
    <w:rPr>
      <w:rFonts w:ascii="나눔고딕코딩" w:eastAsia="굴림" w:hAnsi="나눔고딕코딩" w:cs="나눔고딕코딩"/>
      <w:kern w:val="0"/>
      <w:szCs w:val="22"/>
    </w:rPr>
  </w:style>
  <w:style w:type="character" w:customStyle="1" w:styleId="Char7">
    <w:name w:val="각주 텍스트 Char"/>
    <w:basedOn w:val="a0"/>
    <w:link w:val="afc"/>
    <w:uiPriority w:val="99"/>
    <w:semiHidden/>
    <w:rsid w:val="00863E57"/>
    <w:rPr>
      <w:rFonts w:ascii="나눔고딕코딩" w:eastAsia="굴림" w:hAnsi="나눔고딕코딩" w:cs="나눔고딕코딩"/>
      <w:szCs w:val="22"/>
    </w:rPr>
  </w:style>
  <w:style w:type="character" w:styleId="afd">
    <w:name w:val="footnote reference"/>
    <w:basedOn w:val="a0"/>
    <w:uiPriority w:val="99"/>
    <w:semiHidden/>
    <w:unhideWhenUsed/>
    <w:rsid w:val="00863E57"/>
    <w:rPr>
      <w:vertAlign w:val="superscript"/>
    </w:rPr>
  </w:style>
  <w:style w:type="paragraph" w:styleId="afe">
    <w:name w:val="endnote text"/>
    <w:basedOn w:val="a"/>
    <w:link w:val="Char8"/>
    <w:uiPriority w:val="99"/>
    <w:semiHidden/>
    <w:unhideWhenUsed/>
    <w:rsid w:val="00863E57"/>
    <w:pPr>
      <w:tabs>
        <w:tab w:val="clear" w:pos="709"/>
      </w:tabs>
      <w:wordWrap/>
      <w:autoSpaceDE/>
      <w:autoSpaceDN/>
      <w:snapToGrid w:val="0"/>
      <w:ind w:left="0"/>
      <w:jc w:val="left"/>
    </w:pPr>
    <w:rPr>
      <w:rFonts w:ascii="나눔고딕코딩" w:eastAsia="굴림" w:hAnsi="나눔고딕코딩" w:cs="나눔고딕코딩"/>
      <w:kern w:val="0"/>
      <w:szCs w:val="22"/>
    </w:rPr>
  </w:style>
  <w:style w:type="character" w:customStyle="1" w:styleId="Char8">
    <w:name w:val="미주 텍스트 Char"/>
    <w:basedOn w:val="a0"/>
    <w:link w:val="afe"/>
    <w:uiPriority w:val="99"/>
    <w:semiHidden/>
    <w:rsid w:val="00863E57"/>
    <w:rPr>
      <w:rFonts w:ascii="나눔고딕코딩" w:eastAsia="굴림" w:hAnsi="나눔고딕코딩" w:cs="나눔고딕코딩"/>
      <w:szCs w:val="22"/>
    </w:rPr>
  </w:style>
  <w:style w:type="character" w:styleId="aff">
    <w:name w:val="endnote reference"/>
    <w:basedOn w:val="a0"/>
    <w:uiPriority w:val="99"/>
    <w:semiHidden/>
    <w:unhideWhenUsed/>
    <w:rsid w:val="00863E57"/>
    <w:rPr>
      <w:vertAlign w:val="superscript"/>
    </w:rPr>
  </w:style>
  <w:style w:type="paragraph" w:customStyle="1" w:styleId="aff0">
    <w:name w:val="바탕글"/>
    <w:basedOn w:val="a"/>
    <w:rsid w:val="00697756"/>
    <w:pPr>
      <w:widowControl/>
      <w:tabs>
        <w:tab w:val="clear" w:pos="709"/>
      </w:tabs>
      <w:wordWrap/>
      <w:autoSpaceDE/>
      <w:autoSpaceDN/>
      <w:snapToGrid w:val="0"/>
      <w:spacing w:line="384" w:lineRule="auto"/>
      <w:ind w:left="0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0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9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1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9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5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6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0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35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1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4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1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8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5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yperlink" Target="https://www.json.or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PI\&#44277;&#53685;&#50629;&#47924;\&#51204;&#49324;%20OSSP\Template\DA&#54016;%20&#47928;&#49436;&#49436;&#49885;\FMT_DA_PROC_1.0b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2503C-6E46-44B2-B143-892DB9622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FMT_DA_PROC_1.0b.dot</Template>
  <TotalTime>3</TotalTime>
  <Pages>1</Pages>
  <Words>12889</Words>
  <Characters>73468</Characters>
  <Application>Microsoft Office Word</Application>
  <DocSecurity>0</DocSecurity>
  <Lines>612</Lines>
  <Paragraphs>172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희의록 Form</vt:lpstr>
    </vt:vector>
  </TitlesOfParts>
  <Company>LG CNS Co., Ltd.</Company>
  <LinksUpToDate>false</LinksUpToDate>
  <CharactersWithSpaces>86185</CharactersWithSpaces>
  <SharedDoc>false</SharedDoc>
  <HLinks>
    <vt:vector size="6" baseType="variant">
      <vt:variant>
        <vt:i4>7798877</vt:i4>
      </vt:variant>
      <vt:variant>
        <vt:i4>-1</vt:i4>
      </vt:variant>
      <vt:variant>
        <vt:i4>1064</vt:i4>
      </vt:variant>
      <vt:variant>
        <vt:i4>1</vt:i4>
      </vt:variant>
      <vt:variant>
        <vt:lpwstr>LG_CNS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희의록 Form</dc:title>
  <dc:subject/>
  <dc:creator>프로세스 개선팀</dc:creator>
  <cp:keywords/>
  <dc:description/>
  <cp:lastModifiedBy>이 휘택</cp:lastModifiedBy>
  <cp:revision>7</cp:revision>
  <cp:lastPrinted>2019-07-11T01:54:00Z</cp:lastPrinted>
  <dcterms:created xsi:type="dcterms:W3CDTF">2019-12-20T09:39:00Z</dcterms:created>
  <dcterms:modified xsi:type="dcterms:W3CDTF">2020-01-15T08:07:00Z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_VER">
    <vt:lpwstr>d_VER</vt:lpwstr>
  </property>
  <property fmtid="{D5CDD505-2E9C-101B-9397-08002B2CF9AE}" pid="3" name="d_DOC_NO">
    <vt:lpwstr>d_DOC_NO</vt:lpwstr>
  </property>
  <property fmtid="{D5CDD505-2E9C-101B-9397-08002B2CF9AE}" pid="4" name="d_CONFIG_ID">
    <vt:lpwstr>d_CONFIG_ID</vt:lpwstr>
  </property>
  <property fmtid="{D5CDD505-2E9C-101B-9397-08002B2CF9AE}" pid="5" name="d_PROJ_ID">
    <vt:lpwstr>d_PROJ_ID</vt:lpwstr>
  </property>
  <property fmtid="{D5CDD505-2E9C-101B-9397-08002B2CF9AE}" pid="6" name="d_ORG">
    <vt:lpwstr>PI Team</vt:lpwstr>
  </property>
  <property fmtid="{D5CDD505-2E9C-101B-9397-08002B2CF9AE}" pid="7" name="d_ORG_BU">
    <vt:lpwstr>S/W Eng. Centre</vt:lpwstr>
  </property>
  <property fmtid="{D5CDD505-2E9C-101B-9397-08002B2CF9AE}" pid="8" name="d_ORG_SECT">
    <vt:lpwstr>d_ORG_SECT</vt:lpwstr>
  </property>
  <property fmtid="{D5CDD505-2E9C-101B-9397-08002B2CF9AE}" pid="9" name="d_TITLE">
    <vt:lpwstr>d_TITLE</vt:lpwstr>
  </property>
</Properties>
</file>